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7DE0CDF5" w:rsidR="00BF01E0" w:rsidRDefault="00D54666" w:rsidP="00F12DD7">
      <w:pPr>
        <w:pStyle w:val="BodyText"/>
        <w:rPr>
          <w:noProof/>
          <w:lang w:eastAsia="en-GB"/>
        </w:rPr>
      </w:pPr>
      <w:bookmarkStart w:id="0" w:name="Undo_AECOM_Insert_Table_10x14z54"/>
      <w:bookmarkEnd w:id="0"/>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51E06E5B"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47665A75"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8E523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47665A75"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8E523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339011E3"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8E5232">
                                    <w:rPr>
                                      <w:color w:val="FFFFFF"/>
                                    </w:rPr>
                                    <w:t>SDCC Rathcoole Housing Development</w:t>
                                  </w:r>
                                  <w:r w:rsidRPr="0087529F">
                                    <w:rPr>
                                      <w:color w:val="FFFFFF"/>
                                    </w:rPr>
                                    <w:fldChar w:fldCharType="end"/>
                                  </w:r>
                                </w:p>
                                <w:p w14:paraId="284DC871" w14:textId="1C9B705F" w:rsidR="00CF237B" w:rsidRDefault="00932A50" w:rsidP="0087529F">
                                  <w:pPr>
                                    <w:pStyle w:val="Subtitleheading"/>
                                    <w:rPr>
                                      <w:color w:val="FFFFFF"/>
                                    </w:rPr>
                                  </w:pPr>
                                  <w:r>
                                    <w:rPr>
                                      <w:color w:val="FFFFFF"/>
                                    </w:rPr>
                                    <w:t xml:space="preserve">Volume </w:t>
                                  </w:r>
                                  <w:r w:rsidR="005B1FE6">
                                    <w:rPr>
                                      <w:color w:val="FFFFFF"/>
                                    </w:rPr>
                                    <w:t>0</w:t>
                                  </w:r>
                                  <w:r>
                                    <w:rPr>
                                      <w:color w:val="FFFFFF"/>
                                    </w:rPr>
                                    <w:t>2 - Appendices</w:t>
                                  </w:r>
                                </w:p>
                                <w:p w14:paraId="63C62A0A" w14:textId="7017AEFD" w:rsidR="00193A2F" w:rsidRPr="0087529F" w:rsidRDefault="00C31E2A" w:rsidP="0087529F">
                                  <w:pPr>
                                    <w:pStyle w:val="Subtitleheading"/>
                                    <w:rPr>
                                      <w:color w:val="FFFFFF"/>
                                    </w:rPr>
                                  </w:pPr>
                                  <w:r>
                                    <w:rPr>
                                      <w:color w:val="FFFFFF"/>
                                    </w:rPr>
                                    <w:t xml:space="preserve">Appendix </w:t>
                                  </w:r>
                                  <w:r w:rsidR="00D20F3C">
                                    <w:rPr>
                                      <w:color w:val="FFFFFF"/>
                                    </w:rPr>
                                    <w:t>1-3</w:t>
                                  </w:r>
                                  <w:r>
                                    <w:rPr>
                                      <w:color w:val="FFFFFF"/>
                                    </w:rPr>
                                    <w:t>: Planning Search</w:t>
                                  </w:r>
                                </w:p>
                                <w:p w14:paraId="4B0F65CD" w14:textId="33E32374"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11C2A8B0"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8E5232">
                                    <w:rPr>
                                      <w:color w:val="FFFFFF"/>
                                    </w:rPr>
                                    <w:t xml:space="preserve">South Dublin County Council </w:t>
                                  </w:r>
                                  <w:r w:rsidRPr="0087529F">
                                    <w:rPr>
                                      <w:color w:val="FFFFFF"/>
                                    </w:rPr>
                                    <w:fldChar w:fldCharType="end"/>
                                  </w:r>
                                  <w:r w:rsidR="00C46E97">
                                    <w:rPr>
                                      <w:color w:val="FFFFFF"/>
                                    </w:rPr>
                                    <w:t>(SDCC)</w:t>
                                  </w:r>
                                </w:p>
                                <w:p w14:paraId="317A320C" w14:textId="34B3BBC7"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3F82D8A0"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8E5232">
                                    <w:rPr>
                                      <w:color w:val="FFFFFF"/>
                                    </w:rPr>
                                    <w:t xml:space="preserve"> </w:t>
                                  </w:r>
                                  <w:r w:rsidRPr="0087529F">
                                    <w:rPr>
                                      <w:color w:val="FFFFFF"/>
                                    </w:rPr>
                                    <w:fldChar w:fldCharType="end"/>
                                  </w:r>
                                </w:p>
                                <w:p w14:paraId="3A8337A7" w14:textId="67870F0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8E5232">
                                    <w:rPr>
                                      <w:color w:val="FFFFFF"/>
                                    </w:rPr>
                                    <w:t xml:space="preserve"> </w:t>
                                  </w:r>
                                  <w:r w:rsidRPr="0087529F">
                                    <w:rPr>
                                      <w:color w:val="FFFFFF"/>
                                    </w:rPr>
                                    <w:fldChar w:fldCharType="end"/>
                                  </w:r>
                                </w:p>
                                <w:p w14:paraId="56FAD390" w14:textId="6D2DBE5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031FD8C3" w:rsidR="00CF237B" w:rsidRPr="0087529F" w:rsidRDefault="00C31E2A" w:rsidP="0087529F">
                                  <w:pPr>
                                    <w:pStyle w:val="Coverfooter"/>
                                    <w:rPr>
                                      <w:color w:val="FFFFFF"/>
                                    </w:rPr>
                                  </w:pPr>
                                  <w:r>
                                    <w:rPr>
                                      <w:color w:val="FFFFFF"/>
                                    </w:rPr>
                                    <w:t>June</w:t>
                                  </w:r>
                                  <w:r w:rsidR="001F32CB">
                                    <w:rPr>
                                      <w:color w:val="FFFFFF"/>
                                    </w:rPr>
                                    <w:t xml:space="preserve"> 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339011E3"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8E5232">
                              <w:rPr>
                                <w:color w:val="FFFFFF"/>
                              </w:rPr>
                              <w:t>SDCC Rathcoole Housing Development</w:t>
                            </w:r>
                            <w:r w:rsidRPr="0087529F">
                              <w:rPr>
                                <w:color w:val="FFFFFF"/>
                              </w:rPr>
                              <w:fldChar w:fldCharType="end"/>
                            </w:r>
                          </w:p>
                          <w:p w14:paraId="284DC871" w14:textId="1C9B705F" w:rsidR="00CF237B" w:rsidRDefault="00932A50" w:rsidP="0087529F">
                            <w:pPr>
                              <w:pStyle w:val="Subtitleheading"/>
                              <w:rPr>
                                <w:color w:val="FFFFFF"/>
                              </w:rPr>
                            </w:pPr>
                            <w:r>
                              <w:rPr>
                                <w:color w:val="FFFFFF"/>
                              </w:rPr>
                              <w:t xml:space="preserve">Volume </w:t>
                            </w:r>
                            <w:r w:rsidR="005B1FE6">
                              <w:rPr>
                                <w:color w:val="FFFFFF"/>
                              </w:rPr>
                              <w:t>0</w:t>
                            </w:r>
                            <w:r>
                              <w:rPr>
                                <w:color w:val="FFFFFF"/>
                              </w:rPr>
                              <w:t>2 - Appendices</w:t>
                            </w:r>
                          </w:p>
                          <w:p w14:paraId="63C62A0A" w14:textId="7017AEFD" w:rsidR="00193A2F" w:rsidRPr="0087529F" w:rsidRDefault="00C31E2A" w:rsidP="0087529F">
                            <w:pPr>
                              <w:pStyle w:val="Subtitleheading"/>
                              <w:rPr>
                                <w:color w:val="FFFFFF"/>
                              </w:rPr>
                            </w:pPr>
                            <w:r>
                              <w:rPr>
                                <w:color w:val="FFFFFF"/>
                              </w:rPr>
                              <w:t xml:space="preserve">Appendix </w:t>
                            </w:r>
                            <w:r w:rsidR="00D20F3C">
                              <w:rPr>
                                <w:color w:val="FFFFFF"/>
                              </w:rPr>
                              <w:t>1-3</w:t>
                            </w:r>
                            <w:r>
                              <w:rPr>
                                <w:color w:val="FFFFFF"/>
                              </w:rPr>
                              <w:t>: Planning Search</w:t>
                            </w:r>
                          </w:p>
                          <w:p w14:paraId="4B0F65CD" w14:textId="33E32374"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11C2A8B0"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8E5232">
                              <w:rPr>
                                <w:color w:val="FFFFFF"/>
                              </w:rPr>
                              <w:t xml:space="preserve">South Dublin County Council </w:t>
                            </w:r>
                            <w:r w:rsidRPr="0087529F">
                              <w:rPr>
                                <w:color w:val="FFFFFF"/>
                              </w:rPr>
                              <w:fldChar w:fldCharType="end"/>
                            </w:r>
                            <w:r w:rsidR="00C46E97">
                              <w:rPr>
                                <w:color w:val="FFFFFF"/>
                              </w:rPr>
                              <w:t>(SDCC)</w:t>
                            </w:r>
                          </w:p>
                          <w:p w14:paraId="317A320C" w14:textId="34B3BBC7"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3F82D8A0"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8E5232">
                              <w:rPr>
                                <w:color w:val="FFFFFF"/>
                              </w:rPr>
                              <w:t xml:space="preserve"> </w:t>
                            </w:r>
                            <w:r w:rsidRPr="0087529F">
                              <w:rPr>
                                <w:color w:val="FFFFFF"/>
                              </w:rPr>
                              <w:fldChar w:fldCharType="end"/>
                            </w:r>
                          </w:p>
                          <w:p w14:paraId="3A8337A7" w14:textId="67870F0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8E5232">
                              <w:rPr>
                                <w:color w:val="FFFFFF"/>
                              </w:rPr>
                              <w:t xml:space="preserve"> </w:t>
                            </w:r>
                            <w:r w:rsidRPr="0087529F">
                              <w:rPr>
                                <w:color w:val="FFFFFF"/>
                              </w:rPr>
                              <w:fldChar w:fldCharType="end"/>
                            </w:r>
                          </w:p>
                          <w:p w14:paraId="56FAD390" w14:textId="6D2DBE5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031FD8C3" w:rsidR="00CF237B" w:rsidRPr="0087529F" w:rsidRDefault="00C31E2A" w:rsidP="0087529F">
                            <w:pPr>
                              <w:pStyle w:val="Coverfooter"/>
                              <w:rPr>
                                <w:color w:val="FFFFFF"/>
                              </w:rPr>
                            </w:pPr>
                            <w:r>
                              <w:rPr>
                                <w:color w:val="FFFFFF"/>
                              </w:rPr>
                              <w:t>June</w:t>
                            </w:r>
                            <w:r w:rsidR="001F32CB">
                              <w:rPr>
                                <w:color w:val="FFFFFF"/>
                              </w:rPr>
                              <w:t xml:space="preserve"> 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0A07D151"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7C95EB56"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65E6294B"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0A07D151"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7C95EB56"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65E6294B"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1"/>
        <w:tblW w:w="4759" w:type="pct"/>
        <w:tblLook w:val="04A0" w:firstRow="1" w:lastRow="0" w:firstColumn="1" w:lastColumn="0" w:noHBand="0" w:noVBand="1"/>
      </w:tblPr>
      <w:tblGrid>
        <w:gridCol w:w="2015"/>
        <w:gridCol w:w="280"/>
        <w:gridCol w:w="2016"/>
        <w:gridCol w:w="280"/>
        <w:gridCol w:w="2014"/>
        <w:gridCol w:w="281"/>
        <w:gridCol w:w="2017"/>
      </w:tblGrid>
      <w:tr w:rsidR="008959FB" w:rsidRPr="004F5297" w14:paraId="298F6B19" w14:textId="77777777" w:rsidTr="008959FB">
        <w:trPr>
          <w:cnfStyle w:val="100000000000" w:firstRow="1" w:lastRow="0" w:firstColumn="0" w:lastColumn="0" w:oddVBand="0" w:evenVBand="0" w:oddHBand="0" w:evenHBand="0" w:firstRowFirstColumn="0" w:firstRowLastColumn="0" w:lastRowFirstColumn="0" w:lastRowLastColumn="0"/>
        </w:trPr>
        <w:tc>
          <w:tcPr>
            <w:tcW w:w="2015" w:type="dxa"/>
          </w:tcPr>
          <w:p w14:paraId="1A9726D2" w14:textId="77777777" w:rsidR="008959FB" w:rsidRPr="004F5297" w:rsidRDefault="008959FB" w:rsidP="00DB08D1">
            <w:pPr>
              <w:pStyle w:val="Tabletext"/>
            </w:pPr>
            <w:r w:rsidRPr="004F5297">
              <w:t>Prepared by</w:t>
            </w:r>
          </w:p>
        </w:tc>
        <w:tc>
          <w:tcPr>
            <w:tcW w:w="280" w:type="dxa"/>
            <w:tcBorders>
              <w:bottom w:val="nil"/>
            </w:tcBorders>
          </w:tcPr>
          <w:p w14:paraId="33B91830" w14:textId="77777777" w:rsidR="008959FB" w:rsidRPr="004F5297" w:rsidRDefault="008959FB" w:rsidP="00DB08D1">
            <w:pPr>
              <w:pStyle w:val="Tabletext"/>
            </w:pPr>
          </w:p>
        </w:tc>
        <w:tc>
          <w:tcPr>
            <w:tcW w:w="2016" w:type="dxa"/>
          </w:tcPr>
          <w:p w14:paraId="5EE1B15E" w14:textId="77777777" w:rsidR="008959FB" w:rsidRPr="004F5297" w:rsidRDefault="008959FB" w:rsidP="00DB08D1">
            <w:pPr>
              <w:pStyle w:val="Tabletext"/>
            </w:pPr>
            <w:r w:rsidRPr="004F5297">
              <w:t>Checked by</w:t>
            </w:r>
          </w:p>
        </w:tc>
        <w:tc>
          <w:tcPr>
            <w:tcW w:w="280" w:type="dxa"/>
            <w:tcBorders>
              <w:bottom w:val="nil"/>
            </w:tcBorders>
          </w:tcPr>
          <w:p w14:paraId="135E4B60" w14:textId="77777777" w:rsidR="008959FB" w:rsidRPr="004F5297" w:rsidRDefault="008959FB" w:rsidP="00DB08D1">
            <w:pPr>
              <w:pStyle w:val="Tabletext"/>
            </w:pPr>
          </w:p>
        </w:tc>
        <w:tc>
          <w:tcPr>
            <w:tcW w:w="2014" w:type="dxa"/>
          </w:tcPr>
          <w:p w14:paraId="237E6EC1" w14:textId="77777777" w:rsidR="008959FB" w:rsidRPr="004F5297" w:rsidRDefault="008959FB" w:rsidP="00DB08D1">
            <w:pPr>
              <w:pStyle w:val="Tabletext"/>
            </w:pPr>
            <w:r w:rsidRPr="004F5297">
              <w:t>Verified by</w:t>
            </w:r>
          </w:p>
        </w:tc>
        <w:tc>
          <w:tcPr>
            <w:tcW w:w="281" w:type="dxa"/>
            <w:tcBorders>
              <w:bottom w:val="nil"/>
            </w:tcBorders>
          </w:tcPr>
          <w:p w14:paraId="446BA387" w14:textId="77777777" w:rsidR="008959FB" w:rsidRPr="004F5297" w:rsidRDefault="008959FB" w:rsidP="00DB08D1">
            <w:pPr>
              <w:pStyle w:val="Tabletext"/>
            </w:pPr>
          </w:p>
        </w:tc>
        <w:tc>
          <w:tcPr>
            <w:tcW w:w="2017" w:type="dxa"/>
          </w:tcPr>
          <w:p w14:paraId="706D3B78" w14:textId="77777777" w:rsidR="008959FB" w:rsidRPr="004F5297" w:rsidRDefault="008959FB" w:rsidP="00DB08D1">
            <w:pPr>
              <w:pStyle w:val="Tabletext"/>
            </w:pPr>
            <w:r w:rsidRPr="004F5297">
              <w:t>Approved by</w:t>
            </w:r>
          </w:p>
        </w:tc>
      </w:tr>
      <w:tr w:rsidR="008959FB" w:rsidRPr="004F5297" w14:paraId="2594D8A7" w14:textId="77777777" w:rsidTr="008959FB">
        <w:tc>
          <w:tcPr>
            <w:tcW w:w="2015" w:type="dxa"/>
          </w:tcPr>
          <w:p w14:paraId="21596422" w14:textId="77777777" w:rsidR="008959FB" w:rsidRDefault="008959FB" w:rsidP="00DB08D1">
            <w:pPr>
              <w:pStyle w:val="Tabletext"/>
              <w:jc w:val="left"/>
            </w:pPr>
            <w:r>
              <w:t>N.Z.</w:t>
            </w:r>
          </w:p>
          <w:p w14:paraId="7E0C6556" w14:textId="73859745" w:rsidR="00FA141F" w:rsidRPr="004F5297" w:rsidRDefault="00FA141F" w:rsidP="00DB08D1">
            <w:pPr>
              <w:pStyle w:val="Tabletext"/>
              <w:jc w:val="left"/>
            </w:pPr>
            <w:r w:rsidRPr="00FA141F">
              <w:t>Environmental Scientist</w:t>
            </w:r>
          </w:p>
        </w:tc>
        <w:tc>
          <w:tcPr>
            <w:tcW w:w="280" w:type="dxa"/>
            <w:tcBorders>
              <w:top w:val="nil"/>
              <w:bottom w:val="nil"/>
            </w:tcBorders>
          </w:tcPr>
          <w:p w14:paraId="3C988A7B" w14:textId="77777777" w:rsidR="008959FB" w:rsidRPr="004F5297" w:rsidRDefault="008959FB" w:rsidP="00DB08D1">
            <w:pPr>
              <w:pStyle w:val="Tabletext"/>
            </w:pPr>
          </w:p>
        </w:tc>
        <w:tc>
          <w:tcPr>
            <w:tcW w:w="2016" w:type="dxa"/>
          </w:tcPr>
          <w:p w14:paraId="64CB91AB" w14:textId="77777777" w:rsidR="008959FB" w:rsidRDefault="008959FB" w:rsidP="00DB08D1">
            <w:pPr>
              <w:pStyle w:val="Tabletext"/>
            </w:pPr>
            <w:r>
              <w:t>M.B.</w:t>
            </w:r>
          </w:p>
          <w:p w14:paraId="43055C70" w14:textId="4A42E806" w:rsidR="00FA141F" w:rsidRPr="004F5297" w:rsidRDefault="00FA141F" w:rsidP="00DB08D1">
            <w:pPr>
              <w:pStyle w:val="Tabletext"/>
            </w:pPr>
            <w:r w:rsidRPr="00FA141F">
              <w:t>Associate Director - Environmental Technical Specialist</w:t>
            </w:r>
          </w:p>
        </w:tc>
        <w:tc>
          <w:tcPr>
            <w:tcW w:w="280" w:type="dxa"/>
            <w:tcBorders>
              <w:top w:val="nil"/>
              <w:bottom w:val="nil"/>
            </w:tcBorders>
          </w:tcPr>
          <w:p w14:paraId="3FB800AA" w14:textId="77777777" w:rsidR="008959FB" w:rsidRPr="004F5297" w:rsidRDefault="008959FB" w:rsidP="00DB08D1">
            <w:pPr>
              <w:pStyle w:val="Tabletext"/>
            </w:pPr>
          </w:p>
        </w:tc>
        <w:tc>
          <w:tcPr>
            <w:tcW w:w="2014" w:type="dxa"/>
          </w:tcPr>
          <w:p w14:paraId="336E38C3" w14:textId="77777777" w:rsidR="008959FB" w:rsidRDefault="008959FB" w:rsidP="00DB08D1">
            <w:pPr>
              <w:pStyle w:val="Tabletext"/>
            </w:pPr>
            <w:r>
              <w:t>J.H</w:t>
            </w:r>
            <w:r w:rsidR="006D1D22">
              <w:t>.</w:t>
            </w:r>
          </w:p>
          <w:p w14:paraId="10FE5AA5" w14:textId="66E59331" w:rsidR="00F07DDF" w:rsidRPr="004F5297" w:rsidRDefault="00F07DDF" w:rsidP="00DB08D1">
            <w:pPr>
              <w:pStyle w:val="Tabletext"/>
            </w:pPr>
            <w:r w:rsidRPr="00F07DDF">
              <w:t>Associate Director</w:t>
            </w:r>
          </w:p>
        </w:tc>
        <w:tc>
          <w:tcPr>
            <w:tcW w:w="281" w:type="dxa"/>
            <w:tcBorders>
              <w:top w:val="nil"/>
              <w:bottom w:val="nil"/>
            </w:tcBorders>
          </w:tcPr>
          <w:p w14:paraId="08E81A1A" w14:textId="77777777" w:rsidR="008959FB" w:rsidRPr="004F5297" w:rsidRDefault="008959FB" w:rsidP="00DB08D1">
            <w:pPr>
              <w:pStyle w:val="Tabletext"/>
            </w:pPr>
          </w:p>
        </w:tc>
        <w:tc>
          <w:tcPr>
            <w:tcW w:w="2017" w:type="dxa"/>
          </w:tcPr>
          <w:p w14:paraId="128E999F" w14:textId="77777777" w:rsidR="008959FB" w:rsidRDefault="008959FB" w:rsidP="00DB08D1">
            <w:pPr>
              <w:pStyle w:val="Tabletext"/>
            </w:pPr>
            <w:r w:rsidRPr="008959FB">
              <w:t>R</w:t>
            </w:r>
            <w:r>
              <w:t>.</w:t>
            </w:r>
            <w:r w:rsidRPr="008959FB">
              <w:t>O'C</w:t>
            </w:r>
            <w:r w:rsidR="006D1D22">
              <w:t>.</w:t>
            </w:r>
          </w:p>
          <w:p w14:paraId="4B3E06BA" w14:textId="34E9092F" w:rsidR="00F07DDF" w:rsidRPr="004F5297" w:rsidRDefault="00F07DDF" w:rsidP="00DB08D1">
            <w:pPr>
              <w:pStyle w:val="Tabletext"/>
            </w:pPr>
            <w:r w:rsidRPr="00F07DDF">
              <w:t>Project Manager</w:t>
            </w:r>
          </w:p>
        </w:tc>
      </w:tr>
      <w:tr w:rsidR="008959FB" w:rsidRPr="004F5297" w14:paraId="1EF50F4B" w14:textId="77777777" w:rsidTr="008959FB">
        <w:tc>
          <w:tcPr>
            <w:tcW w:w="2015" w:type="dxa"/>
          </w:tcPr>
          <w:p w14:paraId="5A48324B" w14:textId="1DB77CB3" w:rsidR="008959FB" w:rsidRPr="004F5297" w:rsidRDefault="008959FB" w:rsidP="00DB08D1">
            <w:pPr>
              <w:pStyle w:val="Tabletext"/>
            </w:pPr>
          </w:p>
        </w:tc>
        <w:tc>
          <w:tcPr>
            <w:tcW w:w="280" w:type="dxa"/>
            <w:tcBorders>
              <w:top w:val="nil"/>
              <w:bottom w:val="nil"/>
            </w:tcBorders>
          </w:tcPr>
          <w:p w14:paraId="1EBE46DB" w14:textId="77777777" w:rsidR="008959FB" w:rsidRPr="004F5297" w:rsidRDefault="008959FB" w:rsidP="00DB08D1">
            <w:pPr>
              <w:pStyle w:val="Tabletext"/>
            </w:pPr>
          </w:p>
        </w:tc>
        <w:tc>
          <w:tcPr>
            <w:tcW w:w="2016" w:type="dxa"/>
          </w:tcPr>
          <w:p w14:paraId="04B110B6" w14:textId="0D88AF18" w:rsidR="008959FB" w:rsidRPr="004F5297" w:rsidRDefault="008959FB" w:rsidP="00DB08D1">
            <w:pPr>
              <w:pStyle w:val="Tabletext"/>
              <w:jc w:val="left"/>
            </w:pPr>
          </w:p>
        </w:tc>
        <w:tc>
          <w:tcPr>
            <w:tcW w:w="280" w:type="dxa"/>
            <w:tcBorders>
              <w:top w:val="nil"/>
              <w:bottom w:val="nil"/>
            </w:tcBorders>
          </w:tcPr>
          <w:p w14:paraId="17DABEBB" w14:textId="77777777" w:rsidR="008959FB" w:rsidRPr="004F5297" w:rsidRDefault="008959FB" w:rsidP="00DB08D1">
            <w:pPr>
              <w:pStyle w:val="Tabletext"/>
            </w:pPr>
          </w:p>
        </w:tc>
        <w:tc>
          <w:tcPr>
            <w:tcW w:w="2014" w:type="dxa"/>
          </w:tcPr>
          <w:p w14:paraId="3DD3D0A5" w14:textId="7869F3F9" w:rsidR="008959FB" w:rsidRPr="004F5297" w:rsidRDefault="008959FB" w:rsidP="00DB08D1">
            <w:pPr>
              <w:pStyle w:val="Tabletext"/>
            </w:pPr>
          </w:p>
        </w:tc>
        <w:tc>
          <w:tcPr>
            <w:tcW w:w="281" w:type="dxa"/>
            <w:tcBorders>
              <w:top w:val="nil"/>
              <w:bottom w:val="nil"/>
            </w:tcBorders>
          </w:tcPr>
          <w:p w14:paraId="01F81313" w14:textId="77777777" w:rsidR="008959FB" w:rsidRPr="004F5297" w:rsidRDefault="008959FB" w:rsidP="00DB08D1">
            <w:pPr>
              <w:pStyle w:val="Tabletext"/>
            </w:pPr>
          </w:p>
        </w:tc>
        <w:tc>
          <w:tcPr>
            <w:tcW w:w="2017" w:type="dxa"/>
          </w:tcPr>
          <w:p w14:paraId="25007E2B" w14:textId="5D1952BB" w:rsidR="008959FB" w:rsidRPr="004F5297" w:rsidRDefault="008959FB" w:rsidP="00DB08D1">
            <w:pPr>
              <w:pStyle w:val="Tabletext"/>
            </w:pPr>
          </w:p>
        </w:tc>
      </w:tr>
    </w:tbl>
    <w:p w14:paraId="11271A83" w14:textId="77777777" w:rsidR="00067457" w:rsidRDefault="00067457" w:rsidP="00067457"/>
    <w:p w14:paraId="2430C891" w14:textId="409707AC" w:rsidR="00067457" w:rsidRDefault="0087529F" w:rsidP="00067457">
      <w:pPr>
        <w:pStyle w:val="Heading"/>
      </w:pPr>
      <w:bookmarkStart w:id="19" w:name="Text_RevisionHistory"/>
      <w:r>
        <w:t>Revision History</w:t>
      </w:r>
      <w:bookmarkEnd w:id="19"/>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0" w:name="Text_Revision"/>
            <w:r>
              <w:t>Revision</w:t>
            </w:r>
            <w:bookmarkEnd w:id="20"/>
          </w:p>
        </w:tc>
        <w:tc>
          <w:tcPr>
            <w:tcW w:w="1544" w:type="dxa"/>
          </w:tcPr>
          <w:p w14:paraId="3B47AC09" w14:textId="20660B80" w:rsidR="00067457" w:rsidRDefault="0087529F" w:rsidP="00AA045B">
            <w:pPr>
              <w:pStyle w:val="Tabletext"/>
              <w:rPr>
                <w:b w:val="0"/>
              </w:rPr>
            </w:pPr>
            <w:bookmarkStart w:id="21" w:name="Text_RevisionDate"/>
            <w:r>
              <w:t>Revision date</w:t>
            </w:r>
            <w:bookmarkEnd w:id="21"/>
          </w:p>
        </w:tc>
        <w:tc>
          <w:tcPr>
            <w:tcW w:w="1543" w:type="dxa"/>
          </w:tcPr>
          <w:p w14:paraId="479FAB10" w14:textId="77777777" w:rsidR="00067457" w:rsidRDefault="00067457" w:rsidP="00AA045B">
            <w:pPr>
              <w:pStyle w:val="Tabletext"/>
            </w:pPr>
            <w:bookmarkStart w:id="22" w:name="Text_Details"/>
            <w:r>
              <w:t>Details</w:t>
            </w:r>
            <w:bookmarkEnd w:id="22"/>
          </w:p>
        </w:tc>
        <w:tc>
          <w:tcPr>
            <w:tcW w:w="1543" w:type="dxa"/>
          </w:tcPr>
          <w:p w14:paraId="53725DD4" w14:textId="77777777" w:rsidR="00067457" w:rsidRDefault="00067457" w:rsidP="00AA045B">
            <w:pPr>
              <w:pStyle w:val="Tabletext"/>
            </w:pPr>
            <w:bookmarkStart w:id="23" w:name="Text_Authorized"/>
            <w:r>
              <w:t>Authori</w:t>
            </w:r>
            <w:r w:rsidR="00A77BD6">
              <w:t>z</w:t>
            </w:r>
            <w:r>
              <w:t>ed</w:t>
            </w:r>
            <w:bookmarkEnd w:id="23"/>
          </w:p>
        </w:tc>
        <w:tc>
          <w:tcPr>
            <w:tcW w:w="1543" w:type="dxa"/>
          </w:tcPr>
          <w:p w14:paraId="65865FC3" w14:textId="77777777" w:rsidR="00067457" w:rsidRPr="009052D1" w:rsidRDefault="00067457" w:rsidP="00AA045B">
            <w:pPr>
              <w:pStyle w:val="Tabletext"/>
            </w:pPr>
            <w:bookmarkStart w:id="24" w:name="Text_Name"/>
            <w:r w:rsidRPr="009052D1">
              <w:t>Name</w:t>
            </w:r>
            <w:bookmarkEnd w:id="24"/>
          </w:p>
        </w:tc>
        <w:tc>
          <w:tcPr>
            <w:tcW w:w="1543" w:type="dxa"/>
          </w:tcPr>
          <w:p w14:paraId="6F149C32" w14:textId="77777777" w:rsidR="00067457" w:rsidRDefault="00067457" w:rsidP="00AA045B">
            <w:pPr>
              <w:pStyle w:val="Tabletext"/>
            </w:pPr>
            <w:bookmarkStart w:id="25" w:name="Text_Position"/>
            <w:r>
              <w:t>Position</w:t>
            </w:r>
            <w:bookmarkEnd w:id="25"/>
          </w:p>
        </w:tc>
      </w:tr>
      <w:tr w:rsidR="00A40809" w:rsidRPr="00542F08" w14:paraId="066C8F6C" w14:textId="77777777" w:rsidTr="00A40809">
        <w:tc>
          <w:tcPr>
            <w:tcW w:w="1544" w:type="dxa"/>
          </w:tcPr>
          <w:p w14:paraId="4C3F850E" w14:textId="3F05D33C" w:rsidR="00A40809" w:rsidRPr="00542F08" w:rsidRDefault="00A40809" w:rsidP="00A40809">
            <w:pPr>
              <w:pStyle w:val="Tabletext"/>
            </w:pPr>
            <w:bookmarkStart w:id="26" w:name="RevisionStatus"/>
            <w:bookmarkEnd w:id="26"/>
            <w:r>
              <w:t>0</w:t>
            </w:r>
          </w:p>
        </w:tc>
        <w:tc>
          <w:tcPr>
            <w:tcW w:w="1544" w:type="dxa"/>
          </w:tcPr>
          <w:p w14:paraId="3BE03983" w14:textId="778E10F7" w:rsidR="00A40809" w:rsidRDefault="00802CEB" w:rsidP="00A40809">
            <w:pPr>
              <w:pStyle w:val="Tabletext"/>
            </w:pPr>
            <w:r>
              <w:t>28</w:t>
            </w:r>
            <w:r w:rsidR="00A40809" w:rsidRPr="00280517">
              <w:t>/</w:t>
            </w:r>
            <w:r w:rsidR="008B34D7">
              <w:t>0</w:t>
            </w:r>
            <w:r>
              <w:t>8</w:t>
            </w:r>
            <w:r w:rsidR="00A40809" w:rsidRPr="00280517">
              <w:t>/</w:t>
            </w:r>
            <w:r w:rsidR="00A40809">
              <w:t>2026</w:t>
            </w:r>
          </w:p>
        </w:tc>
        <w:tc>
          <w:tcPr>
            <w:tcW w:w="1543" w:type="dxa"/>
          </w:tcPr>
          <w:p w14:paraId="240B1EBF" w14:textId="42B3877E" w:rsidR="00A40809" w:rsidRDefault="00A40809" w:rsidP="00A40809">
            <w:pPr>
              <w:pStyle w:val="Tabletext"/>
            </w:pPr>
            <w:r>
              <w:t>Draft</w:t>
            </w:r>
          </w:p>
        </w:tc>
        <w:tc>
          <w:tcPr>
            <w:tcW w:w="1543" w:type="dxa"/>
          </w:tcPr>
          <w:p w14:paraId="59A75C27" w14:textId="21B94447" w:rsidR="00A40809" w:rsidRPr="00542F08" w:rsidRDefault="00A40809" w:rsidP="00A40809">
            <w:pPr>
              <w:pStyle w:val="Tabletext"/>
            </w:pPr>
            <w:r>
              <w:t>N</w:t>
            </w:r>
          </w:p>
        </w:tc>
        <w:tc>
          <w:tcPr>
            <w:tcW w:w="1543" w:type="dxa"/>
          </w:tcPr>
          <w:p w14:paraId="04872B0C" w14:textId="62894F40" w:rsidR="00A40809" w:rsidRDefault="00A40809" w:rsidP="00A40809">
            <w:pPr>
              <w:pStyle w:val="Tabletext"/>
            </w:pPr>
            <w:r w:rsidRPr="007D4854">
              <w:t>RO'C</w:t>
            </w:r>
          </w:p>
        </w:tc>
        <w:tc>
          <w:tcPr>
            <w:tcW w:w="1543" w:type="dxa"/>
          </w:tcPr>
          <w:p w14:paraId="508B2DE5" w14:textId="4520B3F6" w:rsidR="00A40809" w:rsidRDefault="00A40809" w:rsidP="00A40809">
            <w:pPr>
              <w:pStyle w:val="Tabletext"/>
            </w:pPr>
            <w:r w:rsidRPr="00061F90">
              <w:t>Project Director</w:t>
            </w:r>
          </w:p>
        </w:tc>
      </w:tr>
      <w:tr w:rsidR="00A40809" w:rsidRPr="00542F08" w14:paraId="3AE42660" w14:textId="77777777" w:rsidTr="00A40809">
        <w:tc>
          <w:tcPr>
            <w:tcW w:w="1544" w:type="dxa"/>
          </w:tcPr>
          <w:p w14:paraId="0DC6E4ED" w14:textId="1DA96235" w:rsidR="00A40809" w:rsidRPr="00542F08" w:rsidRDefault="00A40809" w:rsidP="00A40809">
            <w:pPr>
              <w:pStyle w:val="Tabletext"/>
            </w:pPr>
          </w:p>
        </w:tc>
        <w:tc>
          <w:tcPr>
            <w:tcW w:w="1544" w:type="dxa"/>
          </w:tcPr>
          <w:p w14:paraId="2248FE8A" w14:textId="1995AA0D" w:rsidR="00A40809" w:rsidRDefault="00A40809" w:rsidP="00A40809">
            <w:pPr>
              <w:pStyle w:val="Tabletext"/>
            </w:pPr>
          </w:p>
        </w:tc>
        <w:tc>
          <w:tcPr>
            <w:tcW w:w="1543" w:type="dxa"/>
          </w:tcPr>
          <w:p w14:paraId="6559AE93" w14:textId="5E024ECB" w:rsidR="00A40809" w:rsidRDefault="00A40809" w:rsidP="00A40809">
            <w:pPr>
              <w:pStyle w:val="Tabletext"/>
            </w:pPr>
          </w:p>
        </w:tc>
        <w:tc>
          <w:tcPr>
            <w:tcW w:w="1543" w:type="dxa"/>
          </w:tcPr>
          <w:p w14:paraId="3C8B3151" w14:textId="5CCDCB6F" w:rsidR="00A40809" w:rsidRPr="00542F08" w:rsidRDefault="00A40809" w:rsidP="00A40809">
            <w:pPr>
              <w:pStyle w:val="Tabletext"/>
            </w:pPr>
          </w:p>
        </w:tc>
        <w:tc>
          <w:tcPr>
            <w:tcW w:w="1543" w:type="dxa"/>
          </w:tcPr>
          <w:p w14:paraId="42EFCA31" w14:textId="6F6DA7DD" w:rsidR="00A40809" w:rsidRDefault="00A40809" w:rsidP="00A40809">
            <w:pPr>
              <w:pStyle w:val="Tabletext"/>
            </w:pPr>
          </w:p>
        </w:tc>
        <w:tc>
          <w:tcPr>
            <w:tcW w:w="1543" w:type="dxa"/>
          </w:tcPr>
          <w:p w14:paraId="042C8482" w14:textId="36C645B9"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27" w:name="Text_DistributionList"/>
      <w:r>
        <w:t>Distribution List</w:t>
      </w:r>
      <w:bookmarkEnd w:id="27"/>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28" w:name="Text_HardCopies"/>
            <w:r>
              <w:t># Hard Copies</w:t>
            </w:r>
            <w:bookmarkEnd w:id="28"/>
            <w:r w:rsidR="00067457" w:rsidRPr="00556EBF">
              <w:t xml:space="preserve"> </w:t>
            </w:r>
          </w:p>
        </w:tc>
        <w:tc>
          <w:tcPr>
            <w:tcW w:w="1508" w:type="dxa"/>
          </w:tcPr>
          <w:p w14:paraId="3A572847" w14:textId="3AC285E1" w:rsidR="00067457" w:rsidRPr="00556EBF" w:rsidRDefault="0087529F" w:rsidP="00AA045B">
            <w:pPr>
              <w:pStyle w:val="Tabletext"/>
            </w:pPr>
            <w:bookmarkStart w:id="29" w:name="Text_PDFRequired"/>
            <w:r>
              <w:t>PDF Required</w:t>
            </w:r>
            <w:bookmarkEnd w:id="29"/>
          </w:p>
        </w:tc>
        <w:tc>
          <w:tcPr>
            <w:tcW w:w="6056" w:type="dxa"/>
          </w:tcPr>
          <w:p w14:paraId="3CB0FA78" w14:textId="2555C222" w:rsidR="00067457" w:rsidRPr="00556EBF" w:rsidRDefault="0087529F" w:rsidP="00AA045B">
            <w:pPr>
              <w:pStyle w:val="Tabletext"/>
            </w:pPr>
            <w:bookmarkStart w:id="30" w:name="Text_AssociationCompanyName"/>
            <w:r>
              <w:t>Association / Company Name</w:t>
            </w:r>
            <w:bookmarkEnd w:id="30"/>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31" w:name="Text_PreparedFor"/>
      <w:r>
        <w:br w:type="page"/>
      </w:r>
    </w:p>
    <w:p w14:paraId="6BACCCF9" w14:textId="471CADD0" w:rsidR="00831688" w:rsidRPr="008952D6" w:rsidRDefault="0087529F" w:rsidP="00542F08">
      <w:pPr>
        <w:pStyle w:val="Heading"/>
      </w:pPr>
      <w:r>
        <w:lastRenderedPageBreak/>
        <w:t>Prepared for</w:t>
      </w:r>
      <w:bookmarkEnd w:id="31"/>
      <w:r w:rsidR="00831688" w:rsidRPr="008952D6">
        <w:t>:</w:t>
      </w:r>
    </w:p>
    <w:p w14:paraId="5F4062C4" w14:textId="4CE358FA" w:rsidR="002F3B02" w:rsidRPr="0080040C" w:rsidRDefault="008E5232" w:rsidP="0081688E">
      <w:fldSimple w:instr=" DOCPROPERTY  ClientName \* MERGEFORMAT ">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32" w:name="FooterClientAddress"/>
      <w:bookmarkEnd w:id="32"/>
    </w:p>
    <w:p w14:paraId="326DE8DF" w14:textId="77777777" w:rsidR="00831688" w:rsidRDefault="00831688" w:rsidP="0080040C">
      <w:pPr>
        <w:pStyle w:val="BodyText"/>
      </w:pPr>
    </w:p>
    <w:p w14:paraId="3D8B7207" w14:textId="12D21637" w:rsidR="000F22FF" w:rsidRDefault="0087529F" w:rsidP="000F22FF">
      <w:pPr>
        <w:pStyle w:val="Heading"/>
      </w:pPr>
      <w:bookmarkStart w:id="33" w:name="Text_PreparedBy_1"/>
      <w:r>
        <w:t>Prepared by</w:t>
      </w:r>
      <w:bookmarkEnd w:id="33"/>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6C9022E2" w:rsidR="00A40809" w:rsidRPr="00A40809" w:rsidRDefault="008E5232" w:rsidP="002C5B28">
      <w:pPr>
        <w:pStyle w:val="Heading"/>
      </w:pPr>
      <w:fldSimple w:instr=" DOCPROPERTY  InAssociationWith \* MERGEFORMAT ">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34" w:name="Copyright"/>
      <w:bookmarkStart w:id="35" w:name="Disclaimer"/>
      <w:r w:rsidRPr="005337F3">
        <w:t>© 202</w:t>
      </w:r>
      <w:r>
        <w:t>6</w:t>
      </w:r>
      <w:r w:rsidRPr="005337F3">
        <w:t xml:space="preserve"> AECOM Ireland Limited. All Rights Reserved. </w:t>
      </w:r>
      <w:bookmarkEnd w:id="34"/>
    </w:p>
    <w:p w14:paraId="7C564476" w14:textId="77777777" w:rsidR="00884AF7" w:rsidRDefault="00CC1747" w:rsidP="00CC1747">
      <w:pPr>
        <w:pStyle w:val="BodyText"/>
        <w:sectPr w:rsidR="00884AF7" w:rsidSect="00D2797C">
          <w:headerReference w:type="default" r:id="rId23"/>
          <w:footerReference w:type="default" r:id="rId24"/>
          <w:type w:val="continuous"/>
          <w:pgSz w:w="11906" w:h="16838"/>
          <w:pgMar w:top="1134" w:right="1134" w:bottom="851" w:left="1418" w:header="567" w:footer="284" w:gutter="0"/>
          <w:pgNumType w:start="1" w:chapStyle="1"/>
          <w:cols w:space="284"/>
          <w:docGrid w:linePitch="360"/>
        </w:sectPr>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36" w:name="UKILongformLimitations"/>
      <w:bookmarkEnd w:id="35"/>
      <w:r w:rsidR="0087529F">
        <w:t xml:space="preserve"> </w:t>
      </w:r>
      <w:bookmarkEnd w:id="36"/>
    </w:p>
    <w:p w14:paraId="4E95417A" w14:textId="2F9E1712" w:rsidR="00396BE9" w:rsidRPr="005B1FE6" w:rsidRDefault="00396BE9" w:rsidP="00396BE9">
      <w:pPr>
        <w:pStyle w:val="BodyText"/>
        <w:rPr>
          <w:b/>
          <w:bCs/>
          <w:color w:val="008768" w:themeColor="accent1"/>
        </w:rPr>
      </w:pPr>
      <w:bookmarkStart w:id="37" w:name="Label_Table"/>
      <w:r w:rsidRPr="005B1FE6">
        <w:rPr>
          <w:b/>
          <w:bCs/>
          <w:color w:val="008768" w:themeColor="accent1"/>
        </w:rPr>
        <w:lastRenderedPageBreak/>
        <w:t>Table</w:t>
      </w:r>
      <w:bookmarkEnd w:id="37"/>
      <w:r w:rsidRPr="005B1FE6">
        <w:rPr>
          <w:b/>
          <w:bCs/>
          <w:color w:val="008768" w:themeColor="accent1"/>
        </w:rPr>
        <w:t xml:space="preserve"> </w:t>
      </w:r>
      <w:r w:rsidRPr="005B1FE6">
        <w:rPr>
          <w:b/>
          <w:bCs/>
          <w:color w:val="008768" w:themeColor="accent1"/>
        </w:rPr>
        <w:fldChar w:fldCharType="begin"/>
      </w:r>
      <w:r w:rsidRPr="005B1FE6">
        <w:rPr>
          <w:b/>
          <w:bCs/>
          <w:color w:val="008768" w:themeColor="accent1"/>
        </w:rPr>
        <w:instrText xml:space="preserve"> SEQ Table \* ARABIC </w:instrText>
      </w:r>
      <w:r w:rsidRPr="005B1FE6">
        <w:rPr>
          <w:b/>
          <w:bCs/>
          <w:color w:val="008768" w:themeColor="accent1"/>
        </w:rPr>
        <w:fldChar w:fldCharType="separate"/>
      </w:r>
      <w:r w:rsidR="008E5232">
        <w:rPr>
          <w:b/>
          <w:bCs/>
          <w:noProof/>
          <w:color w:val="008768" w:themeColor="accent1"/>
        </w:rPr>
        <w:t>1</w:t>
      </w:r>
      <w:r w:rsidRPr="005B1FE6">
        <w:rPr>
          <w:b/>
          <w:bCs/>
          <w:noProof/>
          <w:color w:val="008768" w:themeColor="accent1"/>
        </w:rPr>
        <w:fldChar w:fldCharType="end"/>
      </w:r>
      <w:r w:rsidRPr="005B1FE6">
        <w:rPr>
          <w:b/>
          <w:bCs/>
          <w:noProof/>
          <w:color w:val="008768" w:themeColor="accent1"/>
        </w:rPr>
        <w:t>.</w:t>
      </w:r>
      <w:r w:rsidRPr="005B1FE6">
        <w:rPr>
          <w:b/>
          <w:bCs/>
          <w:color w:val="008768" w:themeColor="accent1"/>
        </w:rPr>
        <w:t xml:space="preserve"> </w:t>
      </w:r>
      <w:r w:rsidR="00DE72F1" w:rsidRPr="005B1FE6">
        <w:rPr>
          <w:b/>
          <w:bCs/>
          <w:color w:val="008768" w:themeColor="accent1"/>
        </w:rPr>
        <w:t>Planning Search</w:t>
      </w:r>
    </w:p>
    <w:tbl>
      <w:tblPr>
        <w:tblStyle w:val="AECOMTechnicalTable"/>
        <w:tblW w:w="4950" w:type="pct"/>
        <w:tblLayout w:type="fixed"/>
        <w:tblLook w:val="04A0" w:firstRow="1" w:lastRow="0" w:firstColumn="1" w:lastColumn="0" w:noHBand="0" w:noVBand="1"/>
      </w:tblPr>
      <w:tblGrid>
        <w:gridCol w:w="2127"/>
        <w:gridCol w:w="1275"/>
        <w:gridCol w:w="1276"/>
        <w:gridCol w:w="6038"/>
        <w:gridCol w:w="1994"/>
        <w:gridCol w:w="1994"/>
      </w:tblGrid>
      <w:tr w:rsidR="00396BE9" w:rsidRPr="00396BE9" w14:paraId="7764BC05" w14:textId="77777777" w:rsidTr="007F58CD">
        <w:trPr>
          <w:cnfStyle w:val="100000000000" w:firstRow="1" w:lastRow="0" w:firstColumn="0" w:lastColumn="0" w:oddVBand="0" w:evenVBand="0" w:oddHBand="0" w:evenHBand="0" w:firstRowFirstColumn="0" w:firstRowLastColumn="0" w:lastRowFirstColumn="0" w:lastRowLastColumn="0"/>
          <w:tblHeader/>
        </w:trPr>
        <w:tc>
          <w:tcPr>
            <w:tcW w:w="2127" w:type="dxa"/>
            <w:tcBorders>
              <w:top w:val="nil"/>
              <w:bottom w:val="single" w:sz="12" w:space="0" w:color="008768" w:themeColor="accent1"/>
              <w:right w:val="nil"/>
            </w:tcBorders>
          </w:tcPr>
          <w:p w14:paraId="64F931EC" w14:textId="12BADF1B" w:rsidR="00396BE9" w:rsidRPr="00B966D0" w:rsidRDefault="00DE72F1">
            <w:pPr>
              <w:pStyle w:val="Tabletext"/>
              <w:rPr>
                <w:color w:val="008768" w:themeColor="accent1"/>
              </w:rPr>
            </w:pPr>
            <w:bookmarkStart w:id="38" w:name="TableHeader" w:colFirst="0" w:colLast="0"/>
            <w:r w:rsidRPr="00B966D0">
              <w:rPr>
                <w:color w:val="008768" w:themeColor="accent1"/>
              </w:rPr>
              <w:t xml:space="preserve">Planning Authority </w:t>
            </w:r>
          </w:p>
        </w:tc>
        <w:tc>
          <w:tcPr>
            <w:tcW w:w="1275" w:type="dxa"/>
            <w:tcBorders>
              <w:top w:val="nil"/>
              <w:left w:val="nil"/>
              <w:bottom w:val="single" w:sz="12" w:space="0" w:color="008768" w:themeColor="accent1"/>
              <w:right w:val="nil"/>
            </w:tcBorders>
          </w:tcPr>
          <w:p w14:paraId="46FD0C4A" w14:textId="0667214C" w:rsidR="00396BE9" w:rsidRPr="00B966D0" w:rsidRDefault="00DE72F1">
            <w:pPr>
              <w:pStyle w:val="Tabletext"/>
              <w:rPr>
                <w:color w:val="008768" w:themeColor="accent1"/>
              </w:rPr>
            </w:pPr>
            <w:r w:rsidRPr="00B966D0">
              <w:rPr>
                <w:color w:val="008768" w:themeColor="accent1"/>
              </w:rPr>
              <w:t xml:space="preserve">Ref. no. </w:t>
            </w:r>
          </w:p>
        </w:tc>
        <w:tc>
          <w:tcPr>
            <w:tcW w:w="1276" w:type="dxa"/>
            <w:tcBorders>
              <w:top w:val="nil"/>
              <w:left w:val="nil"/>
              <w:bottom w:val="single" w:sz="12" w:space="0" w:color="008768" w:themeColor="accent1"/>
              <w:right w:val="nil"/>
            </w:tcBorders>
          </w:tcPr>
          <w:p w14:paraId="74CD5FC0" w14:textId="2F107E1E" w:rsidR="00396BE9" w:rsidRPr="00B966D0" w:rsidRDefault="00DE72F1">
            <w:pPr>
              <w:pStyle w:val="Tabletext"/>
              <w:rPr>
                <w:color w:val="008768" w:themeColor="accent1"/>
              </w:rPr>
            </w:pPr>
            <w:r w:rsidRPr="00B966D0">
              <w:rPr>
                <w:color w:val="008768" w:themeColor="accent1"/>
              </w:rPr>
              <w:t>Address</w:t>
            </w:r>
          </w:p>
        </w:tc>
        <w:tc>
          <w:tcPr>
            <w:tcW w:w="6038" w:type="dxa"/>
            <w:tcBorders>
              <w:top w:val="nil"/>
              <w:left w:val="nil"/>
              <w:bottom w:val="single" w:sz="12" w:space="0" w:color="008768" w:themeColor="accent1"/>
              <w:right w:val="nil"/>
            </w:tcBorders>
          </w:tcPr>
          <w:p w14:paraId="05DF4609" w14:textId="210F5D2B" w:rsidR="00396BE9" w:rsidRPr="00B966D0" w:rsidRDefault="00DE72F1">
            <w:pPr>
              <w:pStyle w:val="Tabletext"/>
              <w:rPr>
                <w:color w:val="008768" w:themeColor="accent1"/>
              </w:rPr>
            </w:pPr>
            <w:r w:rsidRPr="00B966D0">
              <w:rPr>
                <w:color w:val="008768" w:themeColor="accent1"/>
              </w:rPr>
              <w:t>Summary of Development</w:t>
            </w:r>
          </w:p>
        </w:tc>
        <w:tc>
          <w:tcPr>
            <w:tcW w:w="1994" w:type="dxa"/>
            <w:tcBorders>
              <w:top w:val="nil"/>
              <w:left w:val="nil"/>
              <w:bottom w:val="single" w:sz="12" w:space="0" w:color="008768" w:themeColor="accent1"/>
              <w:right w:val="nil"/>
            </w:tcBorders>
          </w:tcPr>
          <w:p w14:paraId="618E6F5B" w14:textId="10C94F88" w:rsidR="00396BE9" w:rsidRPr="00B966D0" w:rsidRDefault="00DE72F1">
            <w:pPr>
              <w:pStyle w:val="Tabletext"/>
              <w:rPr>
                <w:color w:val="008768" w:themeColor="accent1"/>
              </w:rPr>
            </w:pPr>
            <w:r w:rsidRPr="00B966D0">
              <w:rPr>
                <w:color w:val="008768" w:themeColor="accent1"/>
              </w:rPr>
              <w:t>Grant Date</w:t>
            </w:r>
          </w:p>
        </w:tc>
        <w:tc>
          <w:tcPr>
            <w:tcW w:w="1994" w:type="dxa"/>
            <w:tcBorders>
              <w:top w:val="nil"/>
              <w:left w:val="nil"/>
              <w:bottom w:val="single" w:sz="12" w:space="0" w:color="008768" w:themeColor="accent1"/>
            </w:tcBorders>
          </w:tcPr>
          <w:p w14:paraId="4EFDBDBC" w14:textId="728263BD" w:rsidR="00396BE9" w:rsidRPr="00B966D0" w:rsidRDefault="00DE72F1">
            <w:pPr>
              <w:pStyle w:val="Tabletext"/>
              <w:rPr>
                <w:color w:val="008768" w:themeColor="accent1"/>
              </w:rPr>
            </w:pPr>
            <w:r w:rsidRPr="00B966D0">
              <w:rPr>
                <w:color w:val="008768" w:themeColor="accent1"/>
              </w:rPr>
              <w:t>Distance from Site (approx.) (m)</w:t>
            </w:r>
          </w:p>
        </w:tc>
      </w:tr>
      <w:tr w:rsidR="00D10A7D" w:rsidRPr="000C334B" w14:paraId="58F8A7DD" w14:textId="77777777" w:rsidTr="007F58CD">
        <w:trPr>
          <w:trHeight w:val="250"/>
        </w:trPr>
        <w:tc>
          <w:tcPr>
            <w:tcW w:w="2127" w:type="dxa"/>
            <w:tcBorders>
              <w:top w:val="single" w:sz="4" w:space="0" w:color="auto"/>
              <w:bottom w:val="single" w:sz="4" w:space="0" w:color="auto"/>
              <w:right w:val="nil"/>
            </w:tcBorders>
          </w:tcPr>
          <w:p w14:paraId="3678A198" w14:textId="13F3F260" w:rsidR="00D10A7D" w:rsidRDefault="00D10A7D" w:rsidP="00D10A7D">
            <w:pPr>
              <w:pStyle w:val="Tabletext"/>
            </w:pPr>
            <w:bookmarkStart w:id="39" w:name="TableText" w:colFirst="0" w:colLast="0"/>
            <w:bookmarkEnd w:id="38"/>
            <w:r w:rsidRPr="00A06895">
              <w:t xml:space="preserve">ACP </w:t>
            </w:r>
            <w:r w:rsidR="006F1B38">
              <w:t>and</w:t>
            </w:r>
            <w:r w:rsidRPr="00A06895">
              <w:t xml:space="preserve"> SDCC</w:t>
            </w:r>
          </w:p>
        </w:tc>
        <w:tc>
          <w:tcPr>
            <w:tcW w:w="1275" w:type="dxa"/>
            <w:tcBorders>
              <w:top w:val="single" w:sz="4" w:space="0" w:color="auto"/>
              <w:left w:val="nil"/>
              <w:bottom w:val="single" w:sz="4" w:space="0" w:color="auto"/>
              <w:right w:val="nil"/>
            </w:tcBorders>
          </w:tcPr>
          <w:p w14:paraId="4CDC07A7" w14:textId="02CA9B06" w:rsidR="00D10A7D" w:rsidRPr="000C334B" w:rsidRDefault="00C34438" w:rsidP="00D10A7D">
            <w:pPr>
              <w:pStyle w:val="Tabletext"/>
            </w:pPr>
            <w:r w:rsidRPr="00C34438">
              <w:t>321696</w:t>
            </w:r>
          </w:p>
        </w:tc>
        <w:tc>
          <w:tcPr>
            <w:tcW w:w="1276" w:type="dxa"/>
            <w:tcBorders>
              <w:top w:val="single" w:sz="4" w:space="0" w:color="auto"/>
              <w:left w:val="nil"/>
              <w:bottom w:val="single" w:sz="4" w:space="0" w:color="auto"/>
              <w:right w:val="nil"/>
            </w:tcBorders>
          </w:tcPr>
          <w:p w14:paraId="301E7DCA" w14:textId="7E349E47" w:rsidR="00D10A7D" w:rsidRPr="000C334B" w:rsidRDefault="00C34438" w:rsidP="00D10A7D">
            <w:pPr>
              <w:pStyle w:val="Tabletext"/>
            </w:pPr>
            <w:r w:rsidRPr="00C34438">
              <w:t>Lands south of</w:t>
            </w:r>
            <w:r w:rsidR="004937E7">
              <w:t xml:space="preserve"> </w:t>
            </w:r>
            <w:r w:rsidRPr="00C34438">
              <w:t>Coolamber Drive, Rathcoole, Co. Dublin</w:t>
            </w:r>
          </w:p>
        </w:tc>
        <w:tc>
          <w:tcPr>
            <w:tcW w:w="6038" w:type="dxa"/>
            <w:tcBorders>
              <w:top w:val="single" w:sz="4" w:space="0" w:color="auto"/>
              <w:left w:val="nil"/>
              <w:bottom w:val="single" w:sz="4" w:space="0" w:color="auto"/>
              <w:right w:val="nil"/>
            </w:tcBorders>
          </w:tcPr>
          <w:p w14:paraId="1CCC8C58" w14:textId="6878C515" w:rsidR="00D10A7D" w:rsidRPr="000C334B" w:rsidRDefault="00150E9E" w:rsidP="00D10A7D">
            <w:pPr>
              <w:pStyle w:val="Tabletext"/>
            </w:pPr>
            <w:r w:rsidRPr="00150E9E">
              <w:t>New primary school (Roll No. 20549P), including 20 classrooms, with a gross floor area of 3,449 sq.m over 3 storeys</w:t>
            </w:r>
            <w:r w:rsidR="00F02890">
              <w:t>.</w:t>
            </w:r>
          </w:p>
        </w:tc>
        <w:tc>
          <w:tcPr>
            <w:tcW w:w="1994" w:type="dxa"/>
            <w:tcBorders>
              <w:top w:val="single" w:sz="4" w:space="0" w:color="auto"/>
              <w:left w:val="nil"/>
              <w:bottom w:val="single" w:sz="4" w:space="0" w:color="auto"/>
              <w:right w:val="nil"/>
            </w:tcBorders>
          </w:tcPr>
          <w:p w14:paraId="6E30DD43" w14:textId="6F1B9E82" w:rsidR="00D10A7D" w:rsidRPr="000C334B" w:rsidRDefault="00C34438" w:rsidP="00D10A7D">
            <w:pPr>
              <w:pStyle w:val="Tabletext"/>
            </w:pPr>
            <w:r w:rsidRPr="00C34438">
              <w:t>5/19/2025</w:t>
            </w:r>
          </w:p>
        </w:tc>
        <w:tc>
          <w:tcPr>
            <w:tcW w:w="1994" w:type="dxa"/>
            <w:tcBorders>
              <w:top w:val="single" w:sz="4" w:space="0" w:color="auto"/>
              <w:left w:val="nil"/>
              <w:bottom w:val="single" w:sz="4" w:space="0" w:color="auto"/>
            </w:tcBorders>
          </w:tcPr>
          <w:p w14:paraId="63A5569D" w14:textId="6982972E" w:rsidR="00D10A7D" w:rsidRPr="000C334B" w:rsidRDefault="00150E9E" w:rsidP="00D10A7D">
            <w:pPr>
              <w:pStyle w:val="Tabletext"/>
            </w:pPr>
            <w:r>
              <w:t>0</w:t>
            </w:r>
          </w:p>
        </w:tc>
      </w:tr>
      <w:tr w:rsidR="00F030D8" w:rsidRPr="000C334B" w14:paraId="34BF0B2C" w14:textId="77777777" w:rsidTr="007F58CD">
        <w:trPr>
          <w:trHeight w:val="250"/>
        </w:trPr>
        <w:tc>
          <w:tcPr>
            <w:tcW w:w="2127" w:type="dxa"/>
            <w:tcBorders>
              <w:top w:val="single" w:sz="4" w:space="0" w:color="auto"/>
              <w:bottom w:val="single" w:sz="4" w:space="0" w:color="auto"/>
              <w:right w:val="nil"/>
            </w:tcBorders>
          </w:tcPr>
          <w:p w14:paraId="2D21456C" w14:textId="48B3ECF0" w:rsidR="00F030D8" w:rsidRDefault="00F030D8" w:rsidP="00F030D8">
            <w:pPr>
              <w:pStyle w:val="Tabletext"/>
            </w:pPr>
            <w:r w:rsidRPr="001A6CEE">
              <w:t xml:space="preserve">SDCC </w:t>
            </w:r>
            <w:r w:rsidR="006F1B38">
              <w:t>and</w:t>
            </w:r>
            <w:r w:rsidRPr="001A6CEE">
              <w:t xml:space="preserve"> ABP</w:t>
            </w:r>
          </w:p>
        </w:tc>
        <w:tc>
          <w:tcPr>
            <w:tcW w:w="1275" w:type="dxa"/>
            <w:tcBorders>
              <w:top w:val="single" w:sz="4" w:space="0" w:color="auto"/>
              <w:left w:val="nil"/>
              <w:bottom w:val="single" w:sz="4" w:space="0" w:color="auto"/>
              <w:right w:val="nil"/>
            </w:tcBorders>
          </w:tcPr>
          <w:p w14:paraId="7070FB80" w14:textId="11960C3A" w:rsidR="00F030D8" w:rsidRPr="000C334B" w:rsidRDefault="00F030D8" w:rsidP="00F030D8">
            <w:pPr>
              <w:pStyle w:val="Tabletext"/>
            </w:pPr>
            <w:r w:rsidRPr="005A3D7D">
              <w:t>324071</w:t>
            </w:r>
          </w:p>
        </w:tc>
        <w:tc>
          <w:tcPr>
            <w:tcW w:w="1276" w:type="dxa"/>
            <w:tcBorders>
              <w:top w:val="single" w:sz="4" w:space="0" w:color="auto"/>
              <w:left w:val="nil"/>
              <w:bottom w:val="single" w:sz="4" w:space="0" w:color="auto"/>
              <w:right w:val="nil"/>
            </w:tcBorders>
          </w:tcPr>
          <w:p w14:paraId="396D5157" w14:textId="28F76632" w:rsidR="00F030D8" w:rsidRPr="000C334B" w:rsidRDefault="00F030D8" w:rsidP="00F030D8">
            <w:pPr>
              <w:pStyle w:val="Tabletext"/>
            </w:pPr>
            <w:r w:rsidRPr="001B7EB7">
              <w:t>Stoney Hill Road, Rathcoole, Co. Dublin, D24 V578</w:t>
            </w:r>
          </w:p>
        </w:tc>
        <w:tc>
          <w:tcPr>
            <w:tcW w:w="6038" w:type="dxa"/>
            <w:tcBorders>
              <w:top w:val="single" w:sz="4" w:space="0" w:color="auto"/>
              <w:left w:val="nil"/>
              <w:bottom w:val="single" w:sz="4" w:space="0" w:color="auto"/>
              <w:right w:val="nil"/>
            </w:tcBorders>
          </w:tcPr>
          <w:p w14:paraId="31D6498D" w14:textId="7AA51146" w:rsidR="00F030D8" w:rsidRPr="000C334B" w:rsidRDefault="00F030D8" w:rsidP="00F030D8">
            <w:pPr>
              <w:pStyle w:val="Tabletext"/>
            </w:pPr>
            <w:r w:rsidRPr="00B512D8">
              <w:t xml:space="preserve">(1) Demolition of 5 no. existing dwellings and associated outbuildings on the site. (2) Construction of a 176 no. dwellings on the site to the east of Stoney Hill Road comprising 100 no. duplex units and 76 no. houses and with a mix comprising of 16 no. 1 beds, 50 no. 2 beds, 70 no. 3 beds and 40 no. 4 beds with detached, semi-detached and terraced units. The house types include two storey and three storey </w:t>
            </w:r>
            <w:r w:rsidR="00F03A87" w:rsidRPr="00B512D8">
              <w:t>typologies,</w:t>
            </w:r>
            <w:r w:rsidRPr="00B512D8">
              <w:t xml:space="preserve"> and the duplex units are three storeys in height. (3) A total of 245 no. surface car parking spaces for the residential development (including visitor, accessible and EV charging spaces) comprising of 152 no. for the 76 no. houses and 93 no. for the 100 no. duplex units. (4) Bicycle parking comprising of 187 no spaces in total (including 3 no. cargo bicycle spaces) in sheltered bicycle stores. (5) Open space comprising of: a) 8,725 sq.m of public open space, including the main park and pocket parks. b) 2,680 sq.m of communal open space, including 100 sq.m of play to serve the duplex units, c) 4,311 sq.m of ecological open space, including landscape buffers. (6) A new vehicular, pedestrian and cyclist access from Stoney Hill Road to the north-west of the residential development site and a secondary access for emergency vehicles only further to the south on Stoney Hill Road. (7) A </w:t>
            </w:r>
            <w:r w:rsidR="003F00F6" w:rsidRPr="00B512D8">
              <w:t>2-no.</w:t>
            </w:r>
            <w:r w:rsidRPr="00B512D8">
              <w:t xml:space="preserve"> storey creche building of 639.2 sq.m plus an outdoor play area of 591 sq.m located on an existing undeveloped portion of the Peyton site located to the west of Stoney Hill Road. The creche includes 10 no. car parking spaces and 20 no. bicycle parking spaces. The crèche development includes all associated and ancillary works. (8) Infrastructure works to serve the proposed development to include the internal road network, ESB substations/</w:t>
            </w:r>
            <w:r w:rsidR="004937E7" w:rsidRPr="00B512D8">
              <w:t>switch rooms</w:t>
            </w:r>
            <w:r w:rsidRPr="00B512D8">
              <w:t>, lighting, site drainage works, hard and soft landscaping, boundary treatment, and all ancillary site services and development works above and below ground.  A Natura Impact Statement (NIS) has been prepared in respect of the proposed development and is submitted as part of the planning application.</w:t>
            </w:r>
          </w:p>
        </w:tc>
        <w:tc>
          <w:tcPr>
            <w:tcW w:w="1994" w:type="dxa"/>
            <w:tcBorders>
              <w:top w:val="single" w:sz="4" w:space="0" w:color="auto"/>
              <w:left w:val="nil"/>
              <w:bottom w:val="single" w:sz="4" w:space="0" w:color="auto"/>
              <w:right w:val="nil"/>
            </w:tcBorders>
          </w:tcPr>
          <w:p w14:paraId="04D082FD" w14:textId="4222D508" w:rsidR="00F030D8" w:rsidRPr="000C334B" w:rsidRDefault="00F030D8" w:rsidP="00F030D8">
            <w:pPr>
              <w:pStyle w:val="Tabletext"/>
            </w:pPr>
            <w:r>
              <w:t>02/</w:t>
            </w:r>
            <w:r w:rsidRPr="005D3CE2">
              <w:t>11</w:t>
            </w:r>
            <w:r>
              <w:t>/</w:t>
            </w:r>
            <w:r w:rsidRPr="005D3CE2">
              <w:t>2026</w:t>
            </w:r>
          </w:p>
        </w:tc>
        <w:tc>
          <w:tcPr>
            <w:tcW w:w="1994" w:type="dxa"/>
            <w:tcBorders>
              <w:top w:val="single" w:sz="4" w:space="0" w:color="auto"/>
              <w:left w:val="nil"/>
              <w:bottom w:val="single" w:sz="4" w:space="0" w:color="auto"/>
            </w:tcBorders>
          </w:tcPr>
          <w:p w14:paraId="4E3DD271" w14:textId="12364620" w:rsidR="00F030D8" w:rsidRPr="000C334B" w:rsidRDefault="00F030D8" w:rsidP="00F030D8">
            <w:pPr>
              <w:pStyle w:val="Tabletext"/>
            </w:pPr>
            <w:r>
              <w:t>100</w:t>
            </w:r>
          </w:p>
        </w:tc>
      </w:tr>
      <w:tr w:rsidR="0048720F" w:rsidRPr="000C334B" w14:paraId="2D1D0A55" w14:textId="77777777" w:rsidTr="007F58CD">
        <w:trPr>
          <w:trHeight w:val="250"/>
        </w:trPr>
        <w:tc>
          <w:tcPr>
            <w:tcW w:w="2127" w:type="dxa"/>
            <w:tcBorders>
              <w:top w:val="single" w:sz="4" w:space="0" w:color="auto"/>
              <w:bottom w:val="single" w:sz="4" w:space="0" w:color="auto"/>
              <w:right w:val="nil"/>
            </w:tcBorders>
          </w:tcPr>
          <w:p w14:paraId="206E81A1" w14:textId="6BD48D3A" w:rsidR="0048720F" w:rsidRPr="001A6CEE" w:rsidRDefault="00C858C6" w:rsidP="00F030D8">
            <w:pPr>
              <w:pStyle w:val="Tabletext"/>
            </w:pPr>
            <w:r w:rsidRPr="00C858C6">
              <w:t xml:space="preserve">ACP </w:t>
            </w:r>
            <w:r w:rsidR="006F1B38">
              <w:t>and</w:t>
            </w:r>
            <w:r w:rsidRPr="00C858C6">
              <w:t xml:space="preserve"> SDCC</w:t>
            </w:r>
          </w:p>
        </w:tc>
        <w:tc>
          <w:tcPr>
            <w:tcW w:w="1275" w:type="dxa"/>
            <w:tcBorders>
              <w:top w:val="single" w:sz="4" w:space="0" w:color="auto"/>
              <w:left w:val="nil"/>
              <w:bottom w:val="single" w:sz="4" w:space="0" w:color="auto"/>
              <w:right w:val="nil"/>
            </w:tcBorders>
          </w:tcPr>
          <w:p w14:paraId="4A6FBD40" w14:textId="7DEE86E6" w:rsidR="0048720F" w:rsidRPr="005A3D7D" w:rsidRDefault="00E023DE" w:rsidP="00F030D8">
            <w:pPr>
              <w:pStyle w:val="Tabletext"/>
            </w:pPr>
            <w:r w:rsidRPr="00E023DE">
              <w:t>318649</w:t>
            </w:r>
          </w:p>
        </w:tc>
        <w:tc>
          <w:tcPr>
            <w:tcW w:w="1276" w:type="dxa"/>
            <w:tcBorders>
              <w:top w:val="single" w:sz="4" w:space="0" w:color="auto"/>
              <w:left w:val="nil"/>
              <w:bottom w:val="single" w:sz="4" w:space="0" w:color="auto"/>
              <w:right w:val="nil"/>
            </w:tcBorders>
          </w:tcPr>
          <w:p w14:paraId="3BBC3032" w14:textId="5A86E490" w:rsidR="0048720F" w:rsidRPr="001B7EB7" w:rsidRDefault="00C71AC0" w:rsidP="00F030D8">
            <w:pPr>
              <w:pStyle w:val="Tabletext"/>
            </w:pPr>
            <w:r w:rsidRPr="00C71AC0">
              <w:t xml:space="preserve">45 Coolamber Drive, </w:t>
            </w:r>
            <w:r w:rsidRPr="00C71AC0">
              <w:lastRenderedPageBreak/>
              <w:t>Rathcoole, Co. Dublin</w:t>
            </w:r>
          </w:p>
        </w:tc>
        <w:tc>
          <w:tcPr>
            <w:tcW w:w="6038" w:type="dxa"/>
            <w:tcBorders>
              <w:top w:val="single" w:sz="4" w:space="0" w:color="auto"/>
              <w:left w:val="nil"/>
              <w:bottom w:val="single" w:sz="4" w:space="0" w:color="auto"/>
              <w:right w:val="nil"/>
            </w:tcBorders>
          </w:tcPr>
          <w:p w14:paraId="3D91AFE0" w14:textId="3510F055" w:rsidR="0048720F" w:rsidRPr="00B512D8" w:rsidRDefault="001F0485" w:rsidP="00F030D8">
            <w:pPr>
              <w:pStyle w:val="Tabletext"/>
            </w:pPr>
            <w:r w:rsidRPr="001F0485">
              <w:lastRenderedPageBreak/>
              <w:t>Side extension at first floor level and extension of previously approved dormer at attic floor level with all associated site works.</w:t>
            </w:r>
          </w:p>
        </w:tc>
        <w:tc>
          <w:tcPr>
            <w:tcW w:w="1994" w:type="dxa"/>
            <w:tcBorders>
              <w:top w:val="single" w:sz="4" w:space="0" w:color="auto"/>
              <w:left w:val="nil"/>
              <w:bottom w:val="single" w:sz="4" w:space="0" w:color="auto"/>
              <w:right w:val="nil"/>
            </w:tcBorders>
          </w:tcPr>
          <w:p w14:paraId="191509AE" w14:textId="5AD94AB4" w:rsidR="0048720F" w:rsidRDefault="009B2B38" w:rsidP="00F030D8">
            <w:pPr>
              <w:pStyle w:val="Tabletext"/>
            </w:pPr>
            <w:r w:rsidRPr="009B2B38">
              <w:t>6/18/2024</w:t>
            </w:r>
          </w:p>
        </w:tc>
        <w:tc>
          <w:tcPr>
            <w:tcW w:w="1994" w:type="dxa"/>
            <w:tcBorders>
              <w:top w:val="single" w:sz="4" w:space="0" w:color="auto"/>
              <w:left w:val="nil"/>
              <w:bottom w:val="single" w:sz="4" w:space="0" w:color="auto"/>
            </w:tcBorders>
          </w:tcPr>
          <w:p w14:paraId="572121DD" w14:textId="79237308" w:rsidR="0048720F" w:rsidRDefault="00230FDC" w:rsidP="00F030D8">
            <w:pPr>
              <w:pStyle w:val="Tabletext"/>
            </w:pPr>
            <w:r>
              <w:t>100</w:t>
            </w:r>
          </w:p>
        </w:tc>
      </w:tr>
      <w:tr w:rsidR="00331662" w:rsidRPr="000C334B" w14:paraId="5E579004" w14:textId="77777777" w:rsidTr="007F58CD">
        <w:trPr>
          <w:trHeight w:val="250"/>
        </w:trPr>
        <w:tc>
          <w:tcPr>
            <w:tcW w:w="2127" w:type="dxa"/>
            <w:tcBorders>
              <w:top w:val="single" w:sz="4" w:space="0" w:color="auto"/>
              <w:bottom w:val="single" w:sz="4" w:space="0" w:color="auto"/>
              <w:right w:val="nil"/>
            </w:tcBorders>
          </w:tcPr>
          <w:p w14:paraId="1802CC33" w14:textId="331FB54A" w:rsidR="00331662" w:rsidRPr="00C858C6" w:rsidRDefault="00F92F7B" w:rsidP="00F030D8">
            <w:pPr>
              <w:pStyle w:val="Tabletext"/>
            </w:pPr>
            <w:r w:rsidRPr="00F92F7B">
              <w:t xml:space="preserve">ACP  </w:t>
            </w:r>
          </w:p>
        </w:tc>
        <w:tc>
          <w:tcPr>
            <w:tcW w:w="1275" w:type="dxa"/>
            <w:tcBorders>
              <w:top w:val="single" w:sz="4" w:space="0" w:color="auto"/>
              <w:left w:val="nil"/>
              <w:bottom w:val="single" w:sz="4" w:space="0" w:color="auto"/>
              <w:right w:val="nil"/>
            </w:tcBorders>
          </w:tcPr>
          <w:p w14:paraId="3E607308" w14:textId="7F901162" w:rsidR="00331662" w:rsidRPr="00E023DE" w:rsidRDefault="00D96D80" w:rsidP="00F030D8">
            <w:pPr>
              <w:pStyle w:val="Tabletext"/>
            </w:pPr>
            <w:r w:rsidRPr="00D96D80">
              <w:t>307698</w:t>
            </w:r>
          </w:p>
        </w:tc>
        <w:tc>
          <w:tcPr>
            <w:tcW w:w="1276" w:type="dxa"/>
            <w:tcBorders>
              <w:top w:val="single" w:sz="4" w:space="0" w:color="auto"/>
              <w:left w:val="nil"/>
              <w:bottom w:val="single" w:sz="4" w:space="0" w:color="auto"/>
              <w:right w:val="nil"/>
            </w:tcBorders>
          </w:tcPr>
          <w:p w14:paraId="1529BDB8" w14:textId="5A65194C" w:rsidR="00331662" w:rsidRPr="00C71AC0" w:rsidRDefault="003A2D23" w:rsidP="00F030D8">
            <w:pPr>
              <w:pStyle w:val="Tabletext"/>
            </w:pPr>
            <w:r w:rsidRPr="003A2D23">
              <w:t>Stoney Hill Road, Rathcoole, Co. Dublin</w:t>
            </w:r>
          </w:p>
        </w:tc>
        <w:tc>
          <w:tcPr>
            <w:tcW w:w="6038" w:type="dxa"/>
            <w:tcBorders>
              <w:top w:val="single" w:sz="4" w:space="0" w:color="auto"/>
              <w:left w:val="nil"/>
              <w:bottom w:val="single" w:sz="4" w:space="0" w:color="auto"/>
              <w:right w:val="nil"/>
            </w:tcBorders>
          </w:tcPr>
          <w:p w14:paraId="7D5FFE14" w14:textId="73E846C5" w:rsidR="00331662" w:rsidRPr="001F0485" w:rsidRDefault="0012500F" w:rsidP="00F030D8">
            <w:pPr>
              <w:pStyle w:val="Tabletext"/>
            </w:pPr>
            <w:r w:rsidRPr="0012500F">
              <w:t>Demolition of buildings on site, 204 no. residential units (151 no. houses, 53 no. apartments), childcare facility and associated site works.</w:t>
            </w:r>
          </w:p>
        </w:tc>
        <w:tc>
          <w:tcPr>
            <w:tcW w:w="1994" w:type="dxa"/>
            <w:tcBorders>
              <w:top w:val="single" w:sz="4" w:space="0" w:color="auto"/>
              <w:left w:val="nil"/>
              <w:bottom w:val="single" w:sz="4" w:space="0" w:color="auto"/>
              <w:right w:val="nil"/>
            </w:tcBorders>
          </w:tcPr>
          <w:p w14:paraId="66A334FB" w14:textId="079FE81C" w:rsidR="00331662" w:rsidRDefault="007B3A38" w:rsidP="00F030D8">
            <w:pPr>
              <w:pStyle w:val="Tabletext"/>
            </w:pPr>
            <w:r w:rsidRPr="007B3A38">
              <w:t>6/21/2023</w:t>
            </w:r>
          </w:p>
        </w:tc>
        <w:tc>
          <w:tcPr>
            <w:tcW w:w="1994" w:type="dxa"/>
            <w:tcBorders>
              <w:top w:val="single" w:sz="4" w:space="0" w:color="auto"/>
              <w:left w:val="nil"/>
              <w:bottom w:val="single" w:sz="4" w:space="0" w:color="auto"/>
            </w:tcBorders>
          </w:tcPr>
          <w:p w14:paraId="1E347ACB" w14:textId="72A470DA" w:rsidR="00331662" w:rsidRDefault="008F7FE9" w:rsidP="00F030D8">
            <w:pPr>
              <w:pStyle w:val="Tabletext"/>
            </w:pPr>
            <w:r>
              <w:t>200</w:t>
            </w:r>
          </w:p>
        </w:tc>
      </w:tr>
      <w:tr w:rsidR="00E27B8A" w:rsidRPr="000C334B" w14:paraId="37F2C926" w14:textId="77777777" w:rsidTr="007F58CD">
        <w:trPr>
          <w:trHeight w:val="250"/>
        </w:trPr>
        <w:tc>
          <w:tcPr>
            <w:tcW w:w="2127" w:type="dxa"/>
            <w:tcBorders>
              <w:top w:val="single" w:sz="4" w:space="0" w:color="auto"/>
              <w:bottom w:val="single" w:sz="4" w:space="0" w:color="auto"/>
              <w:right w:val="nil"/>
            </w:tcBorders>
          </w:tcPr>
          <w:p w14:paraId="4FE031BE" w14:textId="13CAB70F" w:rsidR="00E27B8A" w:rsidRPr="00F92F7B" w:rsidRDefault="005B6B74" w:rsidP="00F030D8">
            <w:pPr>
              <w:pStyle w:val="Tabletext"/>
            </w:pPr>
            <w:r w:rsidRPr="005B6B74">
              <w:t xml:space="preserve">ACP </w:t>
            </w:r>
            <w:r w:rsidR="006F1B38">
              <w:t>and</w:t>
            </w:r>
            <w:r w:rsidRPr="005B6B74">
              <w:t xml:space="preserve"> SDCC</w:t>
            </w:r>
          </w:p>
        </w:tc>
        <w:tc>
          <w:tcPr>
            <w:tcW w:w="1275" w:type="dxa"/>
            <w:tcBorders>
              <w:top w:val="single" w:sz="4" w:space="0" w:color="auto"/>
              <w:left w:val="nil"/>
              <w:bottom w:val="single" w:sz="4" w:space="0" w:color="auto"/>
              <w:right w:val="nil"/>
            </w:tcBorders>
          </w:tcPr>
          <w:p w14:paraId="66E12508" w14:textId="0B5ABECD" w:rsidR="00E27B8A" w:rsidRPr="00D96D80" w:rsidRDefault="00F96F40" w:rsidP="00F030D8">
            <w:pPr>
              <w:pStyle w:val="Tabletext"/>
            </w:pPr>
            <w:r w:rsidRPr="00F96F40">
              <w:t>321133</w:t>
            </w:r>
          </w:p>
        </w:tc>
        <w:tc>
          <w:tcPr>
            <w:tcW w:w="1276" w:type="dxa"/>
            <w:tcBorders>
              <w:top w:val="single" w:sz="4" w:space="0" w:color="auto"/>
              <w:left w:val="nil"/>
              <w:bottom w:val="single" w:sz="4" w:space="0" w:color="auto"/>
              <w:right w:val="nil"/>
            </w:tcBorders>
          </w:tcPr>
          <w:p w14:paraId="66568A08" w14:textId="0FCF79A1" w:rsidR="00E27B8A" w:rsidRPr="003A2D23" w:rsidRDefault="00567C56" w:rsidP="00F030D8">
            <w:pPr>
              <w:pStyle w:val="Tabletext"/>
            </w:pPr>
            <w:r w:rsidRPr="00567C56">
              <w:t>Main Street, Rathcoole, Co. Dublin</w:t>
            </w:r>
          </w:p>
        </w:tc>
        <w:tc>
          <w:tcPr>
            <w:tcW w:w="6038" w:type="dxa"/>
            <w:tcBorders>
              <w:top w:val="single" w:sz="4" w:space="0" w:color="auto"/>
              <w:left w:val="nil"/>
              <w:bottom w:val="single" w:sz="4" w:space="0" w:color="auto"/>
              <w:right w:val="nil"/>
            </w:tcBorders>
          </w:tcPr>
          <w:p w14:paraId="20FA44DA" w14:textId="7625D79C" w:rsidR="00E27B8A" w:rsidRPr="0012500F" w:rsidRDefault="007166C9" w:rsidP="00F030D8">
            <w:pPr>
              <w:pStyle w:val="Tabletext"/>
            </w:pPr>
            <w:r w:rsidRPr="007166C9">
              <w:t>Demolition of 3 derelict houses and outbuildings; erection of front boundary wall; replacement of access gates; widening and improvement works to existing vehicular access and all ancillary works.</w:t>
            </w:r>
          </w:p>
        </w:tc>
        <w:tc>
          <w:tcPr>
            <w:tcW w:w="1994" w:type="dxa"/>
            <w:tcBorders>
              <w:top w:val="single" w:sz="4" w:space="0" w:color="auto"/>
              <w:left w:val="nil"/>
              <w:bottom w:val="single" w:sz="4" w:space="0" w:color="auto"/>
              <w:right w:val="nil"/>
            </w:tcBorders>
          </w:tcPr>
          <w:p w14:paraId="3C3020E8" w14:textId="0385DB97" w:rsidR="00E27B8A" w:rsidRPr="007B3A38" w:rsidRDefault="00F64F75" w:rsidP="00F030D8">
            <w:pPr>
              <w:pStyle w:val="Tabletext"/>
            </w:pPr>
            <w:r w:rsidRPr="00F64F75">
              <w:t>2/25/2025</w:t>
            </w:r>
          </w:p>
        </w:tc>
        <w:tc>
          <w:tcPr>
            <w:tcW w:w="1994" w:type="dxa"/>
            <w:tcBorders>
              <w:top w:val="single" w:sz="4" w:space="0" w:color="auto"/>
              <w:left w:val="nil"/>
              <w:bottom w:val="single" w:sz="4" w:space="0" w:color="auto"/>
            </w:tcBorders>
          </w:tcPr>
          <w:p w14:paraId="1D6B4996" w14:textId="5950D3CC" w:rsidR="00E27B8A" w:rsidRDefault="00E15247" w:rsidP="00F030D8">
            <w:pPr>
              <w:pStyle w:val="Tabletext"/>
            </w:pPr>
            <w:r>
              <w:t>300</w:t>
            </w:r>
          </w:p>
        </w:tc>
      </w:tr>
      <w:tr w:rsidR="00F030D8" w:rsidRPr="000C334B" w14:paraId="3659B638" w14:textId="77777777" w:rsidTr="007F58CD">
        <w:trPr>
          <w:trHeight w:val="250"/>
        </w:trPr>
        <w:tc>
          <w:tcPr>
            <w:tcW w:w="2127" w:type="dxa"/>
            <w:tcBorders>
              <w:top w:val="single" w:sz="4" w:space="0" w:color="auto"/>
              <w:bottom w:val="single" w:sz="4" w:space="0" w:color="auto"/>
              <w:right w:val="nil"/>
            </w:tcBorders>
          </w:tcPr>
          <w:p w14:paraId="3F345452" w14:textId="3C1532BE" w:rsidR="00F030D8" w:rsidRDefault="00F030D8" w:rsidP="00F030D8">
            <w:pPr>
              <w:pStyle w:val="Tabletext"/>
            </w:pPr>
            <w:r w:rsidRPr="00AE6BB4">
              <w:t xml:space="preserve">ACP </w:t>
            </w:r>
            <w:r w:rsidR="006F1B38">
              <w:t>and</w:t>
            </w:r>
            <w:r w:rsidRPr="00AE6BB4">
              <w:t xml:space="preserve"> SDCC</w:t>
            </w:r>
          </w:p>
        </w:tc>
        <w:tc>
          <w:tcPr>
            <w:tcW w:w="1275" w:type="dxa"/>
            <w:tcBorders>
              <w:top w:val="single" w:sz="4" w:space="0" w:color="auto"/>
              <w:left w:val="nil"/>
              <w:bottom w:val="single" w:sz="4" w:space="0" w:color="auto"/>
              <w:right w:val="nil"/>
            </w:tcBorders>
          </w:tcPr>
          <w:p w14:paraId="55939113" w14:textId="50031A11" w:rsidR="00F030D8" w:rsidRPr="000C334B" w:rsidRDefault="00F030D8" w:rsidP="00F030D8">
            <w:pPr>
              <w:pStyle w:val="Tabletext"/>
            </w:pPr>
            <w:r w:rsidRPr="00F77EA4">
              <w:t>308708</w:t>
            </w:r>
          </w:p>
        </w:tc>
        <w:tc>
          <w:tcPr>
            <w:tcW w:w="1276" w:type="dxa"/>
            <w:tcBorders>
              <w:top w:val="single" w:sz="4" w:space="0" w:color="auto"/>
              <w:left w:val="nil"/>
              <w:bottom w:val="single" w:sz="4" w:space="0" w:color="auto"/>
              <w:right w:val="nil"/>
            </w:tcBorders>
          </w:tcPr>
          <w:p w14:paraId="19316417" w14:textId="52DAB4C4" w:rsidR="00F030D8" w:rsidRPr="000C334B" w:rsidRDefault="00F030D8" w:rsidP="00F030D8">
            <w:pPr>
              <w:pStyle w:val="Tabletext"/>
            </w:pPr>
            <w:r w:rsidRPr="002C5A3C">
              <w:t>20, Elm Walk, Rathcoole, Co. Dublin</w:t>
            </w:r>
          </w:p>
        </w:tc>
        <w:tc>
          <w:tcPr>
            <w:tcW w:w="6038" w:type="dxa"/>
            <w:tcBorders>
              <w:top w:val="single" w:sz="4" w:space="0" w:color="auto"/>
              <w:left w:val="nil"/>
              <w:bottom w:val="single" w:sz="4" w:space="0" w:color="auto"/>
              <w:right w:val="nil"/>
            </w:tcBorders>
          </w:tcPr>
          <w:p w14:paraId="16D98632" w14:textId="713960A2" w:rsidR="00F030D8" w:rsidRPr="000C334B" w:rsidRDefault="00F030D8" w:rsidP="00F030D8">
            <w:pPr>
              <w:pStyle w:val="Tabletext"/>
            </w:pPr>
            <w:r w:rsidRPr="002C5A3C">
              <w:t>Single storey extension to the front and side, new external render finish to the entire house</w:t>
            </w:r>
            <w:r>
              <w:t>.</w:t>
            </w:r>
          </w:p>
        </w:tc>
        <w:tc>
          <w:tcPr>
            <w:tcW w:w="1994" w:type="dxa"/>
            <w:tcBorders>
              <w:top w:val="single" w:sz="4" w:space="0" w:color="auto"/>
              <w:left w:val="nil"/>
              <w:bottom w:val="single" w:sz="4" w:space="0" w:color="auto"/>
              <w:right w:val="nil"/>
            </w:tcBorders>
          </w:tcPr>
          <w:p w14:paraId="31FDFCB7" w14:textId="04251681" w:rsidR="00F030D8" w:rsidRPr="000C334B" w:rsidRDefault="00F030D8" w:rsidP="00F030D8">
            <w:pPr>
              <w:pStyle w:val="Tabletext"/>
            </w:pPr>
            <w:r w:rsidRPr="00F77EA4">
              <w:t>4/29/2021</w:t>
            </w:r>
          </w:p>
        </w:tc>
        <w:tc>
          <w:tcPr>
            <w:tcW w:w="1994" w:type="dxa"/>
            <w:tcBorders>
              <w:top w:val="single" w:sz="4" w:space="0" w:color="auto"/>
              <w:left w:val="nil"/>
              <w:bottom w:val="single" w:sz="4" w:space="0" w:color="auto"/>
            </w:tcBorders>
          </w:tcPr>
          <w:p w14:paraId="77D4B612" w14:textId="4E98522E" w:rsidR="00F030D8" w:rsidRPr="000C334B" w:rsidRDefault="001155C1" w:rsidP="00F030D8">
            <w:pPr>
              <w:pStyle w:val="Tabletext"/>
            </w:pPr>
            <w:r>
              <w:t>400</w:t>
            </w:r>
          </w:p>
        </w:tc>
      </w:tr>
      <w:tr w:rsidR="00F030D8" w:rsidRPr="000C334B" w14:paraId="6D40CDFC" w14:textId="77777777" w:rsidTr="007F58CD">
        <w:trPr>
          <w:trHeight w:val="250"/>
        </w:trPr>
        <w:tc>
          <w:tcPr>
            <w:tcW w:w="2127" w:type="dxa"/>
            <w:tcBorders>
              <w:top w:val="single" w:sz="4" w:space="0" w:color="auto"/>
              <w:bottom w:val="single" w:sz="4" w:space="0" w:color="auto"/>
              <w:right w:val="nil"/>
            </w:tcBorders>
          </w:tcPr>
          <w:p w14:paraId="75383108" w14:textId="65D59F26" w:rsidR="00F030D8" w:rsidRDefault="00F030D8" w:rsidP="00F030D8">
            <w:pPr>
              <w:pStyle w:val="Tabletext"/>
            </w:pPr>
            <w:r w:rsidRPr="001366D3">
              <w:t>SDCC</w:t>
            </w:r>
          </w:p>
        </w:tc>
        <w:tc>
          <w:tcPr>
            <w:tcW w:w="1275" w:type="dxa"/>
            <w:tcBorders>
              <w:top w:val="single" w:sz="4" w:space="0" w:color="auto"/>
              <w:left w:val="nil"/>
              <w:bottom w:val="single" w:sz="4" w:space="0" w:color="auto"/>
              <w:right w:val="nil"/>
            </w:tcBorders>
          </w:tcPr>
          <w:p w14:paraId="07BDF878" w14:textId="7BDF7A12" w:rsidR="00F030D8" w:rsidRPr="000C334B" w:rsidRDefault="00F030D8" w:rsidP="00F030D8">
            <w:pPr>
              <w:pStyle w:val="Tabletext"/>
            </w:pPr>
            <w:r w:rsidRPr="00B81AB5">
              <w:t>SD25A/0266W</w:t>
            </w:r>
          </w:p>
        </w:tc>
        <w:tc>
          <w:tcPr>
            <w:tcW w:w="1276" w:type="dxa"/>
            <w:tcBorders>
              <w:top w:val="single" w:sz="4" w:space="0" w:color="auto"/>
              <w:left w:val="nil"/>
              <w:bottom w:val="single" w:sz="4" w:space="0" w:color="auto"/>
              <w:right w:val="nil"/>
            </w:tcBorders>
          </w:tcPr>
          <w:p w14:paraId="1DF1D11D" w14:textId="0902E90A" w:rsidR="00F030D8" w:rsidRPr="000C334B" w:rsidRDefault="00F030D8" w:rsidP="00F030D8">
            <w:pPr>
              <w:pStyle w:val="Tabletext"/>
            </w:pPr>
            <w:r w:rsidRPr="00187252">
              <w:t>Muldowney’s Pub, Main Street, Rathcoole, Co. Dublin, D24 AE33</w:t>
            </w:r>
          </w:p>
        </w:tc>
        <w:tc>
          <w:tcPr>
            <w:tcW w:w="6038" w:type="dxa"/>
            <w:tcBorders>
              <w:top w:val="single" w:sz="4" w:space="0" w:color="auto"/>
              <w:left w:val="nil"/>
              <w:bottom w:val="single" w:sz="4" w:space="0" w:color="auto"/>
              <w:right w:val="nil"/>
            </w:tcBorders>
          </w:tcPr>
          <w:p w14:paraId="60EFFDE1" w14:textId="7EF21245" w:rsidR="00F030D8" w:rsidRPr="000C334B" w:rsidRDefault="00F030D8" w:rsidP="00F030D8">
            <w:pPr>
              <w:pStyle w:val="Tabletext"/>
            </w:pPr>
            <w:r w:rsidRPr="009F540C">
              <w:t>a) the part demolition of Muldowney's Pub to the rear; b) the change of use of the front portion of the pub to provide for 2no. 1-bed units; c) the construction of 8 no. own-door residential units within a single three storey block to provide 4no. 1- bed units and 4no. 2-bed units; d) enlargement of residential bin storage; reallocation of permitted car parking to the amended development; e) all ancillary hard and soft landscaping, boundary treatment, signage, engineering and site development works necessary to facilitate the development</w:t>
            </w:r>
            <w:r w:rsidR="008D6957">
              <w:t>.</w:t>
            </w:r>
          </w:p>
        </w:tc>
        <w:tc>
          <w:tcPr>
            <w:tcW w:w="1994" w:type="dxa"/>
            <w:tcBorders>
              <w:top w:val="single" w:sz="4" w:space="0" w:color="auto"/>
              <w:left w:val="nil"/>
              <w:bottom w:val="single" w:sz="4" w:space="0" w:color="auto"/>
              <w:right w:val="nil"/>
            </w:tcBorders>
          </w:tcPr>
          <w:p w14:paraId="71EB915A" w14:textId="04E16086" w:rsidR="00F030D8" w:rsidRPr="000C334B" w:rsidRDefault="00F030D8" w:rsidP="00F030D8">
            <w:pPr>
              <w:pStyle w:val="Tabletext"/>
            </w:pPr>
            <w:r w:rsidRPr="00187252">
              <w:t>12/12/2025</w:t>
            </w:r>
          </w:p>
        </w:tc>
        <w:tc>
          <w:tcPr>
            <w:tcW w:w="1994" w:type="dxa"/>
            <w:tcBorders>
              <w:top w:val="single" w:sz="4" w:space="0" w:color="auto"/>
              <w:left w:val="nil"/>
              <w:bottom w:val="single" w:sz="4" w:space="0" w:color="auto"/>
            </w:tcBorders>
          </w:tcPr>
          <w:p w14:paraId="75342A1F" w14:textId="774B8F33" w:rsidR="00F030D8" w:rsidRPr="000C334B" w:rsidRDefault="00CC5089" w:rsidP="00F030D8">
            <w:pPr>
              <w:pStyle w:val="Tabletext"/>
            </w:pPr>
            <w:r>
              <w:t>500</w:t>
            </w:r>
          </w:p>
        </w:tc>
      </w:tr>
      <w:tr w:rsidR="00F030D8" w:rsidRPr="000C334B" w14:paraId="08B0489D" w14:textId="77777777" w:rsidTr="007F58CD">
        <w:trPr>
          <w:trHeight w:val="250"/>
        </w:trPr>
        <w:tc>
          <w:tcPr>
            <w:tcW w:w="2127" w:type="dxa"/>
            <w:tcBorders>
              <w:top w:val="single" w:sz="4" w:space="0" w:color="auto"/>
              <w:bottom w:val="single" w:sz="4" w:space="0" w:color="auto"/>
              <w:right w:val="nil"/>
            </w:tcBorders>
          </w:tcPr>
          <w:p w14:paraId="21AF0776" w14:textId="693D17A6" w:rsidR="00F030D8" w:rsidRDefault="00F030D8" w:rsidP="00F030D8">
            <w:pPr>
              <w:pStyle w:val="Tabletext"/>
            </w:pPr>
            <w:r w:rsidRPr="005A18F6">
              <w:t>SDCC</w:t>
            </w:r>
          </w:p>
        </w:tc>
        <w:tc>
          <w:tcPr>
            <w:tcW w:w="1275" w:type="dxa"/>
            <w:tcBorders>
              <w:top w:val="single" w:sz="4" w:space="0" w:color="auto"/>
              <w:left w:val="nil"/>
              <w:bottom w:val="single" w:sz="4" w:space="0" w:color="auto"/>
              <w:right w:val="nil"/>
            </w:tcBorders>
          </w:tcPr>
          <w:p w14:paraId="52BE0ADD" w14:textId="45849F25" w:rsidR="00F030D8" w:rsidRPr="000C334B" w:rsidRDefault="00F030D8" w:rsidP="00F030D8">
            <w:pPr>
              <w:pStyle w:val="Tabletext"/>
            </w:pPr>
            <w:r w:rsidRPr="00F74E2A">
              <w:t>SD21A/0231</w:t>
            </w:r>
          </w:p>
        </w:tc>
        <w:tc>
          <w:tcPr>
            <w:tcW w:w="1276" w:type="dxa"/>
            <w:tcBorders>
              <w:top w:val="single" w:sz="4" w:space="0" w:color="auto"/>
              <w:left w:val="nil"/>
              <w:bottom w:val="single" w:sz="4" w:space="0" w:color="auto"/>
              <w:right w:val="nil"/>
            </w:tcBorders>
          </w:tcPr>
          <w:p w14:paraId="5FB3A7AF" w14:textId="7BD331C7" w:rsidR="00F030D8" w:rsidRPr="000C334B" w:rsidRDefault="00F030D8" w:rsidP="00F030D8">
            <w:pPr>
              <w:pStyle w:val="Tabletext"/>
            </w:pPr>
            <w:r w:rsidRPr="00F74E2A">
              <w:t>Scoil Chrónáin, Lands Opposite Rathcoole Community Centre, Rathcoole, Dublin</w:t>
            </w:r>
          </w:p>
        </w:tc>
        <w:tc>
          <w:tcPr>
            <w:tcW w:w="6038" w:type="dxa"/>
            <w:tcBorders>
              <w:top w:val="single" w:sz="4" w:space="0" w:color="auto"/>
              <w:left w:val="nil"/>
              <w:bottom w:val="single" w:sz="4" w:space="0" w:color="auto"/>
              <w:right w:val="nil"/>
            </w:tcBorders>
          </w:tcPr>
          <w:p w14:paraId="0A34D7E4" w14:textId="31307CF7" w:rsidR="00F030D8" w:rsidRPr="000C334B" w:rsidRDefault="00F030D8" w:rsidP="00F030D8">
            <w:pPr>
              <w:pStyle w:val="Tabletext"/>
            </w:pPr>
            <w:r w:rsidRPr="00525AFB">
              <w:t>Removal of all existing temporary accommodation and construction of a new 16 classroom part three storey, part two storey primary school (Roll No 19503H); including GP Hall, 2 classroom Special Educational Needs Unit and all ancillary site works. The proposed project also incorporates associated staff car parking, delivery aces, drop off areas, pedestrian/bicycle access, construction of 2 external ball courts, acoustic boundary wall plus additional boundary treatments, landscaping, connection to public services and all associated site works.</w:t>
            </w:r>
          </w:p>
        </w:tc>
        <w:tc>
          <w:tcPr>
            <w:tcW w:w="1994" w:type="dxa"/>
            <w:tcBorders>
              <w:top w:val="single" w:sz="4" w:space="0" w:color="auto"/>
              <w:left w:val="nil"/>
              <w:bottom w:val="single" w:sz="4" w:space="0" w:color="auto"/>
              <w:right w:val="nil"/>
            </w:tcBorders>
          </w:tcPr>
          <w:p w14:paraId="284B0E36" w14:textId="1AD93468" w:rsidR="00F030D8" w:rsidRPr="000C334B" w:rsidRDefault="00F030D8" w:rsidP="00F030D8">
            <w:pPr>
              <w:pStyle w:val="Tabletext"/>
            </w:pPr>
            <w:r w:rsidRPr="00F74E2A">
              <w:t>10/12/2021</w:t>
            </w:r>
          </w:p>
        </w:tc>
        <w:tc>
          <w:tcPr>
            <w:tcW w:w="1994" w:type="dxa"/>
            <w:tcBorders>
              <w:top w:val="single" w:sz="4" w:space="0" w:color="auto"/>
              <w:left w:val="nil"/>
              <w:bottom w:val="single" w:sz="4" w:space="0" w:color="auto"/>
            </w:tcBorders>
          </w:tcPr>
          <w:p w14:paraId="626CF2ED" w14:textId="15DDF7B7" w:rsidR="00F030D8" w:rsidRPr="000C334B" w:rsidRDefault="00F030D8" w:rsidP="00F030D8">
            <w:pPr>
              <w:pStyle w:val="Tabletext"/>
            </w:pPr>
            <w:r>
              <w:t>600</w:t>
            </w:r>
          </w:p>
        </w:tc>
      </w:tr>
      <w:tr w:rsidR="00F030D8" w:rsidRPr="000C334B" w14:paraId="73B0EA20" w14:textId="77777777" w:rsidTr="007F58CD">
        <w:trPr>
          <w:trHeight w:val="250"/>
        </w:trPr>
        <w:tc>
          <w:tcPr>
            <w:tcW w:w="2127" w:type="dxa"/>
            <w:tcBorders>
              <w:top w:val="single" w:sz="4" w:space="0" w:color="auto"/>
              <w:bottom w:val="single" w:sz="4" w:space="0" w:color="auto"/>
              <w:right w:val="nil"/>
            </w:tcBorders>
          </w:tcPr>
          <w:p w14:paraId="06487779" w14:textId="0FC4EBDF" w:rsidR="00F030D8" w:rsidRDefault="00F030D8" w:rsidP="00F030D8">
            <w:pPr>
              <w:pStyle w:val="Tabletext"/>
            </w:pPr>
            <w:r w:rsidRPr="00525AFB">
              <w:t xml:space="preserve">ACP </w:t>
            </w:r>
            <w:r w:rsidR="006F1B38">
              <w:t>and</w:t>
            </w:r>
            <w:r w:rsidRPr="00525AFB">
              <w:t xml:space="preserve"> SDCC</w:t>
            </w:r>
          </w:p>
        </w:tc>
        <w:tc>
          <w:tcPr>
            <w:tcW w:w="1275" w:type="dxa"/>
            <w:tcBorders>
              <w:top w:val="single" w:sz="4" w:space="0" w:color="auto"/>
              <w:left w:val="nil"/>
              <w:bottom w:val="single" w:sz="4" w:space="0" w:color="auto"/>
              <w:right w:val="nil"/>
            </w:tcBorders>
          </w:tcPr>
          <w:p w14:paraId="251C0B57" w14:textId="2AEA485B" w:rsidR="00F030D8" w:rsidRPr="000C334B" w:rsidRDefault="00F030D8" w:rsidP="00F030D8">
            <w:pPr>
              <w:pStyle w:val="Tabletext"/>
            </w:pPr>
            <w:r w:rsidRPr="00921EBA">
              <w:t>312395</w:t>
            </w:r>
          </w:p>
        </w:tc>
        <w:tc>
          <w:tcPr>
            <w:tcW w:w="1276" w:type="dxa"/>
            <w:tcBorders>
              <w:top w:val="single" w:sz="4" w:space="0" w:color="auto"/>
              <w:left w:val="nil"/>
              <w:bottom w:val="single" w:sz="4" w:space="0" w:color="auto"/>
              <w:right w:val="nil"/>
            </w:tcBorders>
          </w:tcPr>
          <w:p w14:paraId="3FEBCCCA" w14:textId="0954E0A4" w:rsidR="00F030D8" w:rsidRPr="000C334B" w:rsidRDefault="00F030D8" w:rsidP="00F030D8">
            <w:pPr>
              <w:pStyle w:val="Tabletext"/>
            </w:pPr>
            <w:r w:rsidRPr="00921EBA">
              <w:t>Peyton View, Peyton, Rathcoole, Co. Dublin</w:t>
            </w:r>
          </w:p>
        </w:tc>
        <w:tc>
          <w:tcPr>
            <w:tcW w:w="6038" w:type="dxa"/>
            <w:tcBorders>
              <w:top w:val="single" w:sz="4" w:space="0" w:color="auto"/>
              <w:left w:val="nil"/>
              <w:bottom w:val="single" w:sz="4" w:space="0" w:color="auto"/>
              <w:right w:val="nil"/>
            </w:tcBorders>
          </w:tcPr>
          <w:p w14:paraId="541C4676" w14:textId="30DC7124" w:rsidR="00F030D8" w:rsidRPr="000C334B" w:rsidRDefault="00F030D8" w:rsidP="00F030D8">
            <w:pPr>
              <w:pStyle w:val="Tabletext"/>
            </w:pPr>
            <w:r w:rsidRPr="00F52E16">
              <w:t>Construction of dwelling and all associated site works</w:t>
            </w:r>
            <w:r>
              <w:t>.</w:t>
            </w:r>
          </w:p>
        </w:tc>
        <w:tc>
          <w:tcPr>
            <w:tcW w:w="1994" w:type="dxa"/>
            <w:tcBorders>
              <w:top w:val="single" w:sz="4" w:space="0" w:color="auto"/>
              <w:left w:val="nil"/>
              <w:bottom w:val="single" w:sz="4" w:space="0" w:color="auto"/>
              <w:right w:val="nil"/>
            </w:tcBorders>
          </w:tcPr>
          <w:p w14:paraId="5BC7F7FB" w14:textId="027D712E" w:rsidR="00F030D8" w:rsidRPr="000C334B" w:rsidRDefault="00F030D8" w:rsidP="00F030D8">
            <w:pPr>
              <w:pStyle w:val="Tabletext"/>
            </w:pPr>
            <w:r w:rsidRPr="00921EBA">
              <w:t>4/25/2022</w:t>
            </w:r>
          </w:p>
        </w:tc>
        <w:tc>
          <w:tcPr>
            <w:tcW w:w="1994" w:type="dxa"/>
            <w:tcBorders>
              <w:top w:val="single" w:sz="4" w:space="0" w:color="auto"/>
              <w:left w:val="nil"/>
              <w:bottom w:val="single" w:sz="4" w:space="0" w:color="auto"/>
            </w:tcBorders>
          </w:tcPr>
          <w:p w14:paraId="21812D3B" w14:textId="564DE0E8" w:rsidR="00F030D8" w:rsidRPr="000C334B" w:rsidRDefault="009B5F8D" w:rsidP="00F030D8">
            <w:pPr>
              <w:pStyle w:val="Tabletext"/>
            </w:pPr>
            <w:r>
              <w:t>6</w:t>
            </w:r>
            <w:r w:rsidR="00F030D8">
              <w:t>00</w:t>
            </w:r>
          </w:p>
        </w:tc>
      </w:tr>
      <w:tr w:rsidR="00F030D8" w:rsidRPr="000C334B" w14:paraId="37ADF11D" w14:textId="77777777" w:rsidTr="007F58CD">
        <w:trPr>
          <w:trHeight w:val="250"/>
        </w:trPr>
        <w:tc>
          <w:tcPr>
            <w:tcW w:w="2127" w:type="dxa"/>
            <w:tcBorders>
              <w:top w:val="single" w:sz="4" w:space="0" w:color="auto"/>
              <w:bottom w:val="single" w:sz="4" w:space="0" w:color="auto"/>
              <w:right w:val="nil"/>
            </w:tcBorders>
          </w:tcPr>
          <w:p w14:paraId="137A898A" w14:textId="3D98DDB1" w:rsidR="00F030D8" w:rsidRDefault="00F030D8" w:rsidP="00F030D8">
            <w:pPr>
              <w:pStyle w:val="Tabletext"/>
            </w:pPr>
            <w:r w:rsidRPr="002B1DA6">
              <w:t xml:space="preserve">ACP </w:t>
            </w:r>
            <w:r w:rsidR="006F1B38">
              <w:t>and</w:t>
            </w:r>
            <w:r w:rsidRPr="002B1DA6">
              <w:t xml:space="preserve"> SDCC</w:t>
            </w:r>
          </w:p>
        </w:tc>
        <w:tc>
          <w:tcPr>
            <w:tcW w:w="1275" w:type="dxa"/>
            <w:tcBorders>
              <w:top w:val="single" w:sz="4" w:space="0" w:color="auto"/>
              <w:left w:val="nil"/>
              <w:bottom w:val="single" w:sz="4" w:space="0" w:color="auto"/>
              <w:right w:val="nil"/>
            </w:tcBorders>
          </w:tcPr>
          <w:p w14:paraId="5EFB3EE2" w14:textId="7BBBD1E5" w:rsidR="00F030D8" w:rsidRPr="000C334B" w:rsidRDefault="00F030D8" w:rsidP="00F030D8">
            <w:pPr>
              <w:pStyle w:val="Tabletext"/>
            </w:pPr>
            <w:r w:rsidRPr="002B1DA6">
              <w:t>313119</w:t>
            </w:r>
          </w:p>
        </w:tc>
        <w:tc>
          <w:tcPr>
            <w:tcW w:w="1276" w:type="dxa"/>
            <w:tcBorders>
              <w:top w:val="single" w:sz="4" w:space="0" w:color="auto"/>
              <w:left w:val="nil"/>
              <w:bottom w:val="single" w:sz="4" w:space="0" w:color="auto"/>
              <w:right w:val="nil"/>
            </w:tcBorders>
          </w:tcPr>
          <w:p w14:paraId="67A85671" w14:textId="0C5781EC" w:rsidR="00F030D8" w:rsidRPr="000C334B" w:rsidRDefault="00F030D8" w:rsidP="00F030D8">
            <w:pPr>
              <w:pStyle w:val="Tabletext"/>
            </w:pPr>
            <w:r w:rsidRPr="002C0A3E">
              <w:t>Saggart, Co. Dublin</w:t>
            </w:r>
          </w:p>
        </w:tc>
        <w:tc>
          <w:tcPr>
            <w:tcW w:w="6038" w:type="dxa"/>
            <w:tcBorders>
              <w:top w:val="single" w:sz="4" w:space="0" w:color="auto"/>
              <w:left w:val="nil"/>
              <w:bottom w:val="single" w:sz="4" w:space="0" w:color="auto"/>
              <w:right w:val="nil"/>
            </w:tcBorders>
          </w:tcPr>
          <w:p w14:paraId="40090DEF" w14:textId="715ADFB4" w:rsidR="00F030D8" w:rsidRPr="000C334B" w:rsidRDefault="00F030D8" w:rsidP="00F030D8">
            <w:pPr>
              <w:pStyle w:val="Tabletext"/>
            </w:pPr>
            <w:r w:rsidRPr="002C0A3E">
              <w:t>Land recontouring/infilling works on C. 38,000sq.m of a folio size of C.5.3HA (allowing buffers); the volume of material to be placed on the site C.91,000m3 with an average fill level of C.3.5m above existing.</w:t>
            </w:r>
          </w:p>
        </w:tc>
        <w:tc>
          <w:tcPr>
            <w:tcW w:w="1994" w:type="dxa"/>
            <w:tcBorders>
              <w:top w:val="single" w:sz="4" w:space="0" w:color="auto"/>
              <w:left w:val="nil"/>
              <w:bottom w:val="single" w:sz="4" w:space="0" w:color="auto"/>
              <w:right w:val="nil"/>
            </w:tcBorders>
          </w:tcPr>
          <w:p w14:paraId="36685E58" w14:textId="410E4B77" w:rsidR="00F030D8" w:rsidRPr="000C334B" w:rsidRDefault="00F030D8" w:rsidP="00F030D8">
            <w:pPr>
              <w:pStyle w:val="Tabletext"/>
            </w:pPr>
            <w:r w:rsidRPr="005B4862">
              <w:t>5/17/2022</w:t>
            </w:r>
          </w:p>
        </w:tc>
        <w:tc>
          <w:tcPr>
            <w:tcW w:w="1994" w:type="dxa"/>
            <w:tcBorders>
              <w:top w:val="single" w:sz="4" w:space="0" w:color="auto"/>
              <w:left w:val="nil"/>
              <w:bottom w:val="single" w:sz="4" w:space="0" w:color="auto"/>
            </w:tcBorders>
          </w:tcPr>
          <w:p w14:paraId="5CF82B9C" w14:textId="7F8B7CD8" w:rsidR="00F030D8" w:rsidRPr="000C334B" w:rsidRDefault="0098193C" w:rsidP="00F030D8">
            <w:pPr>
              <w:pStyle w:val="Tabletext"/>
            </w:pPr>
            <w:r>
              <w:t>6</w:t>
            </w:r>
            <w:r w:rsidR="00F030D8">
              <w:t>00</w:t>
            </w:r>
          </w:p>
        </w:tc>
      </w:tr>
      <w:tr w:rsidR="00F030D8" w:rsidRPr="000C334B" w14:paraId="04FC7050" w14:textId="77777777" w:rsidTr="007F58CD">
        <w:trPr>
          <w:trHeight w:val="250"/>
        </w:trPr>
        <w:tc>
          <w:tcPr>
            <w:tcW w:w="2127" w:type="dxa"/>
            <w:tcBorders>
              <w:top w:val="single" w:sz="4" w:space="0" w:color="auto"/>
              <w:bottom w:val="single" w:sz="4" w:space="0" w:color="auto"/>
              <w:right w:val="nil"/>
            </w:tcBorders>
          </w:tcPr>
          <w:p w14:paraId="6E3ACE81" w14:textId="218A1974" w:rsidR="00F030D8" w:rsidRDefault="00F030D8" w:rsidP="00F030D8">
            <w:pPr>
              <w:pStyle w:val="Tabletext"/>
            </w:pPr>
            <w:r w:rsidRPr="004718C6">
              <w:t xml:space="preserve">ACP </w:t>
            </w:r>
            <w:r w:rsidR="006F1B38">
              <w:t>and</w:t>
            </w:r>
            <w:r w:rsidRPr="004718C6">
              <w:t xml:space="preserve"> SDCC</w:t>
            </w:r>
          </w:p>
        </w:tc>
        <w:tc>
          <w:tcPr>
            <w:tcW w:w="1275" w:type="dxa"/>
            <w:tcBorders>
              <w:top w:val="single" w:sz="4" w:space="0" w:color="auto"/>
              <w:left w:val="nil"/>
              <w:bottom w:val="single" w:sz="4" w:space="0" w:color="auto"/>
              <w:right w:val="nil"/>
            </w:tcBorders>
          </w:tcPr>
          <w:p w14:paraId="61111629" w14:textId="6C9242C3" w:rsidR="00F030D8" w:rsidRPr="000C334B" w:rsidRDefault="00F030D8" w:rsidP="00F030D8">
            <w:pPr>
              <w:pStyle w:val="Tabletext"/>
            </w:pPr>
            <w:r w:rsidRPr="007100BC">
              <w:t>322539</w:t>
            </w:r>
          </w:p>
        </w:tc>
        <w:tc>
          <w:tcPr>
            <w:tcW w:w="1276" w:type="dxa"/>
            <w:tcBorders>
              <w:top w:val="single" w:sz="4" w:space="0" w:color="auto"/>
              <w:left w:val="nil"/>
              <w:bottom w:val="single" w:sz="4" w:space="0" w:color="auto"/>
              <w:right w:val="nil"/>
            </w:tcBorders>
          </w:tcPr>
          <w:p w14:paraId="678C00ED" w14:textId="5EB7431A" w:rsidR="00F030D8" w:rsidRPr="000C334B" w:rsidRDefault="00F030D8" w:rsidP="00F030D8">
            <w:pPr>
              <w:pStyle w:val="Tabletext"/>
            </w:pPr>
            <w:r w:rsidRPr="007100BC">
              <w:t xml:space="preserve">Lands located </w:t>
            </w:r>
            <w:r w:rsidRPr="007100BC">
              <w:lastRenderedPageBreak/>
              <w:t>adjacent to Drury Mills and Drury Park, Swiftbrook, Saggart, Co. Dublin</w:t>
            </w:r>
          </w:p>
        </w:tc>
        <w:tc>
          <w:tcPr>
            <w:tcW w:w="6038" w:type="dxa"/>
            <w:tcBorders>
              <w:top w:val="single" w:sz="4" w:space="0" w:color="auto"/>
              <w:left w:val="nil"/>
              <w:bottom w:val="single" w:sz="4" w:space="0" w:color="auto"/>
              <w:right w:val="nil"/>
            </w:tcBorders>
          </w:tcPr>
          <w:p w14:paraId="010C82BB" w14:textId="63CEED81" w:rsidR="00F030D8" w:rsidRPr="000C334B" w:rsidRDefault="00F030D8" w:rsidP="00F030D8">
            <w:pPr>
              <w:pStyle w:val="Tabletext"/>
            </w:pPr>
            <w:r w:rsidRPr="00CC1069">
              <w:lastRenderedPageBreak/>
              <w:t>73 units: 6 houses, 59 duplex, 8 apartments within the curtilage of protected structures. Associated and ancillary site development works.</w:t>
            </w:r>
          </w:p>
        </w:tc>
        <w:tc>
          <w:tcPr>
            <w:tcW w:w="1994" w:type="dxa"/>
            <w:tcBorders>
              <w:top w:val="single" w:sz="4" w:space="0" w:color="auto"/>
              <w:left w:val="nil"/>
              <w:bottom w:val="single" w:sz="4" w:space="0" w:color="auto"/>
              <w:right w:val="nil"/>
            </w:tcBorders>
          </w:tcPr>
          <w:p w14:paraId="57FFF25C" w14:textId="64BB4202" w:rsidR="00F030D8" w:rsidRPr="000C334B" w:rsidRDefault="00F030D8" w:rsidP="00F030D8">
            <w:pPr>
              <w:pStyle w:val="Tabletext"/>
            </w:pPr>
            <w:r w:rsidRPr="00CC1069">
              <w:t>2/10/2026</w:t>
            </w:r>
          </w:p>
        </w:tc>
        <w:tc>
          <w:tcPr>
            <w:tcW w:w="1994" w:type="dxa"/>
            <w:tcBorders>
              <w:top w:val="single" w:sz="4" w:space="0" w:color="auto"/>
              <w:left w:val="nil"/>
              <w:bottom w:val="single" w:sz="4" w:space="0" w:color="auto"/>
            </w:tcBorders>
          </w:tcPr>
          <w:p w14:paraId="110196A2" w14:textId="1562E861" w:rsidR="00F030D8" w:rsidRPr="000C334B" w:rsidRDefault="00F030D8" w:rsidP="00F030D8">
            <w:pPr>
              <w:pStyle w:val="Tabletext"/>
            </w:pPr>
            <w:r>
              <w:t>700</w:t>
            </w:r>
          </w:p>
        </w:tc>
      </w:tr>
      <w:tr w:rsidR="00F030D8" w:rsidRPr="000C334B" w14:paraId="088D9461" w14:textId="77777777" w:rsidTr="007F58CD">
        <w:trPr>
          <w:trHeight w:val="250"/>
        </w:trPr>
        <w:tc>
          <w:tcPr>
            <w:tcW w:w="2127" w:type="dxa"/>
            <w:tcBorders>
              <w:top w:val="single" w:sz="4" w:space="0" w:color="auto"/>
              <w:bottom w:val="single" w:sz="4" w:space="0" w:color="auto"/>
              <w:right w:val="nil"/>
            </w:tcBorders>
          </w:tcPr>
          <w:p w14:paraId="35A519B3" w14:textId="4E73BF88" w:rsidR="00F030D8" w:rsidRDefault="00F030D8" w:rsidP="00F030D8">
            <w:pPr>
              <w:pStyle w:val="Tabletext"/>
            </w:pPr>
            <w:r w:rsidRPr="002B1DA6">
              <w:t xml:space="preserve">ACP </w:t>
            </w:r>
            <w:r w:rsidR="006F1B38">
              <w:t>and</w:t>
            </w:r>
            <w:r w:rsidRPr="002B1DA6">
              <w:t xml:space="preserve"> SDCC</w:t>
            </w:r>
          </w:p>
        </w:tc>
        <w:tc>
          <w:tcPr>
            <w:tcW w:w="1275" w:type="dxa"/>
            <w:tcBorders>
              <w:top w:val="single" w:sz="4" w:space="0" w:color="auto"/>
              <w:left w:val="nil"/>
              <w:bottom w:val="single" w:sz="4" w:space="0" w:color="auto"/>
              <w:right w:val="nil"/>
            </w:tcBorders>
          </w:tcPr>
          <w:p w14:paraId="19D7C517" w14:textId="11DF3BAD" w:rsidR="00F030D8" w:rsidRPr="000C334B" w:rsidRDefault="00F030D8" w:rsidP="00F030D8">
            <w:pPr>
              <w:pStyle w:val="Tabletext"/>
            </w:pPr>
            <w:r w:rsidRPr="00CC1069">
              <w:t>312501</w:t>
            </w:r>
          </w:p>
        </w:tc>
        <w:tc>
          <w:tcPr>
            <w:tcW w:w="1276" w:type="dxa"/>
            <w:tcBorders>
              <w:top w:val="single" w:sz="4" w:space="0" w:color="auto"/>
              <w:left w:val="nil"/>
              <w:bottom w:val="single" w:sz="4" w:space="0" w:color="auto"/>
              <w:right w:val="nil"/>
            </w:tcBorders>
          </w:tcPr>
          <w:p w14:paraId="05B0CDC3" w14:textId="04611817" w:rsidR="00F030D8" w:rsidRPr="000C334B" w:rsidRDefault="00F030D8" w:rsidP="00F030D8">
            <w:pPr>
              <w:pStyle w:val="Tabletext"/>
            </w:pPr>
            <w:r w:rsidRPr="003B7514">
              <w:t>Mill Road, Saggart, Co. Dublin</w:t>
            </w:r>
          </w:p>
        </w:tc>
        <w:tc>
          <w:tcPr>
            <w:tcW w:w="6038" w:type="dxa"/>
            <w:tcBorders>
              <w:top w:val="single" w:sz="4" w:space="0" w:color="auto"/>
              <w:left w:val="nil"/>
              <w:bottom w:val="single" w:sz="4" w:space="0" w:color="auto"/>
              <w:right w:val="nil"/>
            </w:tcBorders>
          </w:tcPr>
          <w:p w14:paraId="6AD2737A" w14:textId="1C3BD59B" w:rsidR="00F030D8" w:rsidRPr="000C334B" w:rsidRDefault="00F030D8" w:rsidP="00F030D8">
            <w:pPr>
              <w:pStyle w:val="Tabletext"/>
            </w:pPr>
            <w:r w:rsidRPr="00054CF1">
              <w:t>Demolition of an existing dwelling, construction of 274 no. residential units (51 no. houses, 223 no. apartments), creche and associated site works.</w:t>
            </w:r>
          </w:p>
        </w:tc>
        <w:tc>
          <w:tcPr>
            <w:tcW w:w="1994" w:type="dxa"/>
            <w:tcBorders>
              <w:top w:val="single" w:sz="4" w:space="0" w:color="auto"/>
              <w:left w:val="nil"/>
              <w:bottom w:val="single" w:sz="4" w:space="0" w:color="auto"/>
              <w:right w:val="nil"/>
            </w:tcBorders>
          </w:tcPr>
          <w:p w14:paraId="26A4EDA8" w14:textId="0A0A1127" w:rsidR="00F030D8" w:rsidRPr="000C334B" w:rsidRDefault="00F030D8" w:rsidP="00F030D8">
            <w:pPr>
              <w:pStyle w:val="Tabletext"/>
            </w:pPr>
            <w:r w:rsidRPr="003B7514">
              <w:t>8/2/2022</w:t>
            </w:r>
          </w:p>
        </w:tc>
        <w:tc>
          <w:tcPr>
            <w:tcW w:w="1994" w:type="dxa"/>
            <w:tcBorders>
              <w:top w:val="single" w:sz="4" w:space="0" w:color="auto"/>
              <w:left w:val="nil"/>
              <w:bottom w:val="single" w:sz="4" w:space="0" w:color="auto"/>
            </w:tcBorders>
          </w:tcPr>
          <w:p w14:paraId="203E13E2" w14:textId="38694EEA" w:rsidR="00F030D8" w:rsidRPr="000C334B" w:rsidRDefault="007F7CDE" w:rsidP="00F030D8">
            <w:pPr>
              <w:pStyle w:val="Tabletext"/>
            </w:pPr>
            <w:r>
              <w:t>700</w:t>
            </w:r>
          </w:p>
        </w:tc>
      </w:tr>
      <w:tr w:rsidR="00F030D8" w:rsidRPr="000C334B" w14:paraId="1C9366E9" w14:textId="77777777" w:rsidTr="007F58CD">
        <w:trPr>
          <w:trHeight w:val="250"/>
        </w:trPr>
        <w:tc>
          <w:tcPr>
            <w:tcW w:w="2127" w:type="dxa"/>
            <w:tcBorders>
              <w:top w:val="single" w:sz="4" w:space="0" w:color="auto"/>
              <w:bottom w:val="single" w:sz="4" w:space="0" w:color="auto"/>
              <w:right w:val="nil"/>
            </w:tcBorders>
          </w:tcPr>
          <w:p w14:paraId="7CA3F286" w14:textId="5B8248EA" w:rsidR="00F030D8" w:rsidRDefault="00F030D8" w:rsidP="00F030D8">
            <w:pPr>
              <w:pStyle w:val="Tabletext"/>
            </w:pPr>
            <w:r w:rsidRPr="002B1DA6">
              <w:t xml:space="preserve">ACP </w:t>
            </w:r>
            <w:r w:rsidR="006F1B38">
              <w:t>and</w:t>
            </w:r>
            <w:r w:rsidRPr="002B1DA6">
              <w:t xml:space="preserve"> SDCC</w:t>
            </w:r>
          </w:p>
        </w:tc>
        <w:tc>
          <w:tcPr>
            <w:tcW w:w="1275" w:type="dxa"/>
            <w:tcBorders>
              <w:top w:val="single" w:sz="4" w:space="0" w:color="auto"/>
              <w:left w:val="nil"/>
              <w:bottom w:val="single" w:sz="4" w:space="0" w:color="auto"/>
              <w:right w:val="nil"/>
            </w:tcBorders>
          </w:tcPr>
          <w:p w14:paraId="389C0567" w14:textId="480AC416" w:rsidR="00F030D8" w:rsidRPr="000C334B" w:rsidRDefault="00F030D8" w:rsidP="00F030D8">
            <w:pPr>
              <w:pStyle w:val="Tabletext"/>
            </w:pPr>
            <w:r w:rsidRPr="00054CF1">
              <w:t>309617</w:t>
            </w:r>
          </w:p>
        </w:tc>
        <w:tc>
          <w:tcPr>
            <w:tcW w:w="1276" w:type="dxa"/>
            <w:tcBorders>
              <w:top w:val="single" w:sz="4" w:space="0" w:color="auto"/>
              <w:left w:val="nil"/>
              <w:bottom w:val="single" w:sz="4" w:space="0" w:color="auto"/>
              <w:right w:val="nil"/>
            </w:tcBorders>
          </w:tcPr>
          <w:p w14:paraId="54880AAC" w14:textId="4F15C314" w:rsidR="00F030D8" w:rsidRPr="000C334B" w:rsidRDefault="00F030D8" w:rsidP="00F030D8">
            <w:pPr>
              <w:pStyle w:val="Tabletext"/>
            </w:pPr>
            <w:r w:rsidRPr="001E4D14">
              <w:t>109, Forest Hills, Rathcoole, Co. Dublin.</w:t>
            </w:r>
          </w:p>
        </w:tc>
        <w:tc>
          <w:tcPr>
            <w:tcW w:w="6038" w:type="dxa"/>
            <w:tcBorders>
              <w:top w:val="single" w:sz="4" w:space="0" w:color="auto"/>
              <w:left w:val="nil"/>
              <w:bottom w:val="single" w:sz="4" w:space="0" w:color="auto"/>
              <w:right w:val="nil"/>
            </w:tcBorders>
          </w:tcPr>
          <w:p w14:paraId="020E428D" w14:textId="6B80265E" w:rsidR="00F030D8" w:rsidRPr="000C334B" w:rsidRDefault="00F030D8" w:rsidP="00F030D8">
            <w:pPr>
              <w:pStyle w:val="Tabletext"/>
            </w:pPr>
            <w:r w:rsidRPr="001E4D14">
              <w:t>Removal of chimney. Construction of 2 storey dwelling.</w:t>
            </w:r>
          </w:p>
        </w:tc>
        <w:tc>
          <w:tcPr>
            <w:tcW w:w="1994" w:type="dxa"/>
            <w:tcBorders>
              <w:top w:val="single" w:sz="4" w:space="0" w:color="auto"/>
              <w:left w:val="nil"/>
              <w:bottom w:val="single" w:sz="4" w:space="0" w:color="auto"/>
              <w:right w:val="nil"/>
            </w:tcBorders>
          </w:tcPr>
          <w:p w14:paraId="781BDB6F" w14:textId="6793A969" w:rsidR="00F030D8" w:rsidRPr="000C334B" w:rsidRDefault="00F030D8" w:rsidP="00F030D8">
            <w:pPr>
              <w:pStyle w:val="Tabletext"/>
            </w:pPr>
            <w:r w:rsidRPr="001E4D14">
              <w:t>5/26/2021</w:t>
            </w:r>
          </w:p>
        </w:tc>
        <w:tc>
          <w:tcPr>
            <w:tcW w:w="1994" w:type="dxa"/>
            <w:tcBorders>
              <w:top w:val="single" w:sz="4" w:space="0" w:color="auto"/>
              <w:left w:val="nil"/>
              <w:bottom w:val="single" w:sz="4" w:space="0" w:color="auto"/>
            </w:tcBorders>
          </w:tcPr>
          <w:p w14:paraId="5FBE24B7" w14:textId="79BF8746" w:rsidR="00F030D8" w:rsidRPr="000C334B" w:rsidRDefault="001423A6" w:rsidP="00F030D8">
            <w:pPr>
              <w:pStyle w:val="Tabletext"/>
            </w:pPr>
            <w:r>
              <w:t>7</w:t>
            </w:r>
            <w:r w:rsidR="00F030D8">
              <w:t>00</w:t>
            </w:r>
          </w:p>
        </w:tc>
      </w:tr>
      <w:tr w:rsidR="00F030D8" w:rsidRPr="000C334B" w14:paraId="0086FB91" w14:textId="77777777" w:rsidTr="007F58CD">
        <w:trPr>
          <w:trHeight w:val="250"/>
        </w:trPr>
        <w:tc>
          <w:tcPr>
            <w:tcW w:w="2127" w:type="dxa"/>
            <w:tcBorders>
              <w:top w:val="single" w:sz="4" w:space="0" w:color="auto"/>
              <w:bottom w:val="single" w:sz="4" w:space="0" w:color="auto"/>
              <w:right w:val="nil"/>
            </w:tcBorders>
          </w:tcPr>
          <w:p w14:paraId="01C2495C" w14:textId="7932F9FE" w:rsidR="00F030D8" w:rsidRDefault="00F030D8" w:rsidP="00F030D8">
            <w:pPr>
              <w:pStyle w:val="Tabletext"/>
            </w:pPr>
            <w:r w:rsidRPr="00FD574A">
              <w:t>S</w:t>
            </w:r>
            <w:r w:rsidRPr="002C4904">
              <w:t>DCC</w:t>
            </w:r>
          </w:p>
        </w:tc>
        <w:tc>
          <w:tcPr>
            <w:tcW w:w="1275" w:type="dxa"/>
            <w:tcBorders>
              <w:top w:val="single" w:sz="4" w:space="0" w:color="auto"/>
              <w:left w:val="nil"/>
              <w:bottom w:val="single" w:sz="4" w:space="0" w:color="auto"/>
              <w:right w:val="nil"/>
            </w:tcBorders>
          </w:tcPr>
          <w:p w14:paraId="158502CD" w14:textId="178485B7" w:rsidR="00F030D8" w:rsidRPr="000C334B" w:rsidRDefault="00F030D8" w:rsidP="00F030D8">
            <w:pPr>
              <w:pStyle w:val="Tabletext"/>
            </w:pPr>
            <w:r w:rsidRPr="00FD574A">
              <w:t>SD22A/0342</w:t>
            </w:r>
          </w:p>
        </w:tc>
        <w:tc>
          <w:tcPr>
            <w:tcW w:w="1276" w:type="dxa"/>
            <w:tcBorders>
              <w:top w:val="single" w:sz="4" w:space="0" w:color="auto"/>
              <w:left w:val="nil"/>
              <w:bottom w:val="single" w:sz="4" w:space="0" w:color="auto"/>
              <w:right w:val="nil"/>
            </w:tcBorders>
          </w:tcPr>
          <w:p w14:paraId="2AC924AE" w14:textId="128BC21F" w:rsidR="00F030D8" w:rsidRPr="000C334B" w:rsidRDefault="00F030D8" w:rsidP="00F030D8">
            <w:pPr>
              <w:pStyle w:val="Tabletext"/>
            </w:pPr>
            <w:r w:rsidRPr="005B4E39">
              <w:t>Lands located to the east of Tay Lane, Newcastle Road, Rathcoole, Co. Dublin</w:t>
            </w:r>
          </w:p>
        </w:tc>
        <w:tc>
          <w:tcPr>
            <w:tcW w:w="6038" w:type="dxa"/>
            <w:tcBorders>
              <w:top w:val="single" w:sz="4" w:space="0" w:color="auto"/>
              <w:left w:val="nil"/>
              <w:bottom w:val="single" w:sz="4" w:space="0" w:color="auto"/>
              <w:right w:val="nil"/>
            </w:tcBorders>
          </w:tcPr>
          <w:p w14:paraId="0190E628" w14:textId="3B955691" w:rsidR="00F030D8" w:rsidRPr="000C334B" w:rsidRDefault="00F030D8" w:rsidP="00F030D8">
            <w:pPr>
              <w:pStyle w:val="Tabletext"/>
            </w:pPr>
            <w:r w:rsidRPr="005B4E39">
              <w:t>Construction of a four-storey apartment block ( 4224 sq.m) consisting of 58 age friendly residential units comprising 20 one bedroom units and 38 two bedroom units with associated private balconies, associated lift and stair cores, entrance lobby, and circulation space; Provision of a community facility (99.3 sq.m) and ancillary accommodation including refuse store (26.9 sq.m), cycle store (36 sq.m), plant room (46.2 sq.m), sub-station (14 sq.m), switch room (16 sq.m), landscaped public open space (907.4 sq.m) and communal open space (1225.6 sq.m), and 30 car parking spaces and 80no. cycle parking spaces to serve the development; Vehicular access to the development will be provided via an upgraded entrance from Tay Lane with a minor pedestrian access provided from Eaton Drive to facilitate direct linkages to the town centre; Planning permission is also sought for all ancillary site and development works above and below ground to facilitate the development including the provision of internal access roads and pedestrian / cycle pathways and linkages, boundary treatment, public lighting, hard and soft landscaping, services, rooftop PV panels and associated signage.</w:t>
            </w:r>
          </w:p>
        </w:tc>
        <w:tc>
          <w:tcPr>
            <w:tcW w:w="1994" w:type="dxa"/>
            <w:tcBorders>
              <w:top w:val="single" w:sz="4" w:space="0" w:color="auto"/>
              <w:left w:val="nil"/>
              <w:bottom w:val="single" w:sz="4" w:space="0" w:color="auto"/>
              <w:right w:val="nil"/>
            </w:tcBorders>
          </w:tcPr>
          <w:p w14:paraId="2EDA2FD3" w14:textId="6EECE709" w:rsidR="00F030D8" w:rsidRPr="000C334B" w:rsidRDefault="00F030D8" w:rsidP="00F030D8">
            <w:pPr>
              <w:pStyle w:val="Tabletext"/>
            </w:pPr>
            <w:r w:rsidRPr="00FD574A">
              <w:t>6/7/2023</w:t>
            </w:r>
          </w:p>
        </w:tc>
        <w:tc>
          <w:tcPr>
            <w:tcW w:w="1994" w:type="dxa"/>
            <w:tcBorders>
              <w:top w:val="single" w:sz="4" w:space="0" w:color="auto"/>
              <w:left w:val="nil"/>
              <w:bottom w:val="single" w:sz="4" w:space="0" w:color="auto"/>
            </w:tcBorders>
          </w:tcPr>
          <w:p w14:paraId="03697A57" w14:textId="11C911F5" w:rsidR="00F030D8" w:rsidRPr="000C334B" w:rsidRDefault="00DB0A7E" w:rsidP="00F030D8">
            <w:pPr>
              <w:pStyle w:val="Tabletext"/>
            </w:pPr>
            <w:r>
              <w:t>8</w:t>
            </w:r>
            <w:r w:rsidR="00F030D8">
              <w:t>00</w:t>
            </w:r>
          </w:p>
        </w:tc>
      </w:tr>
      <w:tr w:rsidR="00C01040" w:rsidRPr="000C334B" w14:paraId="4845F199" w14:textId="77777777" w:rsidTr="007F58CD">
        <w:trPr>
          <w:trHeight w:val="250"/>
        </w:trPr>
        <w:tc>
          <w:tcPr>
            <w:tcW w:w="2127" w:type="dxa"/>
            <w:tcBorders>
              <w:top w:val="single" w:sz="4" w:space="0" w:color="auto"/>
              <w:bottom w:val="single" w:sz="4" w:space="0" w:color="auto"/>
              <w:right w:val="nil"/>
            </w:tcBorders>
          </w:tcPr>
          <w:p w14:paraId="606C1373" w14:textId="7FC495D1" w:rsidR="00C01040" w:rsidRPr="00FD574A" w:rsidRDefault="00FE271D" w:rsidP="00F030D8">
            <w:pPr>
              <w:pStyle w:val="Tabletext"/>
            </w:pPr>
            <w:r w:rsidRPr="004718C6">
              <w:t xml:space="preserve">ACP </w:t>
            </w:r>
            <w:r w:rsidR="006F1B38">
              <w:t>and</w:t>
            </w:r>
            <w:r w:rsidRPr="004718C6">
              <w:t xml:space="preserve"> SDCC</w:t>
            </w:r>
          </w:p>
        </w:tc>
        <w:tc>
          <w:tcPr>
            <w:tcW w:w="1275" w:type="dxa"/>
            <w:tcBorders>
              <w:top w:val="single" w:sz="4" w:space="0" w:color="auto"/>
              <w:left w:val="nil"/>
              <w:bottom w:val="single" w:sz="4" w:space="0" w:color="auto"/>
              <w:right w:val="nil"/>
            </w:tcBorders>
          </w:tcPr>
          <w:p w14:paraId="2D331798" w14:textId="0912964A" w:rsidR="00C01040" w:rsidRPr="00FD574A" w:rsidRDefault="009C7385" w:rsidP="00F030D8">
            <w:pPr>
              <w:pStyle w:val="Tabletext"/>
            </w:pPr>
            <w:r w:rsidRPr="009C7385">
              <w:t>311938</w:t>
            </w:r>
          </w:p>
        </w:tc>
        <w:tc>
          <w:tcPr>
            <w:tcW w:w="1276" w:type="dxa"/>
            <w:tcBorders>
              <w:top w:val="single" w:sz="4" w:space="0" w:color="auto"/>
              <w:left w:val="nil"/>
              <w:bottom w:val="single" w:sz="4" w:space="0" w:color="auto"/>
              <w:right w:val="nil"/>
            </w:tcBorders>
          </w:tcPr>
          <w:p w14:paraId="1C1CDC84" w14:textId="3290D8D0" w:rsidR="00C01040" w:rsidRPr="005B4E39" w:rsidRDefault="00CC1293" w:rsidP="00F030D8">
            <w:pPr>
              <w:pStyle w:val="Tabletext"/>
            </w:pPr>
            <w:r w:rsidRPr="00CC1293">
              <w:t>Slade, Saggart, Co. Dublin</w:t>
            </w:r>
          </w:p>
        </w:tc>
        <w:tc>
          <w:tcPr>
            <w:tcW w:w="6038" w:type="dxa"/>
            <w:tcBorders>
              <w:top w:val="single" w:sz="4" w:space="0" w:color="auto"/>
              <w:left w:val="nil"/>
              <w:bottom w:val="single" w:sz="4" w:space="0" w:color="auto"/>
              <w:right w:val="nil"/>
            </w:tcBorders>
          </w:tcPr>
          <w:p w14:paraId="1A447392" w14:textId="3B2B63DE" w:rsidR="00C01040" w:rsidRPr="005B4E39" w:rsidRDefault="00F367A4" w:rsidP="00F030D8">
            <w:pPr>
              <w:pStyle w:val="Tabletext"/>
            </w:pPr>
            <w:r w:rsidRPr="00F367A4">
              <w:t>30 Metre communications structure with ancillary equipment.</w:t>
            </w:r>
          </w:p>
        </w:tc>
        <w:tc>
          <w:tcPr>
            <w:tcW w:w="1994" w:type="dxa"/>
            <w:tcBorders>
              <w:top w:val="single" w:sz="4" w:space="0" w:color="auto"/>
              <w:left w:val="nil"/>
              <w:bottom w:val="single" w:sz="4" w:space="0" w:color="auto"/>
              <w:right w:val="nil"/>
            </w:tcBorders>
          </w:tcPr>
          <w:p w14:paraId="4F1263AE" w14:textId="7A7D9260" w:rsidR="00C01040" w:rsidRPr="00FD574A" w:rsidRDefault="009309FC" w:rsidP="00F030D8">
            <w:pPr>
              <w:pStyle w:val="Tabletext"/>
            </w:pPr>
            <w:r w:rsidRPr="009309FC">
              <w:t>3/21/2022</w:t>
            </w:r>
          </w:p>
        </w:tc>
        <w:tc>
          <w:tcPr>
            <w:tcW w:w="1994" w:type="dxa"/>
            <w:tcBorders>
              <w:top w:val="single" w:sz="4" w:space="0" w:color="auto"/>
              <w:left w:val="nil"/>
              <w:bottom w:val="single" w:sz="4" w:space="0" w:color="auto"/>
            </w:tcBorders>
          </w:tcPr>
          <w:p w14:paraId="0F86FA88" w14:textId="0ADC25B6" w:rsidR="00C01040" w:rsidRDefault="00D77CE4" w:rsidP="00F030D8">
            <w:pPr>
              <w:pStyle w:val="Tabletext"/>
            </w:pPr>
            <w:r>
              <w:t>900</w:t>
            </w:r>
          </w:p>
        </w:tc>
      </w:tr>
      <w:tr w:rsidR="001308E1" w:rsidRPr="000C334B" w14:paraId="4C401859" w14:textId="77777777" w:rsidTr="007F58CD">
        <w:trPr>
          <w:trHeight w:val="250"/>
        </w:trPr>
        <w:tc>
          <w:tcPr>
            <w:tcW w:w="2127" w:type="dxa"/>
            <w:tcBorders>
              <w:top w:val="single" w:sz="4" w:space="0" w:color="auto"/>
              <w:bottom w:val="single" w:sz="4" w:space="0" w:color="auto"/>
              <w:right w:val="nil"/>
            </w:tcBorders>
          </w:tcPr>
          <w:p w14:paraId="4B2EB2B2" w14:textId="7D38246A" w:rsidR="001308E1" w:rsidRPr="00FE5C99" w:rsidRDefault="00591D60" w:rsidP="00F030D8">
            <w:pPr>
              <w:pStyle w:val="Tabletext"/>
              <w:rPr>
                <w:highlight w:val="yellow"/>
              </w:rPr>
            </w:pPr>
            <w:r w:rsidRPr="00591D60">
              <w:t>SDCC</w:t>
            </w:r>
          </w:p>
        </w:tc>
        <w:tc>
          <w:tcPr>
            <w:tcW w:w="1275" w:type="dxa"/>
            <w:tcBorders>
              <w:top w:val="single" w:sz="4" w:space="0" w:color="auto"/>
              <w:left w:val="nil"/>
              <w:bottom w:val="single" w:sz="4" w:space="0" w:color="auto"/>
              <w:right w:val="nil"/>
            </w:tcBorders>
          </w:tcPr>
          <w:p w14:paraId="598A2B8E" w14:textId="6390D40A" w:rsidR="001308E1" w:rsidRPr="009C7385" w:rsidRDefault="00406AE5" w:rsidP="00F030D8">
            <w:pPr>
              <w:pStyle w:val="Tabletext"/>
            </w:pPr>
            <w:r w:rsidRPr="00E239FE">
              <w:t>SD25A/0161W</w:t>
            </w:r>
          </w:p>
        </w:tc>
        <w:tc>
          <w:tcPr>
            <w:tcW w:w="1276" w:type="dxa"/>
            <w:tcBorders>
              <w:top w:val="single" w:sz="4" w:space="0" w:color="auto"/>
              <w:left w:val="nil"/>
              <w:bottom w:val="single" w:sz="4" w:space="0" w:color="auto"/>
              <w:right w:val="nil"/>
            </w:tcBorders>
          </w:tcPr>
          <w:p w14:paraId="24B5DF13" w14:textId="184921F9" w:rsidR="001308E1" w:rsidRPr="00CC1293" w:rsidRDefault="00406AE5" w:rsidP="00F030D8">
            <w:pPr>
              <w:pStyle w:val="Tabletext"/>
            </w:pPr>
            <w:r w:rsidRPr="00406AE5">
              <w:t>13 Mill Road, Saggart, Co. Dublin,  D24PK27</w:t>
            </w:r>
          </w:p>
        </w:tc>
        <w:tc>
          <w:tcPr>
            <w:tcW w:w="6038" w:type="dxa"/>
            <w:tcBorders>
              <w:top w:val="single" w:sz="4" w:space="0" w:color="auto"/>
              <w:left w:val="nil"/>
              <w:bottom w:val="single" w:sz="4" w:space="0" w:color="auto"/>
              <w:right w:val="nil"/>
            </w:tcBorders>
          </w:tcPr>
          <w:p w14:paraId="703B925F" w14:textId="3B18C89C" w:rsidR="001308E1" w:rsidRPr="00F367A4" w:rsidRDefault="00746B9C" w:rsidP="00F030D8">
            <w:pPr>
              <w:pStyle w:val="Tabletext"/>
            </w:pPr>
            <w:r w:rsidRPr="00746B9C">
              <w:t xml:space="preserve">Emerald Irish Creative Ltd, intend to apply for Planning permission for the construction of 03 no. two-storey residential dwellings situated to the rear of the existing property at 13 Mill Road, Saggart, Dublin. The proposed development will consist of 01 no. detached three-bedroom house and 02 no. semi-detached three-bedroom houses with private rear garden and car parking spaces, removal of existing steel shed at the rear garden, </w:t>
            </w:r>
            <w:r w:rsidRPr="00746B9C">
              <w:lastRenderedPageBreak/>
              <w:t>widening of the existing vehicular entrance boundary wall with a new gate. All with associated site works, landscaping, and drainage connected to existing services.</w:t>
            </w:r>
          </w:p>
        </w:tc>
        <w:tc>
          <w:tcPr>
            <w:tcW w:w="1994" w:type="dxa"/>
            <w:tcBorders>
              <w:top w:val="single" w:sz="4" w:space="0" w:color="auto"/>
              <w:left w:val="nil"/>
              <w:bottom w:val="single" w:sz="4" w:space="0" w:color="auto"/>
              <w:right w:val="nil"/>
            </w:tcBorders>
          </w:tcPr>
          <w:p w14:paraId="386B48BD" w14:textId="27473177" w:rsidR="001308E1" w:rsidRPr="009309FC" w:rsidRDefault="00525CD9" w:rsidP="00F030D8">
            <w:pPr>
              <w:pStyle w:val="Tabletext"/>
            </w:pPr>
            <w:r w:rsidRPr="00525CD9">
              <w:lastRenderedPageBreak/>
              <w:t>12/8/2025</w:t>
            </w:r>
          </w:p>
        </w:tc>
        <w:tc>
          <w:tcPr>
            <w:tcW w:w="1994" w:type="dxa"/>
            <w:tcBorders>
              <w:top w:val="single" w:sz="4" w:space="0" w:color="auto"/>
              <w:left w:val="nil"/>
              <w:bottom w:val="single" w:sz="4" w:space="0" w:color="auto"/>
            </w:tcBorders>
          </w:tcPr>
          <w:p w14:paraId="06D248D0" w14:textId="0F0F642E" w:rsidR="001308E1" w:rsidRDefault="00137699" w:rsidP="00F030D8">
            <w:pPr>
              <w:pStyle w:val="Tabletext"/>
            </w:pPr>
            <w:r>
              <w:t>900</w:t>
            </w:r>
          </w:p>
        </w:tc>
      </w:tr>
      <w:tr w:rsidR="00FC0568" w:rsidRPr="000C334B" w14:paraId="3230F753" w14:textId="77777777" w:rsidTr="007F58CD">
        <w:trPr>
          <w:trHeight w:val="250"/>
        </w:trPr>
        <w:tc>
          <w:tcPr>
            <w:tcW w:w="2127" w:type="dxa"/>
            <w:tcBorders>
              <w:top w:val="single" w:sz="4" w:space="0" w:color="auto"/>
              <w:bottom w:val="single" w:sz="4" w:space="0" w:color="auto"/>
              <w:right w:val="nil"/>
            </w:tcBorders>
          </w:tcPr>
          <w:p w14:paraId="74D31FC0" w14:textId="7DBC0390" w:rsidR="00FC0568" w:rsidRPr="00FD574A" w:rsidRDefault="00E548F3" w:rsidP="00F030D8">
            <w:pPr>
              <w:pStyle w:val="Tabletext"/>
            </w:pPr>
            <w:r w:rsidRPr="00E548F3">
              <w:t xml:space="preserve">ACP </w:t>
            </w:r>
            <w:r w:rsidR="006F1B38">
              <w:t>and</w:t>
            </w:r>
            <w:r w:rsidRPr="00E548F3">
              <w:t xml:space="preserve"> SDCC</w:t>
            </w:r>
          </w:p>
        </w:tc>
        <w:tc>
          <w:tcPr>
            <w:tcW w:w="1275" w:type="dxa"/>
            <w:tcBorders>
              <w:top w:val="single" w:sz="4" w:space="0" w:color="auto"/>
              <w:left w:val="nil"/>
              <w:bottom w:val="single" w:sz="4" w:space="0" w:color="auto"/>
              <w:right w:val="nil"/>
            </w:tcBorders>
          </w:tcPr>
          <w:p w14:paraId="6276116B" w14:textId="78D62875" w:rsidR="00FC0568" w:rsidRPr="00FD574A" w:rsidRDefault="008057B7" w:rsidP="00F030D8">
            <w:pPr>
              <w:pStyle w:val="Tabletext"/>
            </w:pPr>
            <w:r w:rsidRPr="008057B7">
              <w:t>311626</w:t>
            </w:r>
          </w:p>
        </w:tc>
        <w:tc>
          <w:tcPr>
            <w:tcW w:w="1276" w:type="dxa"/>
            <w:tcBorders>
              <w:top w:val="single" w:sz="4" w:space="0" w:color="auto"/>
              <w:left w:val="nil"/>
              <w:bottom w:val="single" w:sz="4" w:space="0" w:color="auto"/>
              <w:right w:val="nil"/>
            </w:tcBorders>
          </w:tcPr>
          <w:p w14:paraId="66871BB2" w14:textId="6D49094E" w:rsidR="00FC0568" w:rsidRPr="005B4E39" w:rsidRDefault="00EA6B2A" w:rsidP="00F030D8">
            <w:pPr>
              <w:pStyle w:val="Tabletext"/>
            </w:pPr>
            <w:r w:rsidRPr="00EA6B2A">
              <w:t>Long Acre, School Road, Rathcoole, Dublin 24</w:t>
            </w:r>
          </w:p>
        </w:tc>
        <w:tc>
          <w:tcPr>
            <w:tcW w:w="6038" w:type="dxa"/>
            <w:tcBorders>
              <w:top w:val="single" w:sz="4" w:space="0" w:color="auto"/>
              <w:left w:val="nil"/>
              <w:bottom w:val="single" w:sz="4" w:space="0" w:color="auto"/>
              <w:right w:val="nil"/>
            </w:tcBorders>
          </w:tcPr>
          <w:p w14:paraId="683E7618" w14:textId="3BAA11DF" w:rsidR="00FC0568" w:rsidRPr="005B4E39" w:rsidRDefault="00A74A99" w:rsidP="00F030D8">
            <w:pPr>
              <w:pStyle w:val="Tabletext"/>
            </w:pPr>
            <w:r w:rsidRPr="00A74A99">
              <w:t>Demolition of 1 dwelling and 4 out-buildings/sheds and the construction of 14 residential units, all with associated private open spaces areas in the form of balconies and gardens.</w:t>
            </w:r>
          </w:p>
        </w:tc>
        <w:tc>
          <w:tcPr>
            <w:tcW w:w="1994" w:type="dxa"/>
            <w:tcBorders>
              <w:top w:val="single" w:sz="4" w:space="0" w:color="auto"/>
              <w:left w:val="nil"/>
              <w:bottom w:val="single" w:sz="4" w:space="0" w:color="auto"/>
              <w:right w:val="nil"/>
            </w:tcBorders>
          </w:tcPr>
          <w:p w14:paraId="3F456F47" w14:textId="5890904A" w:rsidR="00FC0568" w:rsidRPr="00FD574A" w:rsidRDefault="00EB3581" w:rsidP="00F030D8">
            <w:pPr>
              <w:pStyle w:val="Tabletext"/>
            </w:pPr>
            <w:r w:rsidRPr="00EB3581">
              <w:t>6/20/2022</w:t>
            </w:r>
          </w:p>
        </w:tc>
        <w:tc>
          <w:tcPr>
            <w:tcW w:w="1994" w:type="dxa"/>
            <w:tcBorders>
              <w:top w:val="single" w:sz="4" w:space="0" w:color="auto"/>
              <w:left w:val="nil"/>
              <w:bottom w:val="single" w:sz="4" w:space="0" w:color="auto"/>
            </w:tcBorders>
          </w:tcPr>
          <w:p w14:paraId="65CADA98" w14:textId="5180302E" w:rsidR="00FC0568" w:rsidRDefault="00BC68C1" w:rsidP="00F030D8">
            <w:pPr>
              <w:pStyle w:val="Tabletext"/>
            </w:pPr>
            <w:r>
              <w:t>1000</w:t>
            </w:r>
          </w:p>
        </w:tc>
      </w:tr>
      <w:tr w:rsidR="00F030D8" w:rsidRPr="000C334B" w14:paraId="5D46FF09" w14:textId="77777777" w:rsidTr="007F58CD">
        <w:trPr>
          <w:trHeight w:val="250"/>
        </w:trPr>
        <w:tc>
          <w:tcPr>
            <w:tcW w:w="2127" w:type="dxa"/>
            <w:tcBorders>
              <w:top w:val="single" w:sz="4" w:space="0" w:color="auto"/>
              <w:bottom w:val="single" w:sz="4" w:space="0" w:color="auto"/>
              <w:right w:val="nil"/>
            </w:tcBorders>
          </w:tcPr>
          <w:p w14:paraId="27375CDF" w14:textId="752A5DB4" w:rsidR="00F030D8" w:rsidRDefault="000B402F" w:rsidP="00F030D8">
            <w:pPr>
              <w:pStyle w:val="Tabletext"/>
            </w:pPr>
            <w:r w:rsidRPr="000B402F">
              <w:t>SDCC</w:t>
            </w:r>
          </w:p>
        </w:tc>
        <w:tc>
          <w:tcPr>
            <w:tcW w:w="1275" w:type="dxa"/>
            <w:tcBorders>
              <w:top w:val="single" w:sz="4" w:space="0" w:color="auto"/>
              <w:left w:val="nil"/>
              <w:bottom w:val="single" w:sz="4" w:space="0" w:color="auto"/>
              <w:right w:val="nil"/>
            </w:tcBorders>
          </w:tcPr>
          <w:p w14:paraId="11F29641" w14:textId="1E487DD0" w:rsidR="00F030D8" w:rsidRPr="000C334B" w:rsidRDefault="0055471A" w:rsidP="00F030D8">
            <w:pPr>
              <w:pStyle w:val="Tabletext"/>
            </w:pPr>
            <w:r w:rsidRPr="0055471A">
              <w:t>SD23A/0100</w:t>
            </w:r>
          </w:p>
        </w:tc>
        <w:tc>
          <w:tcPr>
            <w:tcW w:w="1276" w:type="dxa"/>
            <w:tcBorders>
              <w:top w:val="single" w:sz="4" w:space="0" w:color="auto"/>
              <w:left w:val="nil"/>
              <w:bottom w:val="single" w:sz="4" w:space="0" w:color="auto"/>
              <w:right w:val="nil"/>
            </w:tcBorders>
          </w:tcPr>
          <w:p w14:paraId="227AFAC8" w14:textId="4F681AEA" w:rsidR="00F030D8" w:rsidRPr="000C334B" w:rsidRDefault="007641FC" w:rsidP="00F030D8">
            <w:pPr>
              <w:pStyle w:val="Tabletext"/>
            </w:pPr>
            <w:r w:rsidRPr="007641FC">
              <w:t>Land at Citywest Hotel and Convention Centre, Saggart, Co. Dublin</w:t>
            </w:r>
          </w:p>
        </w:tc>
        <w:tc>
          <w:tcPr>
            <w:tcW w:w="6038" w:type="dxa"/>
            <w:tcBorders>
              <w:top w:val="single" w:sz="4" w:space="0" w:color="auto"/>
              <w:left w:val="nil"/>
              <w:bottom w:val="single" w:sz="4" w:space="0" w:color="auto"/>
              <w:right w:val="nil"/>
            </w:tcBorders>
          </w:tcPr>
          <w:p w14:paraId="62F382DA" w14:textId="1495C92B" w:rsidR="00F030D8" w:rsidRPr="000C334B" w:rsidRDefault="008D5938" w:rsidP="00F030D8">
            <w:pPr>
              <w:pStyle w:val="Tabletext"/>
            </w:pPr>
            <w:r w:rsidRPr="008D5938">
              <w:t>Permission for development on a site of 6.7ha. The proposed development will consist of the construction of a Photovoltaic Solar development to the North of the Citywest hotel on lands formally in use as a golf course [comprising a change of use from former golf course to solar development]. The proposed development will include the installation of solar photovoltaic (PV) panels on ground mounted frames/support structures, underground cabling and ducting, security fencing, CCTV cameras, temporary construction compound and an area of hardstanding for an electrical compound. The electrical compound will consist of two modified shipping containers, containing 3 inverters and LV Switch gear. This compound will also accommodate the Battery Energy Storage system, PV inverter and a transformer. The proposed development includes the above as well as drainage, landscaping, bio-diversity enhancement measures and all other associated site excavation, infrastructural and site development works above and below ground. While the proposed development relates to a total site area of 6.7ha, c.3.5ha of this constitutes the actual land take post development. The operational lifespan of the solar PV development will be 30 years. A Natura Impact statement (NIS) accompanies the planning application.</w:t>
            </w:r>
          </w:p>
        </w:tc>
        <w:tc>
          <w:tcPr>
            <w:tcW w:w="1994" w:type="dxa"/>
            <w:tcBorders>
              <w:top w:val="single" w:sz="4" w:space="0" w:color="auto"/>
              <w:left w:val="nil"/>
              <w:bottom w:val="single" w:sz="4" w:space="0" w:color="auto"/>
              <w:right w:val="nil"/>
            </w:tcBorders>
          </w:tcPr>
          <w:p w14:paraId="32EFC7E1" w14:textId="255069BE" w:rsidR="00F030D8" w:rsidRPr="000C334B" w:rsidRDefault="00B12B95" w:rsidP="00F030D8">
            <w:pPr>
              <w:pStyle w:val="Tabletext"/>
            </w:pPr>
            <w:r w:rsidRPr="00B12B95">
              <w:t>2/20/2024</w:t>
            </w:r>
          </w:p>
        </w:tc>
        <w:tc>
          <w:tcPr>
            <w:tcW w:w="1994" w:type="dxa"/>
            <w:tcBorders>
              <w:top w:val="single" w:sz="4" w:space="0" w:color="auto"/>
              <w:left w:val="nil"/>
              <w:bottom w:val="single" w:sz="4" w:space="0" w:color="auto"/>
            </w:tcBorders>
          </w:tcPr>
          <w:p w14:paraId="33D3BEAF" w14:textId="7D89D8B4" w:rsidR="00F030D8" w:rsidRPr="000C334B" w:rsidRDefault="002959EB" w:rsidP="00F030D8">
            <w:pPr>
              <w:pStyle w:val="Tabletext"/>
            </w:pPr>
            <w:r>
              <w:t>1000</w:t>
            </w:r>
          </w:p>
        </w:tc>
      </w:tr>
      <w:tr w:rsidR="00F030D8" w:rsidRPr="000C334B" w14:paraId="06D3D718" w14:textId="77777777" w:rsidTr="007F58CD">
        <w:trPr>
          <w:trHeight w:val="250"/>
        </w:trPr>
        <w:tc>
          <w:tcPr>
            <w:tcW w:w="2127" w:type="dxa"/>
            <w:tcBorders>
              <w:top w:val="single" w:sz="4" w:space="0" w:color="auto"/>
              <w:bottom w:val="single" w:sz="4" w:space="0" w:color="auto"/>
              <w:right w:val="nil"/>
            </w:tcBorders>
          </w:tcPr>
          <w:p w14:paraId="5E890656" w14:textId="7C62B821" w:rsidR="00F030D8" w:rsidRDefault="00F030D8" w:rsidP="00F030D8">
            <w:pPr>
              <w:pStyle w:val="Tabletext"/>
            </w:pPr>
            <w:r w:rsidRPr="00A41DCF">
              <w:t xml:space="preserve">ACP </w:t>
            </w:r>
            <w:r w:rsidR="006F1B38">
              <w:t>and</w:t>
            </w:r>
            <w:r w:rsidRPr="00A41DCF">
              <w:t xml:space="preserve"> SDCC</w:t>
            </w:r>
          </w:p>
        </w:tc>
        <w:tc>
          <w:tcPr>
            <w:tcW w:w="1275" w:type="dxa"/>
            <w:tcBorders>
              <w:top w:val="single" w:sz="4" w:space="0" w:color="auto"/>
              <w:left w:val="nil"/>
              <w:bottom w:val="single" w:sz="4" w:space="0" w:color="auto"/>
              <w:right w:val="nil"/>
            </w:tcBorders>
          </w:tcPr>
          <w:p w14:paraId="49C4FF63" w14:textId="37094F27" w:rsidR="00F030D8" w:rsidRPr="000C334B" w:rsidRDefault="00F030D8" w:rsidP="00F030D8">
            <w:pPr>
              <w:pStyle w:val="Tabletext"/>
            </w:pPr>
            <w:r w:rsidRPr="00394588">
              <w:t>320001</w:t>
            </w:r>
          </w:p>
        </w:tc>
        <w:tc>
          <w:tcPr>
            <w:tcW w:w="1276" w:type="dxa"/>
            <w:tcBorders>
              <w:top w:val="single" w:sz="4" w:space="0" w:color="auto"/>
              <w:left w:val="nil"/>
              <w:bottom w:val="single" w:sz="4" w:space="0" w:color="auto"/>
              <w:right w:val="nil"/>
            </w:tcBorders>
          </w:tcPr>
          <w:p w14:paraId="25865341" w14:textId="16F14AF5" w:rsidR="00F030D8" w:rsidRPr="000C334B" w:rsidRDefault="00F030D8" w:rsidP="00F030D8">
            <w:pPr>
              <w:pStyle w:val="Tabletext"/>
            </w:pPr>
            <w:r w:rsidRPr="004C6D9E">
              <w:t>Coolmine, Saggart, Co. Dublin</w:t>
            </w:r>
          </w:p>
        </w:tc>
        <w:tc>
          <w:tcPr>
            <w:tcW w:w="6038" w:type="dxa"/>
            <w:tcBorders>
              <w:top w:val="single" w:sz="4" w:space="0" w:color="auto"/>
              <w:left w:val="nil"/>
              <w:bottom w:val="single" w:sz="4" w:space="0" w:color="auto"/>
              <w:right w:val="nil"/>
            </w:tcBorders>
          </w:tcPr>
          <w:p w14:paraId="2D34B9BC" w14:textId="371367B3" w:rsidR="00F030D8" w:rsidRPr="000C334B" w:rsidRDefault="00F030D8" w:rsidP="00F030D8">
            <w:pPr>
              <w:pStyle w:val="Tabletext"/>
            </w:pPr>
            <w:r w:rsidRPr="004C6D9E">
              <w:t>House; new well; waste treatment system and polishing filter; access via farm roadways, landscaping and all associated site works</w:t>
            </w:r>
          </w:p>
        </w:tc>
        <w:tc>
          <w:tcPr>
            <w:tcW w:w="1994" w:type="dxa"/>
            <w:tcBorders>
              <w:top w:val="single" w:sz="4" w:space="0" w:color="auto"/>
              <w:left w:val="nil"/>
              <w:bottom w:val="single" w:sz="4" w:space="0" w:color="auto"/>
              <w:right w:val="nil"/>
            </w:tcBorders>
          </w:tcPr>
          <w:p w14:paraId="5AC621F5" w14:textId="3C004B90" w:rsidR="00F030D8" w:rsidRPr="000C334B" w:rsidRDefault="00F030D8" w:rsidP="00F030D8">
            <w:pPr>
              <w:pStyle w:val="Tabletext"/>
            </w:pPr>
            <w:r w:rsidRPr="00394588">
              <w:t>12/19/2024</w:t>
            </w:r>
          </w:p>
        </w:tc>
        <w:tc>
          <w:tcPr>
            <w:tcW w:w="1994" w:type="dxa"/>
            <w:tcBorders>
              <w:top w:val="single" w:sz="4" w:space="0" w:color="auto"/>
              <w:left w:val="nil"/>
              <w:bottom w:val="single" w:sz="4" w:space="0" w:color="auto"/>
            </w:tcBorders>
          </w:tcPr>
          <w:p w14:paraId="7E11AAD6" w14:textId="51512836" w:rsidR="00F030D8" w:rsidRPr="000C334B" w:rsidRDefault="00F030D8" w:rsidP="00F030D8">
            <w:pPr>
              <w:pStyle w:val="Tabletext"/>
            </w:pPr>
            <w:r>
              <w:t>1100</w:t>
            </w:r>
          </w:p>
        </w:tc>
      </w:tr>
      <w:tr w:rsidR="00F030D8" w:rsidRPr="000C334B" w14:paraId="2065E3DA" w14:textId="77777777" w:rsidTr="007F58CD">
        <w:trPr>
          <w:trHeight w:val="250"/>
        </w:trPr>
        <w:tc>
          <w:tcPr>
            <w:tcW w:w="2127" w:type="dxa"/>
            <w:tcBorders>
              <w:top w:val="single" w:sz="4" w:space="0" w:color="auto"/>
              <w:bottom w:val="single" w:sz="4" w:space="0" w:color="auto"/>
              <w:right w:val="nil"/>
            </w:tcBorders>
          </w:tcPr>
          <w:p w14:paraId="6E65C657" w14:textId="6BD47984" w:rsidR="00F030D8" w:rsidRDefault="00F030D8" w:rsidP="00F030D8">
            <w:pPr>
              <w:pStyle w:val="Tabletext"/>
            </w:pPr>
            <w:r w:rsidRPr="004C6D9E">
              <w:t xml:space="preserve">ACP </w:t>
            </w:r>
            <w:r w:rsidR="007F19BE">
              <w:t>and</w:t>
            </w:r>
            <w:r w:rsidRPr="004C6D9E">
              <w:t xml:space="preserve"> SDCC</w:t>
            </w:r>
          </w:p>
        </w:tc>
        <w:tc>
          <w:tcPr>
            <w:tcW w:w="1275" w:type="dxa"/>
            <w:tcBorders>
              <w:top w:val="single" w:sz="4" w:space="0" w:color="auto"/>
              <w:left w:val="nil"/>
              <w:bottom w:val="single" w:sz="4" w:space="0" w:color="auto"/>
              <w:right w:val="nil"/>
            </w:tcBorders>
          </w:tcPr>
          <w:p w14:paraId="5176F8DB" w14:textId="4940D7C7" w:rsidR="00F030D8" w:rsidRPr="000C334B" w:rsidRDefault="00F030D8" w:rsidP="00F030D8">
            <w:pPr>
              <w:pStyle w:val="Tabletext"/>
            </w:pPr>
            <w:r w:rsidRPr="0042001A">
              <w:t>321950</w:t>
            </w:r>
          </w:p>
        </w:tc>
        <w:tc>
          <w:tcPr>
            <w:tcW w:w="1276" w:type="dxa"/>
            <w:tcBorders>
              <w:top w:val="single" w:sz="4" w:space="0" w:color="auto"/>
              <w:left w:val="nil"/>
              <w:bottom w:val="single" w:sz="4" w:space="0" w:color="auto"/>
              <w:right w:val="nil"/>
            </w:tcBorders>
          </w:tcPr>
          <w:p w14:paraId="5C35D022" w14:textId="0B0A4108" w:rsidR="00F030D8" w:rsidRPr="000C334B" w:rsidRDefault="00F030D8" w:rsidP="00F030D8">
            <w:pPr>
              <w:pStyle w:val="Tabletext"/>
            </w:pPr>
            <w:r w:rsidRPr="00AF28C2">
              <w:t>Lands at Citywest Campus, Garters Lane, Saggart, Co. Dublin.</w:t>
            </w:r>
          </w:p>
        </w:tc>
        <w:tc>
          <w:tcPr>
            <w:tcW w:w="6038" w:type="dxa"/>
            <w:tcBorders>
              <w:top w:val="single" w:sz="4" w:space="0" w:color="auto"/>
              <w:left w:val="nil"/>
              <w:bottom w:val="single" w:sz="4" w:space="0" w:color="auto"/>
              <w:right w:val="nil"/>
            </w:tcBorders>
          </w:tcPr>
          <w:p w14:paraId="177E9BBE" w14:textId="408C666F" w:rsidR="00F030D8" w:rsidRPr="000C334B" w:rsidRDefault="00F030D8" w:rsidP="00F030D8">
            <w:pPr>
              <w:pStyle w:val="Tabletext"/>
            </w:pPr>
            <w:r w:rsidRPr="00AF28C2">
              <w:t>Primary Care Centre building which will provide HSE Services such as general primary care, mental health, disability and older person services. SuDS drainage, PV panels at roof level, signage, landscaping, boundary treatment and all associated site works and services.</w:t>
            </w:r>
          </w:p>
        </w:tc>
        <w:tc>
          <w:tcPr>
            <w:tcW w:w="1994" w:type="dxa"/>
            <w:tcBorders>
              <w:top w:val="single" w:sz="4" w:space="0" w:color="auto"/>
              <w:left w:val="nil"/>
              <w:bottom w:val="single" w:sz="4" w:space="0" w:color="auto"/>
              <w:right w:val="nil"/>
            </w:tcBorders>
          </w:tcPr>
          <w:p w14:paraId="6F29975F" w14:textId="225AF21D" w:rsidR="00F030D8" w:rsidRPr="000C334B" w:rsidRDefault="00F030D8" w:rsidP="00F030D8">
            <w:pPr>
              <w:pStyle w:val="Tabletext"/>
            </w:pPr>
            <w:r w:rsidRPr="00AF28C2">
              <w:t>7/15/2025</w:t>
            </w:r>
          </w:p>
        </w:tc>
        <w:tc>
          <w:tcPr>
            <w:tcW w:w="1994" w:type="dxa"/>
            <w:tcBorders>
              <w:top w:val="single" w:sz="4" w:space="0" w:color="auto"/>
              <w:left w:val="nil"/>
              <w:bottom w:val="single" w:sz="4" w:space="0" w:color="auto"/>
            </w:tcBorders>
          </w:tcPr>
          <w:p w14:paraId="29A0FF10" w14:textId="60050ADA" w:rsidR="00F030D8" w:rsidRPr="000C334B" w:rsidRDefault="00F030D8" w:rsidP="00F030D8">
            <w:pPr>
              <w:pStyle w:val="Tabletext"/>
            </w:pPr>
            <w:r>
              <w:t>1</w:t>
            </w:r>
            <w:r w:rsidR="002D7C4B">
              <w:t>100</w:t>
            </w:r>
          </w:p>
        </w:tc>
      </w:tr>
      <w:tr w:rsidR="00F030D8" w:rsidRPr="000C334B" w14:paraId="4C10F218" w14:textId="77777777" w:rsidTr="007F58CD">
        <w:trPr>
          <w:trHeight w:val="250"/>
        </w:trPr>
        <w:tc>
          <w:tcPr>
            <w:tcW w:w="2127" w:type="dxa"/>
            <w:tcBorders>
              <w:top w:val="single" w:sz="4" w:space="0" w:color="auto"/>
              <w:bottom w:val="single" w:sz="4" w:space="0" w:color="auto"/>
              <w:right w:val="nil"/>
            </w:tcBorders>
          </w:tcPr>
          <w:p w14:paraId="4010C1CA" w14:textId="113B7AA0" w:rsidR="00F030D8" w:rsidRDefault="00F030D8" w:rsidP="00F030D8">
            <w:pPr>
              <w:pStyle w:val="Tabletext"/>
            </w:pPr>
            <w:r w:rsidRPr="00060337">
              <w:t>SDCC</w:t>
            </w:r>
          </w:p>
        </w:tc>
        <w:tc>
          <w:tcPr>
            <w:tcW w:w="1275" w:type="dxa"/>
            <w:tcBorders>
              <w:top w:val="single" w:sz="4" w:space="0" w:color="auto"/>
              <w:left w:val="nil"/>
              <w:bottom w:val="single" w:sz="4" w:space="0" w:color="auto"/>
              <w:right w:val="nil"/>
            </w:tcBorders>
          </w:tcPr>
          <w:p w14:paraId="5DE73327" w14:textId="761FFD8E" w:rsidR="00F030D8" w:rsidRPr="000C334B" w:rsidRDefault="00F030D8" w:rsidP="00F030D8">
            <w:pPr>
              <w:pStyle w:val="Tabletext"/>
            </w:pPr>
            <w:r w:rsidRPr="00060337">
              <w:t>SD25A/0259W</w:t>
            </w:r>
          </w:p>
        </w:tc>
        <w:tc>
          <w:tcPr>
            <w:tcW w:w="1276" w:type="dxa"/>
            <w:tcBorders>
              <w:top w:val="single" w:sz="4" w:space="0" w:color="auto"/>
              <w:left w:val="nil"/>
              <w:bottom w:val="single" w:sz="4" w:space="0" w:color="auto"/>
              <w:right w:val="nil"/>
            </w:tcBorders>
          </w:tcPr>
          <w:p w14:paraId="09A25808" w14:textId="386BA9B3" w:rsidR="00F030D8" w:rsidRPr="000C334B" w:rsidRDefault="00F030D8" w:rsidP="00F030D8">
            <w:pPr>
              <w:pStyle w:val="Tabletext"/>
            </w:pPr>
            <w:r w:rsidRPr="000327C7">
              <w:t xml:space="preserve">lands (c. 8.72 Ha) at Greenogue </w:t>
            </w:r>
            <w:r w:rsidRPr="000327C7">
              <w:lastRenderedPageBreak/>
              <w:t>Logistics Park, Block G Greenogue Logistics Park, bounded to the north by existing development within Greenogue Logistics Park, Rathcoole, Co. Dublin</w:t>
            </w:r>
          </w:p>
        </w:tc>
        <w:tc>
          <w:tcPr>
            <w:tcW w:w="6038" w:type="dxa"/>
            <w:tcBorders>
              <w:top w:val="single" w:sz="4" w:space="0" w:color="auto"/>
              <w:left w:val="nil"/>
              <w:bottom w:val="single" w:sz="4" w:space="0" w:color="auto"/>
              <w:right w:val="nil"/>
            </w:tcBorders>
          </w:tcPr>
          <w:p w14:paraId="3417DDDC" w14:textId="5689CF77" w:rsidR="00F030D8" w:rsidRPr="000C334B" w:rsidRDefault="00F030D8" w:rsidP="00F030D8">
            <w:pPr>
              <w:pStyle w:val="Tabletext"/>
            </w:pPr>
            <w:r w:rsidRPr="00E67C19">
              <w:lastRenderedPageBreak/>
              <w:t xml:space="preserve">The development will comprise the provision of a warehouse with ancillary office and staff facilities. The warehouse will have a maximum height of 19.2 metres with a gross floor area of 34,737 sq m, including warehouse </w:t>
            </w:r>
            <w:r w:rsidRPr="00E67C19">
              <w:lastRenderedPageBreak/>
              <w:t>area (32,404 sq m) and ancillary office and staff facilities area (2,333 sq m). The development, which will have a total Gross Floor Area of 34,999 sq m, will also include: 1 No. multi-modal entrance to the site from Greenogue Logistics Park; 156 No. car parking spaces; HGV parking spaces and yard; 90 No. covered bike parking spaces; dock levellers; green walls, sprinkler tank and pumphouse (219 sq m); ESB substation (43 sq m); gates; hard and soft  landscaping and boundary treatments; and all associated site development works above and below ground.</w:t>
            </w:r>
          </w:p>
        </w:tc>
        <w:tc>
          <w:tcPr>
            <w:tcW w:w="1994" w:type="dxa"/>
            <w:tcBorders>
              <w:top w:val="single" w:sz="4" w:space="0" w:color="auto"/>
              <w:left w:val="nil"/>
              <w:bottom w:val="single" w:sz="4" w:space="0" w:color="auto"/>
              <w:right w:val="nil"/>
            </w:tcBorders>
          </w:tcPr>
          <w:p w14:paraId="12A7082F" w14:textId="40728EF7" w:rsidR="00F030D8" w:rsidRPr="000C334B" w:rsidRDefault="00F030D8" w:rsidP="00F030D8">
            <w:pPr>
              <w:pStyle w:val="Tabletext"/>
            </w:pPr>
            <w:r w:rsidRPr="000327C7">
              <w:lastRenderedPageBreak/>
              <w:t>3/18/2026</w:t>
            </w:r>
          </w:p>
        </w:tc>
        <w:tc>
          <w:tcPr>
            <w:tcW w:w="1994" w:type="dxa"/>
            <w:tcBorders>
              <w:top w:val="single" w:sz="4" w:space="0" w:color="auto"/>
              <w:left w:val="nil"/>
              <w:bottom w:val="single" w:sz="4" w:space="0" w:color="auto"/>
            </w:tcBorders>
          </w:tcPr>
          <w:p w14:paraId="2CF19C96" w14:textId="077C3020" w:rsidR="00F030D8" w:rsidRPr="000C334B" w:rsidRDefault="00693AD9" w:rsidP="00F030D8">
            <w:pPr>
              <w:pStyle w:val="Tabletext"/>
            </w:pPr>
            <w:r>
              <w:t>1</w:t>
            </w:r>
            <w:r w:rsidR="00AB12E3">
              <w:t>1</w:t>
            </w:r>
            <w:r w:rsidR="00FC5261">
              <w:t>00</w:t>
            </w:r>
          </w:p>
        </w:tc>
      </w:tr>
      <w:tr w:rsidR="00F030D8" w:rsidRPr="000C334B" w14:paraId="79ABE51A" w14:textId="77777777" w:rsidTr="007F58CD">
        <w:trPr>
          <w:trHeight w:val="250"/>
        </w:trPr>
        <w:tc>
          <w:tcPr>
            <w:tcW w:w="2127" w:type="dxa"/>
            <w:tcBorders>
              <w:top w:val="single" w:sz="4" w:space="0" w:color="auto"/>
              <w:bottom w:val="single" w:sz="4" w:space="0" w:color="auto"/>
              <w:right w:val="nil"/>
            </w:tcBorders>
          </w:tcPr>
          <w:p w14:paraId="0C636183" w14:textId="4A292A57" w:rsidR="00F030D8" w:rsidRPr="00060337" w:rsidRDefault="00F030D8" w:rsidP="00F030D8">
            <w:pPr>
              <w:pStyle w:val="Tabletext"/>
            </w:pPr>
            <w:r w:rsidRPr="00530E5A">
              <w:t xml:space="preserve">ACP </w:t>
            </w:r>
            <w:r w:rsidR="006F1B38">
              <w:t>and</w:t>
            </w:r>
            <w:r w:rsidRPr="00530E5A">
              <w:t xml:space="preserve"> SDCC</w:t>
            </w:r>
          </w:p>
        </w:tc>
        <w:tc>
          <w:tcPr>
            <w:tcW w:w="1275" w:type="dxa"/>
            <w:tcBorders>
              <w:top w:val="single" w:sz="4" w:space="0" w:color="auto"/>
              <w:left w:val="nil"/>
              <w:bottom w:val="single" w:sz="4" w:space="0" w:color="auto"/>
              <w:right w:val="nil"/>
            </w:tcBorders>
          </w:tcPr>
          <w:p w14:paraId="5BA08CF8" w14:textId="6CF38F73" w:rsidR="00F030D8" w:rsidRPr="00060337" w:rsidRDefault="00F030D8" w:rsidP="00F030D8">
            <w:pPr>
              <w:pStyle w:val="Tabletext"/>
            </w:pPr>
            <w:r w:rsidRPr="00530E5A">
              <w:t>303572</w:t>
            </w:r>
          </w:p>
        </w:tc>
        <w:tc>
          <w:tcPr>
            <w:tcW w:w="1276" w:type="dxa"/>
            <w:tcBorders>
              <w:top w:val="single" w:sz="4" w:space="0" w:color="auto"/>
              <w:left w:val="nil"/>
              <w:bottom w:val="single" w:sz="4" w:space="0" w:color="auto"/>
              <w:right w:val="nil"/>
            </w:tcBorders>
          </w:tcPr>
          <w:p w14:paraId="394CF0A4" w14:textId="1D24DC7E" w:rsidR="00F030D8" w:rsidRPr="000327C7" w:rsidRDefault="00F030D8" w:rsidP="00F030D8">
            <w:pPr>
              <w:pStyle w:val="Tabletext"/>
            </w:pPr>
            <w:r w:rsidRPr="000B7F73">
              <w:t>Kilteel Road, Crockshane, Rathcoole, Co. Dublin</w:t>
            </w:r>
          </w:p>
        </w:tc>
        <w:tc>
          <w:tcPr>
            <w:tcW w:w="6038" w:type="dxa"/>
            <w:tcBorders>
              <w:top w:val="single" w:sz="4" w:space="0" w:color="auto"/>
              <w:left w:val="nil"/>
              <w:bottom w:val="single" w:sz="4" w:space="0" w:color="auto"/>
              <w:right w:val="nil"/>
            </w:tcBorders>
          </w:tcPr>
          <w:p w14:paraId="57B8A8A8" w14:textId="0861856F" w:rsidR="00F030D8" w:rsidRPr="00E67C19" w:rsidRDefault="00F030D8" w:rsidP="00F030D8">
            <w:pPr>
              <w:pStyle w:val="Tabletext"/>
            </w:pPr>
            <w:r w:rsidRPr="00A730AB">
              <w:t>30 houses, new access, landscaping, boundary treatment and site development works.</w:t>
            </w:r>
          </w:p>
        </w:tc>
        <w:tc>
          <w:tcPr>
            <w:tcW w:w="1994" w:type="dxa"/>
            <w:tcBorders>
              <w:top w:val="single" w:sz="4" w:space="0" w:color="auto"/>
              <w:left w:val="nil"/>
              <w:bottom w:val="single" w:sz="4" w:space="0" w:color="auto"/>
              <w:right w:val="nil"/>
            </w:tcBorders>
          </w:tcPr>
          <w:p w14:paraId="622B1024" w14:textId="023A7EFD" w:rsidR="00F030D8" w:rsidRPr="000327C7" w:rsidRDefault="00F030D8" w:rsidP="00F030D8">
            <w:pPr>
              <w:pStyle w:val="Tabletext"/>
            </w:pPr>
            <w:r w:rsidRPr="000B7F73">
              <w:t>6/19/2019</w:t>
            </w:r>
          </w:p>
        </w:tc>
        <w:tc>
          <w:tcPr>
            <w:tcW w:w="1994" w:type="dxa"/>
            <w:tcBorders>
              <w:top w:val="single" w:sz="4" w:space="0" w:color="auto"/>
              <w:left w:val="nil"/>
              <w:bottom w:val="single" w:sz="4" w:space="0" w:color="auto"/>
            </w:tcBorders>
          </w:tcPr>
          <w:p w14:paraId="2917307D" w14:textId="31B1BC8E" w:rsidR="00F030D8" w:rsidRPr="000C334B" w:rsidRDefault="00600312" w:rsidP="00F030D8">
            <w:pPr>
              <w:pStyle w:val="Tabletext"/>
            </w:pPr>
            <w:r>
              <w:t>1200</w:t>
            </w:r>
          </w:p>
        </w:tc>
      </w:tr>
      <w:tr w:rsidR="00F030D8" w:rsidRPr="000C334B" w14:paraId="4A0C55A8" w14:textId="77777777" w:rsidTr="007F58CD">
        <w:trPr>
          <w:trHeight w:val="250"/>
        </w:trPr>
        <w:tc>
          <w:tcPr>
            <w:tcW w:w="2127" w:type="dxa"/>
            <w:tcBorders>
              <w:top w:val="single" w:sz="4" w:space="0" w:color="auto"/>
              <w:bottom w:val="single" w:sz="4" w:space="0" w:color="auto"/>
              <w:right w:val="nil"/>
            </w:tcBorders>
          </w:tcPr>
          <w:p w14:paraId="4A35884F" w14:textId="66F84AB3" w:rsidR="00F030D8" w:rsidRPr="00060337" w:rsidRDefault="00F030D8" w:rsidP="00F030D8">
            <w:pPr>
              <w:pStyle w:val="Tabletext"/>
            </w:pPr>
            <w:r w:rsidRPr="00530E5A">
              <w:t xml:space="preserve">ACP </w:t>
            </w:r>
            <w:r w:rsidR="006F1B38">
              <w:t>and</w:t>
            </w:r>
            <w:r w:rsidRPr="00530E5A">
              <w:t xml:space="preserve"> SDCC</w:t>
            </w:r>
          </w:p>
        </w:tc>
        <w:tc>
          <w:tcPr>
            <w:tcW w:w="1275" w:type="dxa"/>
            <w:tcBorders>
              <w:top w:val="single" w:sz="4" w:space="0" w:color="auto"/>
              <w:left w:val="nil"/>
              <w:bottom w:val="single" w:sz="4" w:space="0" w:color="auto"/>
              <w:right w:val="nil"/>
            </w:tcBorders>
          </w:tcPr>
          <w:p w14:paraId="02BB15C5" w14:textId="4E6FA407" w:rsidR="00F030D8" w:rsidRPr="00060337" w:rsidRDefault="00F030D8" w:rsidP="00F030D8">
            <w:pPr>
              <w:pStyle w:val="Tabletext"/>
            </w:pPr>
            <w:r w:rsidRPr="005F328F">
              <w:t>310688</w:t>
            </w:r>
          </w:p>
        </w:tc>
        <w:tc>
          <w:tcPr>
            <w:tcW w:w="1276" w:type="dxa"/>
            <w:tcBorders>
              <w:top w:val="single" w:sz="4" w:space="0" w:color="auto"/>
              <w:left w:val="nil"/>
              <w:bottom w:val="single" w:sz="4" w:space="0" w:color="auto"/>
              <w:right w:val="nil"/>
            </w:tcBorders>
          </w:tcPr>
          <w:p w14:paraId="5E3EDC97" w14:textId="2FFEC44A" w:rsidR="00F030D8" w:rsidRPr="000327C7" w:rsidRDefault="00F030D8" w:rsidP="00F030D8">
            <w:pPr>
              <w:pStyle w:val="Tabletext"/>
            </w:pPr>
            <w:r w:rsidRPr="008A0F18">
              <w:t>Rathmill Manor, Tootenhill, Rathcoole, Co. Dublin</w:t>
            </w:r>
          </w:p>
        </w:tc>
        <w:tc>
          <w:tcPr>
            <w:tcW w:w="6038" w:type="dxa"/>
            <w:tcBorders>
              <w:top w:val="single" w:sz="4" w:space="0" w:color="auto"/>
              <w:left w:val="nil"/>
              <w:bottom w:val="single" w:sz="4" w:space="0" w:color="auto"/>
              <w:right w:val="nil"/>
            </w:tcBorders>
          </w:tcPr>
          <w:p w14:paraId="2CA16546" w14:textId="4A1A804D" w:rsidR="00F030D8" w:rsidRPr="00E67C19" w:rsidRDefault="00F030D8" w:rsidP="00F030D8">
            <w:pPr>
              <w:pStyle w:val="Tabletext"/>
            </w:pPr>
            <w:r w:rsidRPr="008A0F18">
              <w:t>Construction of a residential development with 98 residential units consisting of 51 houses, 37 apartments and 10 duplexes.</w:t>
            </w:r>
          </w:p>
        </w:tc>
        <w:tc>
          <w:tcPr>
            <w:tcW w:w="1994" w:type="dxa"/>
            <w:tcBorders>
              <w:top w:val="single" w:sz="4" w:space="0" w:color="auto"/>
              <w:left w:val="nil"/>
              <w:bottom w:val="single" w:sz="4" w:space="0" w:color="auto"/>
              <w:right w:val="nil"/>
            </w:tcBorders>
          </w:tcPr>
          <w:p w14:paraId="46B705CC" w14:textId="33C56818" w:rsidR="00F030D8" w:rsidRPr="000327C7" w:rsidRDefault="00F030D8" w:rsidP="00F030D8">
            <w:pPr>
              <w:pStyle w:val="Tabletext"/>
            </w:pPr>
            <w:r w:rsidRPr="005F328F">
              <w:t>3/4/2022</w:t>
            </w:r>
          </w:p>
        </w:tc>
        <w:tc>
          <w:tcPr>
            <w:tcW w:w="1994" w:type="dxa"/>
            <w:tcBorders>
              <w:top w:val="single" w:sz="4" w:space="0" w:color="auto"/>
              <w:left w:val="nil"/>
              <w:bottom w:val="single" w:sz="4" w:space="0" w:color="auto"/>
            </w:tcBorders>
          </w:tcPr>
          <w:p w14:paraId="76663501" w14:textId="6EC5500E" w:rsidR="00F030D8" w:rsidRPr="000C334B" w:rsidRDefault="00F030D8" w:rsidP="00F030D8">
            <w:pPr>
              <w:pStyle w:val="Tabletext"/>
            </w:pPr>
            <w:r>
              <w:t>1</w:t>
            </w:r>
            <w:r w:rsidR="00F0525D">
              <w:t>3</w:t>
            </w:r>
            <w:r>
              <w:t>00</w:t>
            </w:r>
          </w:p>
        </w:tc>
      </w:tr>
      <w:tr w:rsidR="00F030D8" w:rsidRPr="000C334B" w14:paraId="371D4877" w14:textId="77777777" w:rsidTr="007F58CD">
        <w:trPr>
          <w:trHeight w:val="250"/>
        </w:trPr>
        <w:tc>
          <w:tcPr>
            <w:tcW w:w="2127" w:type="dxa"/>
            <w:tcBorders>
              <w:top w:val="single" w:sz="4" w:space="0" w:color="auto"/>
              <w:bottom w:val="single" w:sz="4" w:space="0" w:color="auto"/>
              <w:right w:val="nil"/>
            </w:tcBorders>
          </w:tcPr>
          <w:p w14:paraId="1B0B2BD1" w14:textId="23DBDCB8" w:rsidR="00F030D8" w:rsidRPr="00060337" w:rsidRDefault="00F030D8" w:rsidP="00F030D8">
            <w:pPr>
              <w:pStyle w:val="Tabletext"/>
            </w:pPr>
            <w:r w:rsidRPr="00B84DEE">
              <w:t>SDCC</w:t>
            </w:r>
          </w:p>
        </w:tc>
        <w:tc>
          <w:tcPr>
            <w:tcW w:w="1275" w:type="dxa"/>
            <w:tcBorders>
              <w:top w:val="single" w:sz="4" w:space="0" w:color="auto"/>
              <w:left w:val="nil"/>
              <w:bottom w:val="single" w:sz="4" w:space="0" w:color="auto"/>
              <w:right w:val="nil"/>
            </w:tcBorders>
          </w:tcPr>
          <w:p w14:paraId="169CC05A" w14:textId="150235A5" w:rsidR="00F030D8" w:rsidRPr="00060337" w:rsidRDefault="00F030D8" w:rsidP="00F030D8">
            <w:pPr>
              <w:pStyle w:val="Tabletext"/>
            </w:pPr>
            <w:r w:rsidRPr="00F6619D">
              <w:t>SD16A/0029/EP</w:t>
            </w:r>
          </w:p>
        </w:tc>
        <w:tc>
          <w:tcPr>
            <w:tcW w:w="1276" w:type="dxa"/>
            <w:tcBorders>
              <w:top w:val="single" w:sz="4" w:space="0" w:color="auto"/>
              <w:left w:val="nil"/>
              <w:bottom w:val="single" w:sz="4" w:space="0" w:color="auto"/>
              <w:right w:val="nil"/>
            </w:tcBorders>
          </w:tcPr>
          <w:p w14:paraId="168C04DB" w14:textId="40C329A6" w:rsidR="00F030D8" w:rsidRPr="000327C7" w:rsidRDefault="00F030D8" w:rsidP="00F030D8">
            <w:pPr>
              <w:pStyle w:val="Tabletext"/>
            </w:pPr>
            <w:r w:rsidRPr="00F6619D">
              <w:t>Holy Family Community School, Kilteel Road, Rathcoole, Co. Dublin</w:t>
            </w:r>
          </w:p>
        </w:tc>
        <w:tc>
          <w:tcPr>
            <w:tcW w:w="6038" w:type="dxa"/>
            <w:tcBorders>
              <w:top w:val="single" w:sz="4" w:space="0" w:color="auto"/>
              <w:left w:val="nil"/>
              <w:bottom w:val="single" w:sz="4" w:space="0" w:color="auto"/>
              <w:right w:val="nil"/>
            </w:tcBorders>
          </w:tcPr>
          <w:p w14:paraId="14A2F5F7" w14:textId="6A518FE7" w:rsidR="00F030D8" w:rsidRPr="00E67C19" w:rsidRDefault="00F030D8" w:rsidP="00F030D8">
            <w:pPr>
              <w:pStyle w:val="Tabletext"/>
            </w:pPr>
            <w:r w:rsidRPr="00610B63">
              <w:t xml:space="preserve">(1) Phased demolition of existing school buildings (a) Block 1: single storey main school building 3,720sq.m (b) Block 2: two storey PE hall 771sq.m (c) Block 3: single storey temporary classroom 400sq.m (d) Block 4: single storey temporary classroom 1155sq.m. (2) Phased construction of a new part three, part two and part single storey school building (10,429sq.m). (3) The refurbishment of the existing vehicular entrance and the provision of a new pedestrian entrance off Kilteel Road and the provision of a new vehicular entrance (emergency and service vehicles) off St. Anne's Terrace. (4) The provision of 97 car parking spaces. (5) The provision of a new ESB substation to the </w:t>
            </w:r>
            <w:r w:rsidR="00F03A87" w:rsidRPr="00610B63">
              <w:t>southeast</w:t>
            </w:r>
            <w:r w:rsidRPr="00610B63">
              <w:t xml:space="preserve"> of the site with access off St. Anne's Terrace. (6) Associated ancillary site works including new landscaping and </w:t>
            </w:r>
            <w:r w:rsidR="004937E7" w:rsidRPr="00610B63">
              <w:t>hard play</w:t>
            </w:r>
            <w:r w:rsidRPr="00610B63">
              <w:t xml:space="preserve"> areas.</w:t>
            </w:r>
          </w:p>
        </w:tc>
        <w:tc>
          <w:tcPr>
            <w:tcW w:w="1994" w:type="dxa"/>
            <w:tcBorders>
              <w:top w:val="single" w:sz="4" w:space="0" w:color="auto"/>
              <w:left w:val="nil"/>
              <w:bottom w:val="single" w:sz="4" w:space="0" w:color="auto"/>
              <w:right w:val="nil"/>
            </w:tcBorders>
          </w:tcPr>
          <w:p w14:paraId="4AC2C53E" w14:textId="17AB6E30" w:rsidR="00F030D8" w:rsidRPr="000327C7" w:rsidRDefault="00F030D8" w:rsidP="00F030D8">
            <w:pPr>
              <w:pStyle w:val="Tabletext"/>
            </w:pPr>
            <w:r w:rsidRPr="00F6619D">
              <w:t>6/15/2021</w:t>
            </w:r>
          </w:p>
        </w:tc>
        <w:tc>
          <w:tcPr>
            <w:tcW w:w="1994" w:type="dxa"/>
            <w:tcBorders>
              <w:top w:val="single" w:sz="4" w:space="0" w:color="auto"/>
              <w:left w:val="nil"/>
              <w:bottom w:val="single" w:sz="4" w:space="0" w:color="auto"/>
            </w:tcBorders>
          </w:tcPr>
          <w:p w14:paraId="2D15C46D" w14:textId="7570C110" w:rsidR="00F030D8" w:rsidRPr="000C334B" w:rsidRDefault="00F030D8" w:rsidP="00F030D8">
            <w:pPr>
              <w:pStyle w:val="Tabletext"/>
            </w:pPr>
            <w:r>
              <w:t>1400</w:t>
            </w:r>
          </w:p>
        </w:tc>
      </w:tr>
      <w:tr w:rsidR="00F030D8" w:rsidRPr="000C334B" w14:paraId="48E3914B" w14:textId="77777777" w:rsidTr="007F58CD">
        <w:trPr>
          <w:trHeight w:val="250"/>
        </w:trPr>
        <w:tc>
          <w:tcPr>
            <w:tcW w:w="2127" w:type="dxa"/>
            <w:tcBorders>
              <w:top w:val="single" w:sz="4" w:space="0" w:color="auto"/>
              <w:bottom w:val="single" w:sz="4" w:space="0" w:color="auto"/>
              <w:right w:val="nil"/>
            </w:tcBorders>
          </w:tcPr>
          <w:p w14:paraId="2226E707" w14:textId="302D5C7F" w:rsidR="00F030D8" w:rsidRPr="00060337" w:rsidRDefault="00F030D8" w:rsidP="00F030D8">
            <w:pPr>
              <w:pStyle w:val="Tabletext"/>
            </w:pPr>
            <w:r w:rsidRPr="00610B63">
              <w:t xml:space="preserve">ACP </w:t>
            </w:r>
            <w:r w:rsidR="006F1B38">
              <w:t>and</w:t>
            </w:r>
            <w:r w:rsidRPr="00610B63">
              <w:t xml:space="preserve"> SDCC</w:t>
            </w:r>
          </w:p>
        </w:tc>
        <w:tc>
          <w:tcPr>
            <w:tcW w:w="1275" w:type="dxa"/>
            <w:tcBorders>
              <w:top w:val="single" w:sz="4" w:space="0" w:color="auto"/>
              <w:left w:val="nil"/>
              <w:bottom w:val="single" w:sz="4" w:space="0" w:color="auto"/>
              <w:right w:val="nil"/>
            </w:tcBorders>
          </w:tcPr>
          <w:p w14:paraId="4979C459" w14:textId="2B487F14" w:rsidR="00F030D8" w:rsidRPr="00060337" w:rsidRDefault="00F030D8" w:rsidP="00F030D8">
            <w:pPr>
              <w:pStyle w:val="Tabletext"/>
            </w:pPr>
            <w:r w:rsidRPr="00F406E8">
              <w:t>317989</w:t>
            </w:r>
          </w:p>
        </w:tc>
        <w:tc>
          <w:tcPr>
            <w:tcW w:w="1276" w:type="dxa"/>
            <w:tcBorders>
              <w:top w:val="single" w:sz="4" w:space="0" w:color="auto"/>
              <w:left w:val="nil"/>
              <w:bottom w:val="single" w:sz="4" w:space="0" w:color="auto"/>
              <w:right w:val="nil"/>
            </w:tcBorders>
          </w:tcPr>
          <w:p w14:paraId="5F6E5BC7" w14:textId="56A26AD8" w:rsidR="00F030D8" w:rsidRPr="000327C7" w:rsidRDefault="00F030D8" w:rsidP="00F030D8">
            <w:pPr>
              <w:pStyle w:val="Tabletext"/>
            </w:pPr>
            <w:r w:rsidRPr="00F96E62">
              <w:t xml:space="preserve">Citywest Hotel and Convention </w:t>
            </w:r>
            <w:r w:rsidRPr="00F96E62">
              <w:lastRenderedPageBreak/>
              <w:t>Centre, Saggart, Co. Dublin</w:t>
            </w:r>
          </w:p>
        </w:tc>
        <w:tc>
          <w:tcPr>
            <w:tcW w:w="6038" w:type="dxa"/>
            <w:tcBorders>
              <w:top w:val="single" w:sz="4" w:space="0" w:color="auto"/>
              <w:left w:val="nil"/>
              <w:bottom w:val="single" w:sz="4" w:space="0" w:color="auto"/>
              <w:right w:val="nil"/>
            </w:tcBorders>
          </w:tcPr>
          <w:p w14:paraId="27C3CC24" w14:textId="65F7424E" w:rsidR="00F030D8" w:rsidRPr="00E67C19" w:rsidRDefault="00F030D8" w:rsidP="00F030D8">
            <w:pPr>
              <w:pStyle w:val="Tabletext"/>
            </w:pPr>
            <w:r w:rsidRPr="00F96E62">
              <w:lastRenderedPageBreak/>
              <w:t>The development will consist of a cemetery including: 8,047 no. traditional burial plots; columbarium walls; 1 single storey reception building and all other associated site development works.</w:t>
            </w:r>
          </w:p>
        </w:tc>
        <w:tc>
          <w:tcPr>
            <w:tcW w:w="1994" w:type="dxa"/>
            <w:tcBorders>
              <w:top w:val="single" w:sz="4" w:space="0" w:color="auto"/>
              <w:left w:val="nil"/>
              <w:bottom w:val="single" w:sz="4" w:space="0" w:color="auto"/>
              <w:right w:val="nil"/>
            </w:tcBorders>
          </w:tcPr>
          <w:p w14:paraId="1D7B5BAB" w14:textId="638E60F8" w:rsidR="00F030D8" w:rsidRPr="000327C7" w:rsidRDefault="00F030D8" w:rsidP="00F030D8">
            <w:pPr>
              <w:pStyle w:val="Tabletext"/>
            </w:pPr>
            <w:r w:rsidRPr="00F406E8">
              <w:t>9/3/2024</w:t>
            </w:r>
          </w:p>
        </w:tc>
        <w:tc>
          <w:tcPr>
            <w:tcW w:w="1994" w:type="dxa"/>
            <w:tcBorders>
              <w:top w:val="single" w:sz="4" w:space="0" w:color="auto"/>
              <w:left w:val="nil"/>
              <w:bottom w:val="single" w:sz="4" w:space="0" w:color="auto"/>
            </w:tcBorders>
          </w:tcPr>
          <w:p w14:paraId="207879C0" w14:textId="1EACD760" w:rsidR="00F030D8" w:rsidRPr="000C334B" w:rsidRDefault="00F030D8" w:rsidP="00F030D8">
            <w:pPr>
              <w:pStyle w:val="Tabletext"/>
            </w:pPr>
            <w:r>
              <w:t>1400</w:t>
            </w:r>
          </w:p>
        </w:tc>
      </w:tr>
      <w:tr w:rsidR="00F030D8" w:rsidRPr="000C334B" w14:paraId="37B19B82" w14:textId="77777777" w:rsidTr="007F58CD">
        <w:trPr>
          <w:trHeight w:val="250"/>
        </w:trPr>
        <w:tc>
          <w:tcPr>
            <w:tcW w:w="2127" w:type="dxa"/>
            <w:tcBorders>
              <w:top w:val="single" w:sz="4" w:space="0" w:color="auto"/>
              <w:bottom w:val="single" w:sz="4" w:space="0" w:color="auto"/>
              <w:right w:val="nil"/>
            </w:tcBorders>
          </w:tcPr>
          <w:p w14:paraId="01440F0F" w14:textId="4711F495" w:rsidR="00F030D8" w:rsidRPr="00060337" w:rsidRDefault="00F030D8" w:rsidP="00F030D8">
            <w:pPr>
              <w:pStyle w:val="Tabletext"/>
            </w:pPr>
            <w:r w:rsidRPr="00071215">
              <w:t xml:space="preserve">ACP </w:t>
            </w:r>
            <w:r w:rsidR="006F1B38">
              <w:t>and</w:t>
            </w:r>
            <w:r w:rsidRPr="00071215">
              <w:t xml:space="preserve"> SDCC</w:t>
            </w:r>
          </w:p>
        </w:tc>
        <w:tc>
          <w:tcPr>
            <w:tcW w:w="1275" w:type="dxa"/>
            <w:tcBorders>
              <w:top w:val="single" w:sz="4" w:space="0" w:color="auto"/>
              <w:left w:val="nil"/>
              <w:bottom w:val="single" w:sz="4" w:space="0" w:color="auto"/>
              <w:right w:val="nil"/>
            </w:tcBorders>
          </w:tcPr>
          <w:p w14:paraId="2B02706B" w14:textId="42A5CE73" w:rsidR="00F030D8" w:rsidRPr="00060337" w:rsidRDefault="00F030D8" w:rsidP="00F030D8">
            <w:pPr>
              <w:pStyle w:val="Tabletext"/>
            </w:pPr>
            <w:r w:rsidRPr="00071215">
              <w:t>317990</w:t>
            </w:r>
          </w:p>
        </w:tc>
        <w:tc>
          <w:tcPr>
            <w:tcW w:w="1276" w:type="dxa"/>
            <w:tcBorders>
              <w:top w:val="single" w:sz="4" w:space="0" w:color="auto"/>
              <w:left w:val="nil"/>
              <w:bottom w:val="single" w:sz="4" w:space="0" w:color="auto"/>
              <w:right w:val="nil"/>
            </w:tcBorders>
          </w:tcPr>
          <w:p w14:paraId="179F74AB" w14:textId="4F8AF555" w:rsidR="00F030D8" w:rsidRPr="000327C7" w:rsidRDefault="00F030D8" w:rsidP="00F030D8">
            <w:pPr>
              <w:pStyle w:val="Tabletext"/>
            </w:pPr>
            <w:r w:rsidRPr="008F252F">
              <w:t>St Mary's GAA, Pairc Mhuire, Saggart, Co. Dublin</w:t>
            </w:r>
          </w:p>
        </w:tc>
        <w:tc>
          <w:tcPr>
            <w:tcW w:w="6038" w:type="dxa"/>
            <w:tcBorders>
              <w:top w:val="single" w:sz="4" w:space="0" w:color="auto"/>
              <w:left w:val="nil"/>
              <w:bottom w:val="single" w:sz="4" w:space="0" w:color="auto"/>
              <w:right w:val="nil"/>
            </w:tcBorders>
          </w:tcPr>
          <w:p w14:paraId="5B4B8126" w14:textId="43FC5F65" w:rsidR="00F030D8" w:rsidRPr="00E67C19" w:rsidRDefault="00F030D8" w:rsidP="00F030D8">
            <w:pPr>
              <w:pStyle w:val="Tabletext"/>
            </w:pPr>
            <w:r w:rsidRPr="008F252F">
              <w:t>Replace existing 16m floodlight with new 20m high structure carrying telecommunications equipment and floodlights; ground level equipment cabin and fencing.</w:t>
            </w:r>
          </w:p>
        </w:tc>
        <w:tc>
          <w:tcPr>
            <w:tcW w:w="1994" w:type="dxa"/>
            <w:tcBorders>
              <w:top w:val="single" w:sz="4" w:space="0" w:color="auto"/>
              <w:left w:val="nil"/>
              <w:bottom w:val="single" w:sz="4" w:space="0" w:color="auto"/>
              <w:right w:val="nil"/>
            </w:tcBorders>
          </w:tcPr>
          <w:p w14:paraId="7AA679C3" w14:textId="5F38906A" w:rsidR="00F030D8" w:rsidRPr="000327C7" w:rsidRDefault="00F030D8" w:rsidP="00F030D8">
            <w:pPr>
              <w:pStyle w:val="Tabletext"/>
            </w:pPr>
            <w:r w:rsidRPr="00071215">
              <w:t>5/28/2021</w:t>
            </w:r>
          </w:p>
        </w:tc>
        <w:tc>
          <w:tcPr>
            <w:tcW w:w="1994" w:type="dxa"/>
            <w:tcBorders>
              <w:top w:val="single" w:sz="4" w:space="0" w:color="auto"/>
              <w:left w:val="nil"/>
              <w:bottom w:val="single" w:sz="4" w:space="0" w:color="auto"/>
            </w:tcBorders>
          </w:tcPr>
          <w:p w14:paraId="5F9A2606" w14:textId="75C6C5C3" w:rsidR="00F030D8" w:rsidRPr="000C334B" w:rsidRDefault="00F030D8" w:rsidP="00F030D8">
            <w:pPr>
              <w:pStyle w:val="Tabletext"/>
            </w:pPr>
            <w:r>
              <w:t>1400</w:t>
            </w:r>
          </w:p>
        </w:tc>
      </w:tr>
      <w:tr w:rsidR="00F030D8" w:rsidRPr="000C334B" w14:paraId="3D86B644" w14:textId="77777777" w:rsidTr="007F58CD">
        <w:trPr>
          <w:trHeight w:val="250"/>
        </w:trPr>
        <w:tc>
          <w:tcPr>
            <w:tcW w:w="2127" w:type="dxa"/>
            <w:tcBorders>
              <w:top w:val="single" w:sz="4" w:space="0" w:color="auto"/>
              <w:bottom w:val="single" w:sz="4" w:space="0" w:color="auto"/>
              <w:right w:val="nil"/>
            </w:tcBorders>
          </w:tcPr>
          <w:p w14:paraId="648D5634" w14:textId="241848E8" w:rsidR="00F030D8" w:rsidRPr="00060337" w:rsidRDefault="00F030D8" w:rsidP="00F030D8">
            <w:pPr>
              <w:pStyle w:val="Tabletext"/>
            </w:pPr>
            <w:r w:rsidRPr="006D0086">
              <w:t>SDCC</w:t>
            </w:r>
          </w:p>
        </w:tc>
        <w:tc>
          <w:tcPr>
            <w:tcW w:w="1275" w:type="dxa"/>
            <w:tcBorders>
              <w:top w:val="single" w:sz="4" w:space="0" w:color="auto"/>
              <w:left w:val="nil"/>
              <w:bottom w:val="single" w:sz="4" w:space="0" w:color="auto"/>
              <w:right w:val="nil"/>
            </w:tcBorders>
          </w:tcPr>
          <w:p w14:paraId="1D30FA8F" w14:textId="099D744F" w:rsidR="00F030D8" w:rsidRPr="00060337" w:rsidRDefault="00F030D8" w:rsidP="00F030D8">
            <w:pPr>
              <w:pStyle w:val="Tabletext"/>
            </w:pPr>
            <w:r w:rsidRPr="006D0086">
              <w:t>SD25A/0106W</w:t>
            </w:r>
          </w:p>
        </w:tc>
        <w:tc>
          <w:tcPr>
            <w:tcW w:w="1276" w:type="dxa"/>
            <w:tcBorders>
              <w:top w:val="single" w:sz="4" w:space="0" w:color="auto"/>
              <w:left w:val="nil"/>
              <w:bottom w:val="single" w:sz="4" w:space="0" w:color="auto"/>
              <w:right w:val="nil"/>
            </w:tcBorders>
          </w:tcPr>
          <w:p w14:paraId="7B09087A" w14:textId="0552A1E2" w:rsidR="00F030D8" w:rsidRPr="000327C7" w:rsidRDefault="00F030D8" w:rsidP="00F030D8">
            <w:pPr>
              <w:pStyle w:val="Tabletext"/>
            </w:pPr>
            <w:r w:rsidRPr="00493758">
              <w:t>St Marys GFC, Pairc Mhure, Saggart, Co Dublin, D24 PH31</w:t>
            </w:r>
          </w:p>
        </w:tc>
        <w:tc>
          <w:tcPr>
            <w:tcW w:w="6038" w:type="dxa"/>
            <w:tcBorders>
              <w:top w:val="single" w:sz="4" w:space="0" w:color="auto"/>
              <w:left w:val="nil"/>
              <w:bottom w:val="single" w:sz="4" w:space="0" w:color="auto"/>
              <w:right w:val="nil"/>
            </w:tcBorders>
          </w:tcPr>
          <w:p w14:paraId="249729EE" w14:textId="7B2002D3" w:rsidR="00F030D8" w:rsidRPr="00E67C19" w:rsidRDefault="00F030D8" w:rsidP="00F030D8">
            <w:pPr>
              <w:pStyle w:val="Tabletext"/>
            </w:pPr>
            <w:r w:rsidRPr="00CA34AE">
              <w:t>The following works replacement of existing grass football pitch with a synthetic grass 3G all- weather pitch to a maximum size of 139m x 87m., reprofiling the ground level in order to achieve a more level playing surface encompassing the increase. in levels in parts of the pitch by up to 1 metre. Install perimeter weld mesh fence of varying heights 1.2m-3.0m, relocated ball-stop netting and posts behind goals. All related hard and soft landscape works including extended spectators' area, goal storage area and soft landscaping and all ancillary works.</w:t>
            </w:r>
          </w:p>
        </w:tc>
        <w:tc>
          <w:tcPr>
            <w:tcW w:w="1994" w:type="dxa"/>
            <w:tcBorders>
              <w:top w:val="single" w:sz="4" w:space="0" w:color="auto"/>
              <w:left w:val="nil"/>
              <w:bottom w:val="single" w:sz="4" w:space="0" w:color="auto"/>
              <w:right w:val="nil"/>
            </w:tcBorders>
          </w:tcPr>
          <w:p w14:paraId="563061CE" w14:textId="10FDB8D7" w:rsidR="00F030D8" w:rsidRPr="000327C7" w:rsidRDefault="00F030D8" w:rsidP="00F030D8">
            <w:pPr>
              <w:pStyle w:val="Tabletext"/>
            </w:pPr>
            <w:r w:rsidRPr="00493758">
              <w:t>8/11/2025</w:t>
            </w:r>
          </w:p>
        </w:tc>
        <w:tc>
          <w:tcPr>
            <w:tcW w:w="1994" w:type="dxa"/>
            <w:tcBorders>
              <w:top w:val="single" w:sz="4" w:space="0" w:color="auto"/>
              <w:left w:val="nil"/>
              <w:bottom w:val="single" w:sz="4" w:space="0" w:color="auto"/>
            </w:tcBorders>
          </w:tcPr>
          <w:p w14:paraId="19250D94" w14:textId="478232D7" w:rsidR="00F030D8" w:rsidRPr="000C334B" w:rsidRDefault="00F030D8" w:rsidP="00F030D8">
            <w:pPr>
              <w:pStyle w:val="Tabletext"/>
            </w:pPr>
            <w:r>
              <w:t>1</w:t>
            </w:r>
            <w:r w:rsidR="000B742D">
              <w:t>4</w:t>
            </w:r>
            <w:r>
              <w:t>00</w:t>
            </w:r>
          </w:p>
        </w:tc>
      </w:tr>
      <w:tr w:rsidR="00F030D8" w:rsidRPr="000C334B" w14:paraId="679733D2" w14:textId="77777777" w:rsidTr="007F58CD">
        <w:trPr>
          <w:trHeight w:val="250"/>
        </w:trPr>
        <w:tc>
          <w:tcPr>
            <w:tcW w:w="2127" w:type="dxa"/>
            <w:tcBorders>
              <w:top w:val="single" w:sz="4" w:space="0" w:color="auto"/>
              <w:bottom w:val="single" w:sz="4" w:space="0" w:color="auto"/>
              <w:right w:val="nil"/>
            </w:tcBorders>
          </w:tcPr>
          <w:p w14:paraId="7DAD53A8" w14:textId="64531A41" w:rsidR="00F030D8" w:rsidRDefault="00F030D8" w:rsidP="00F030D8">
            <w:pPr>
              <w:pStyle w:val="Tabletext"/>
            </w:pPr>
            <w:r w:rsidRPr="00071215">
              <w:t xml:space="preserve">ACP </w:t>
            </w:r>
            <w:r w:rsidR="006F1B38">
              <w:t>and</w:t>
            </w:r>
            <w:r w:rsidRPr="00071215">
              <w:t xml:space="preserve"> SDCC</w:t>
            </w:r>
          </w:p>
        </w:tc>
        <w:tc>
          <w:tcPr>
            <w:tcW w:w="1275" w:type="dxa"/>
            <w:tcBorders>
              <w:top w:val="single" w:sz="4" w:space="0" w:color="auto"/>
              <w:left w:val="nil"/>
              <w:bottom w:val="single" w:sz="4" w:space="0" w:color="auto"/>
              <w:right w:val="nil"/>
            </w:tcBorders>
          </w:tcPr>
          <w:p w14:paraId="7D6F5488" w14:textId="40D32882" w:rsidR="00F030D8" w:rsidRPr="000C334B" w:rsidRDefault="00F030D8" w:rsidP="00F030D8">
            <w:pPr>
              <w:pStyle w:val="Tabletext"/>
            </w:pPr>
            <w:r w:rsidRPr="00CA34AE">
              <w:t>319917</w:t>
            </w:r>
          </w:p>
        </w:tc>
        <w:tc>
          <w:tcPr>
            <w:tcW w:w="1276" w:type="dxa"/>
            <w:tcBorders>
              <w:top w:val="single" w:sz="4" w:space="0" w:color="auto"/>
              <w:left w:val="nil"/>
              <w:bottom w:val="single" w:sz="4" w:space="0" w:color="auto"/>
              <w:right w:val="nil"/>
            </w:tcBorders>
          </w:tcPr>
          <w:p w14:paraId="330AD307" w14:textId="219CBFD0" w:rsidR="00F030D8" w:rsidRPr="000C334B" w:rsidRDefault="00F030D8" w:rsidP="00F030D8">
            <w:pPr>
              <w:pStyle w:val="Tabletext"/>
            </w:pPr>
            <w:r w:rsidRPr="00192823">
              <w:t>Redgap Foliage Farm, Bolger's Lane, Hillsbrook, Rathcoole, Co. Dublin</w:t>
            </w:r>
          </w:p>
        </w:tc>
        <w:tc>
          <w:tcPr>
            <w:tcW w:w="6038" w:type="dxa"/>
            <w:tcBorders>
              <w:top w:val="single" w:sz="4" w:space="0" w:color="auto"/>
              <w:left w:val="nil"/>
              <w:bottom w:val="single" w:sz="4" w:space="0" w:color="auto"/>
              <w:right w:val="nil"/>
            </w:tcBorders>
          </w:tcPr>
          <w:p w14:paraId="414E837E" w14:textId="6BB44655" w:rsidR="00F030D8" w:rsidRPr="000C334B" w:rsidRDefault="00F030D8" w:rsidP="00F030D8">
            <w:pPr>
              <w:pStyle w:val="Tabletext"/>
            </w:pPr>
            <w:r w:rsidRPr="00487E36">
              <w:t>Construction of a house with car parking, private amenity space and associated wastewater treatment system, percolation area and surface water soakaway, single-storey stable structure, alterations to entrance to the south and associated site works.</w:t>
            </w:r>
          </w:p>
        </w:tc>
        <w:tc>
          <w:tcPr>
            <w:tcW w:w="1994" w:type="dxa"/>
            <w:tcBorders>
              <w:top w:val="single" w:sz="4" w:space="0" w:color="auto"/>
              <w:left w:val="nil"/>
              <w:bottom w:val="single" w:sz="4" w:space="0" w:color="auto"/>
              <w:right w:val="nil"/>
            </w:tcBorders>
          </w:tcPr>
          <w:p w14:paraId="7C174B57" w14:textId="75AD4F0C" w:rsidR="00F030D8" w:rsidRPr="000C334B" w:rsidRDefault="00F030D8" w:rsidP="00F030D8">
            <w:pPr>
              <w:pStyle w:val="Tabletext"/>
            </w:pPr>
            <w:r w:rsidRPr="00192823">
              <w:t>11/20/2024</w:t>
            </w:r>
          </w:p>
        </w:tc>
        <w:tc>
          <w:tcPr>
            <w:tcW w:w="1994" w:type="dxa"/>
            <w:tcBorders>
              <w:top w:val="single" w:sz="4" w:space="0" w:color="auto"/>
              <w:left w:val="nil"/>
              <w:bottom w:val="single" w:sz="4" w:space="0" w:color="auto"/>
            </w:tcBorders>
          </w:tcPr>
          <w:p w14:paraId="24B24F41" w14:textId="765F3B66" w:rsidR="00F030D8" w:rsidRPr="000C334B" w:rsidRDefault="00F030D8" w:rsidP="00F030D8">
            <w:pPr>
              <w:pStyle w:val="Tabletext"/>
            </w:pPr>
            <w:r>
              <w:t>1500</w:t>
            </w:r>
          </w:p>
        </w:tc>
      </w:tr>
      <w:tr w:rsidR="00F030D8" w:rsidRPr="000C334B" w14:paraId="1D7773E6" w14:textId="77777777" w:rsidTr="007F58CD">
        <w:trPr>
          <w:trHeight w:val="250"/>
        </w:trPr>
        <w:tc>
          <w:tcPr>
            <w:tcW w:w="2127" w:type="dxa"/>
            <w:tcBorders>
              <w:top w:val="single" w:sz="4" w:space="0" w:color="auto"/>
              <w:bottom w:val="single" w:sz="4" w:space="0" w:color="auto"/>
              <w:right w:val="nil"/>
            </w:tcBorders>
          </w:tcPr>
          <w:p w14:paraId="0BD43AF6" w14:textId="497136A7" w:rsidR="00F030D8" w:rsidRDefault="00F030D8" w:rsidP="00F030D8">
            <w:pPr>
              <w:pStyle w:val="Tabletext"/>
            </w:pPr>
            <w:r w:rsidRPr="007458D3">
              <w:t>ACP</w:t>
            </w:r>
          </w:p>
        </w:tc>
        <w:tc>
          <w:tcPr>
            <w:tcW w:w="1275" w:type="dxa"/>
            <w:tcBorders>
              <w:top w:val="single" w:sz="4" w:space="0" w:color="auto"/>
              <w:left w:val="nil"/>
              <w:bottom w:val="single" w:sz="4" w:space="0" w:color="auto"/>
              <w:right w:val="nil"/>
            </w:tcBorders>
          </w:tcPr>
          <w:p w14:paraId="67E6A610" w14:textId="3C18B0ED" w:rsidR="00F030D8" w:rsidRPr="000C334B" w:rsidRDefault="00F030D8" w:rsidP="00F030D8">
            <w:pPr>
              <w:pStyle w:val="Tabletext"/>
            </w:pPr>
            <w:r w:rsidRPr="007458D3">
              <w:t>308088</w:t>
            </w:r>
          </w:p>
        </w:tc>
        <w:tc>
          <w:tcPr>
            <w:tcW w:w="1276" w:type="dxa"/>
            <w:tcBorders>
              <w:top w:val="single" w:sz="4" w:space="0" w:color="auto"/>
              <w:left w:val="nil"/>
              <w:bottom w:val="single" w:sz="4" w:space="0" w:color="auto"/>
              <w:right w:val="nil"/>
            </w:tcBorders>
          </w:tcPr>
          <w:p w14:paraId="167DA495" w14:textId="799DD6ED" w:rsidR="00F030D8" w:rsidRPr="000C334B" w:rsidRDefault="00F030D8" w:rsidP="00F030D8">
            <w:pPr>
              <w:pStyle w:val="Tabletext"/>
            </w:pPr>
            <w:r w:rsidRPr="00133FFD">
              <w:t>Garters Lane, Saggart, Co. Dublin</w:t>
            </w:r>
          </w:p>
        </w:tc>
        <w:tc>
          <w:tcPr>
            <w:tcW w:w="6038" w:type="dxa"/>
            <w:tcBorders>
              <w:top w:val="single" w:sz="4" w:space="0" w:color="auto"/>
              <w:left w:val="nil"/>
              <w:bottom w:val="single" w:sz="4" w:space="0" w:color="auto"/>
              <w:right w:val="nil"/>
            </w:tcBorders>
          </w:tcPr>
          <w:p w14:paraId="6D1FA9C3" w14:textId="1244E297" w:rsidR="00F030D8" w:rsidRPr="000C334B" w:rsidRDefault="00F030D8" w:rsidP="00F030D8">
            <w:pPr>
              <w:pStyle w:val="Tabletext"/>
            </w:pPr>
            <w:r w:rsidRPr="00133FFD">
              <w:t xml:space="preserve">224 no. apartments and associated site works </w:t>
            </w:r>
            <w:r w:rsidR="008D6957">
              <w:t>–</w:t>
            </w:r>
            <w:r w:rsidRPr="00133FFD">
              <w:t xml:space="preserve"> SHD</w:t>
            </w:r>
            <w:r w:rsidR="008D6957">
              <w:t>.</w:t>
            </w:r>
          </w:p>
        </w:tc>
        <w:tc>
          <w:tcPr>
            <w:tcW w:w="1994" w:type="dxa"/>
            <w:tcBorders>
              <w:top w:val="single" w:sz="4" w:space="0" w:color="auto"/>
              <w:left w:val="nil"/>
              <w:bottom w:val="single" w:sz="4" w:space="0" w:color="auto"/>
              <w:right w:val="nil"/>
            </w:tcBorders>
          </w:tcPr>
          <w:p w14:paraId="72C0A289" w14:textId="45B4C7A4" w:rsidR="00F030D8" w:rsidRPr="000C334B" w:rsidRDefault="00F030D8" w:rsidP="00F030D8">
            <w:pPr>
              <w:pStyle w:val="Tabletext"/>
            </w:pPr>
            <w:r w:rsidRPr="00477EB0">
              <w:t>12/21/2020</w:t>
            </w:r>
          </w:p>
        </w:tc>
        <w:tc>
          <w:tcPr>
            <w:tcW w:w="1994" w:type="dxa"/>
            <w:tcBorders>
              <w:top w:val="single" w:sz="4" w:space="0" w:color="auto"/>
              <w:left w:val="nil"/>
              <w:bottom w:val="single" w:sz="4" w:space="0" w:color="auto"/>
            </w:tcBorders>
          </w:tcPr>
          <w:p w14:paraId="632855FB" w14:textId="7B82A10A" w:rsidR="00F030D8" w:rsidRPr="000C334B" w:rsidRDefault="00F030D8" w:rsidP="00F030D8">
            <w:pPr>
              <w:pStyle w:val="Tabletext"/>
            </w:pPr>
            <w:r>
              <w:t>1500</w:t>
            </w:r>
          </w:p>
        </w:tc>
      </w:tr>
      <w:tr w:rsidR="00F030D8" w:rsidRPr="000C334B" w14:paraId="618BBDDF" w14:textId="77777777" w:rsidTr="007F58CD">
        <w:trPr>
          <w:trHeight w:val="250"/>
        </w:trPr>
        <w:tc>
          <w:tcPr>
            <w:tcW w:w="2127" w:type="dxa"/>
            <w:tcBorders>
              <w:top w:val="single" w:sz="4" w:space="0" w:color="auto"/>
              <w:bottom w:val="single" w:sz="4" w:space="0" w:color="auto"/>
              <w:right w:val="nil"/>
            </w:tcBorders>
          </w:tcPr>
          <w:p w14:paraId="3D0C9ED3" w14:textId="150EB285" w:rsidR="00F030D8" w:rsidRDefault="00F030D8" w:rsidP="00F030D8">
            <w:pPr>
              <w:pStyle w:val="Tabletext"/>
            </w:pPr>
            <w:r w:rsidRPr="007458D3">
              <w:t>ACP</w:t>
            </w:r>
          </w:p>
        </w:tc>
        <w:tc>
          <w:tcPr>
            <w:tcW w:w="1275" w:type="dxa"/>
            <w:tcBorders>
              <w:top w:val="single" w:sz="4" w:space="0" w:color="auto"/>
              <w:left w:val="nil"/>
              <w:bottom w:val="single" w:sz="4" w:space="0" w:color="auto"/>
              <w:right w:val="nil"/>
            </w:tcBorders>
          </w:tcPr>
          <w:p w14:paraId="2835D31B" w14:textId="2D312943" w:rsidR="00F030D8" w:rsidRPr="000C334B" w:rsidRDefault="00F030D8" w:rsidP="00F030D8">
            <w:pPr>
              <w:pStyle w:val="Tabletext"/>
            </w:pPr>
            <w:r w:rsidRPr="00477EB0">
              <w:t>305563</w:t>
            </w:r>
          </w:p>
        </w:tc>
        <w:tc>
          <w:tcPr>
            <w:tcW w:w="1276" w:type="dxa"/>
            <w:tcBorders>
              <w:top w:val="single" w:sz="4" w:space="0" w:color="auto"/>
              <w:left w:val="nil"/>
              <w:bottom w:val="single" w:sz="4" w:space="0" w:color="auto"/>
              <w:right w:val="nil"/>
            </w:tcBorders>
          </w:tcPr>
          <w:p w14:paraId="33F06D1B" w14:textId="6254F0F8" w:rsidR="00F030D8" w:rsidRPr="000C334B" w:rsidRDefault="00F030D8" w:rsidP="00F030D8">
            <w:pPr>
              <w:pStyle w:val="Tabletext"/>
            </w:pPr>
            <w:r w:rsidRPr="00F24700">
              <w:t>Fortunestown Lane, Saggart, Co. Dublin</w:t>
            </w:r>
          </w:p>
        </w:tc>
        <w:tc>
          <w:tcPr>
            <w:tcW w:w="6038" w:type="dxa"/>
            <w:tcBorders>
              <w:top w:val="single" w:sz="4" w:space="0" w:color="auto"/>
              <w:left w:val="nil"/>
              <w:bottom w:val="single" w:sz="4" w:space="0" w:color="auto"/>
              <w:right w:val="nil"/>
            </w:tcBorders>
          </w:tcPr>
          <w:p w14:paraId="2996646D" w14:textId="3C84CBDD" w:rsidR="00F030D8" w:rsidRPr="000C334B" w:rsidRDefault="00F030D8" w:rsidP="00F030D8">
            <w:pPr>
              <w:pStyle w:val="Tabletext"/>
            </w:pPr>
            <w:r w:rsidRPr="00F24700">
              <w:t>488 no. apartments, creche and associated site works. Permission granted for an additional 86no. Units under SDCC Ref. LRD24A/0006W on September 16</w:t>
            </w:r>
            <w:r w:rsidR="00F03A87" w:rsidRPr="00F24700">
              <w:t>, 2024</w:t>
            </w:r>
            <w:r w:rsidRPr="00F24700">
              <w:t>.</w:t>
            </w:r>
          </w:p>
        </w:tc>
        <w:tc>
          <w:tcPr>
            <w:tcW w:w="1994" w:type="dxa"/>
            <w:tcBorders>
              <w:top w:val="single" w:sz="4" w:space="0" w:color="auto"/>
              <w:left w:val="nil"/>
              <w:bottom w:val="single" w:sz="4" w:space="0" w:color="auto"/>
              <w:right w:val="nil"/>
            </w:tcBorders>
          </w:tcPr>
          <w:p w14:paraId="0997653F" w14:textId="6F3DC232" w:rsidR="00F030D8" w:rsidRPr="000C334B" w:rsidRDefault="00F030D8" w:rsidP="00F030D8">
            <w:pPr>
              <w:pStyle w:val="Tabletext"/>
            </w:pPr>
            <w:r w:rsidRPr="00E45E0D">
              <w:t>2/3/2020</w:t>
            </w:r>
          </w:p>
        </w:tc>
        <w:tc>
          <w:tcPr>
            <w:tcW w:w="1994" w:type="dxa"/>
            <w:tcBorders>
              <w:top w:val="single" w:sz="4" w:space="0" w:color="auto"/>
              <w:left w:val="nil"/>
              <w:bottom w:val="single" w:sz="4" w:space="0" w:color="auto"/>
            </w:tcBorders>
          </w:tcPr>
          <w:p w14:paraId="1013C57B" w14:textId="18AD076A" w:rsidR="00F030D8" w:rsidRPr="000C334B" w:rsidRDefault="00F030D8" w:rsidP="00F030D8">
            <w:pPr>
              <w:pStyle w:val="Tabletext"/>
            </w:pPr>
            <w:r>
              <w:t>1500</w:t>
            </w:r>
          </w:p>
        </w:tc>
      </w:tr>
      <w:tr w:rsidR="00F030D8" w:rsidRPr="000C334B" w14:paraId="34D7C94E" w14:textId="77777777" w:rsidTr="007F58CD">
        <w:trPr>
          <w:trHeight w:val="250"/>
        </w:trPr>
        <w:tc>
          <w:tcPr>
            <w:tcW w:w="2127" w:type="dxa"/>
            <w:tcBorders>
              <w:top w:val="single" w:sz="4" w:space="0" w:color="auto"/>
              <w:bottom w:val="single" w:sz="4" w:space="0" w:color="auto"/>
              <w:right w:val="nil"/>
            </w:tcBorders>
          </w:tcPr>
          <w:p w14:paraId="588AE58A" w14:textId="2A663739" w:rsidR="00F030D8" w:rsidRDefault="00F030D8" w:rsidP="00F030D8">
            <w:pPr>
              <w:pStyle w:val="Tabletext"/>
            </w:pPr>
            <w:r w:rsidRPr="00F84A0D">
              <w:t>SDCC</w:t>
            </w:r>
          </w:p>
        </w:tc>
        <w:tc>
          <w:tcPr>
            <w:tcW w:w="1275" w:type="dxa"/>
            <w:tcBorders>
              <w:top w:val="single" w:sz="4" w:space="0" w:color="auto"/>
              <w:left w:val="nil"/>
              <w:bottom w:val="single" w:sz="4" w:space="0" w:color="auto"/>
              <w:right w:val="nil"/>
            </w:tcBorders>
          </w:tcPr>
          <w:p w14:paraId="6394C45C" w14:textId="259F76FF" w:rsidR="00F030D8" w:rsidRPr="000C334B" w:rsidRDefault="00F030D8" w:rsidP="00F030D8">
            <w:pPr>
              <w:pStyle w:val="Tabletext"/>
            </w:pPr>
            <w:r w:rsidRPr="00DF0D3F">
              <w:t>SD23A/0286</w:t>
            </w:r>
          </w:p>
        </w:tc>
        <w:tc>
          <w:tcPr>
            <w:tcW w:w="1276" w:type="dxa"/>
            <w:tcBorders>
              <w:top w:val="single" w:sz="4" w:space="0" w:color="auto"/>
              <w:left w:val="nil"/>
              <w:bottom w:val="single" w:sz="4" w:space="0" w:color="auto"/>
              <w:right w:val="nil"/>
            </w:tcBorders>
          </w:tcPr>
          <w:p w14:paraId="5D3DE678" w14:textId="0D788C91" w:rsidR="00F030D8" w:rsidRPr="000C334B" w:rsidRDefault="00F030D8" w:rsidP="00F030D8">
            <w:pPr>
              <w:pStyle w:val="Tabletext"/>
            </w:pPr>
            <w:r w:rsidRPr="0072350E">
              <w:t>Greenogue Recycling, Tay Lane, Rathcreedan, Rathcoole, Co Dublin</w:t>
            </w:r>
          </w:p>
        </w:tc>
        <w:tc>
          <w:tcPr>
            <w:tcW w:w="6038" w:type="dxa"/>
            <w:tcBorders>
              <w:top w:val="single" w:sz="4" w:space="0" w:color="auto"/>
              <w:left w:val="nil"/>
              <w:bottom w:val="single" w:sz="4" w:space="0" w:color="auto"/>
              <w:right w:val="nil"/>
            </w:tcBorders>
          </w:tcPr>
          <w:p w14:paraId="2ABF7CC3" w14:textId="34852D15" w:rsidR="00F030D8" w:rsidRPr="000C334B" w:rsidRDefault="00F030D8" w:rsidP="00F030D8">
            <w:pPr>
              <w:pStyle w:val="Tabletext"/>
            </w:pPr>
            <w:r w:rsidRPr="00A22BAF">
              <w:t xml:space="preserve">The development will consist of a </w:t>
            </w:r>
            <w:r w:rsidR="00F03A87" w:rsidRPr="00A22BAF">
              <w:t>4.42-hectare</w:t>
            </w:r>
            <w:r w:rsidRPr="00A22BAF">
              <w:t xml:space="preserve"> stie currently in use as Greenogue Recycling to include the following; A) Demolition of existing green recycling structures on site including office and storage shed with total area of 2,265m2. B) Construction of 7 no. warehouse units, with maximum height of 15.3 meters, all with ancillary office, staff areas, bin stores etc. Each unit has access to service yard and HGV loading / unloading area. The total floor area of the warehouse development is 16,602.2 m2, made up as follows; i) Unit 1 - gross floor area of 3,851.1 </w:t>
            </w:r>
            <w:r w:rsidRPr="00A22BAF">
              <w:lastRenderedPageBreak/>
              <w:t xml:space="preserve">m2. ii) Unit 2 - gross floor area of 3,886.8 m2. iii) Unit 3 - gross floor area of 2,758.3 m2. iv) Unit 4 - gross floor area of 1,685.4 m2. v) Unit 5 - gross floor area of 1,062.2 m2. vi) Unit 6 - gross floor area of 1,679.2 m2. vii) Unit 7 - gross floor area of 1,679.2 m2. C) Access to be provided from existing entrance to the site via Tay Lane. New footpaths / </w:t>
            </w:r>
            <w:r w:rsidR="004937E7" w:rsidRPr="00A22BAF">
              <w:t>cycle paths</w:t>
            </w:r>
            <w:r w:rsidRPr="00A22BAF">
              <w:t xml:space="preserve"> throughout the site including a new footpath / </w:t>
            </w:r>
            <w:r w:rsidR="004937E7" w:rsidRPr="00A22BAF">
              <w:t>cycle path</w:t>
            </w:r>
            <w:r w:rsidRPr="00A22BAF">
              <w:t xml:space="preserve"> connection to the Greenogue Logistics Park to the north of the site. D) 170 no. car parking spaces and 100 no. secure, sheltered bicycle parking spaces to serve the warehouse units. E) All ancillary site development works to include; minor realignment of site entrance, landscaping, internal raods, drainage, utility services, service yards, HGV loading / unloading areas, level access goods doors, dock levellers, site lighting, boundary treatments, signage, storm water drainage network, underground water and foul servicing, green roofs on warehouse units, form part of this application.</w:t>
            </w:r>
          </w:p>
        </w:tc>
        <w:tc>
          <w:tcPr>
            <w:tcW w:w="1994" w:type="dxa"/>
            <w:tcBorders>
              <w:top w:val="single" w:sz="4" w:space="0" w:color="auto"/>
              <w:left w:val="nil"/>
              <w:bottom w:val="single" w:sz="4" w:space="0" w:color="auto"/>
              <w:right w:val="nil"/>
            </w:tcBorders>
          </w:tcPr>
          <w:p w14:paraId="0F21FF4A" w14:textId="2AAA536A" w:rsidR="00F030D8" w:rsidRPr="000C334B" w:rsidRDefault="00F030D8" w:rsidP="00F030D8">
            <w:pPr>
              <w:pStyle w:val="Tabletext"/>
            </w:pPr>
            <w:r w:rsidRPr="0072350E">
              <w:lastRenderedPageBreak/>
              <w:t>11/28/2024</w:t>
            </w:r>
          </w:p>
        </w:tc>
        <w:tc>
          <w:tcPr>
            <w:tcW w:w="1994" w:type="dxa"/>
            <w:tcBorders>
              <w:top w:val="single" w:sz="4" w:space="0" w:color="auto"/>
              <w:left w:val="nil"/>
              <w:bottom w:val="single" w:sz="4" w:space="0" w:color="auto"/>
            </w:tcBorders>
          </w:tcPr>
          <w:p w14:paraId="264B6112" w14:textId="1A8361B2" w:rsidR="00F030D8" w:rsidRPr="000C334B" w:rsidRDefault="00F030D8" w:rsidP="00F030D8">
            <w:pPr>
              <w:pStyle w:val="Tabletext"/>
            </w:pPr>
            <w:r>
              <w:t>1</w:t>
            </w:r>
            <w:r w:rsidR="009B7B65">
              <w:t>5</w:t>
            </w:r>
            <w:r>
              <w:t>00</w:t>
            </w:r>
          </w:p>
        </w:tc>
      </w:tr>
      <w:tr w:rsidR="00F030D8" w:rsidRPr="000C334B" w14:paraId="65754AEF" w14:textId="77777777" w:rsidTr="007F58CD">
        <w:trPr>
          <w:trHeight w:val="250"/>
        </w:trPr>
        <w:tc>
          <w:tcPr>
            <w:tcW w:w="2127" w:type="dxa"/>
            <w:tcBorders>
              <w:top w:val="single" w:sz="4" w:space="0" w:color="auto"/>
              <w:bottom w:val="single" w:sz="4" w:space="0" w:color="auto"/>
              <w:right w:val="nil"/>
            </w:tcBorders>
          </w:tcPr>
          <w:p w14:paraId="31E2ED4F" w14:textId="1F22AAA1" w:rsidR="00F030D8" w:rsidRDefault="00F030D8" w:rsidP="00F030D8">
            <w:pPr>
              <w:pStyle w:val="Tabletext"/>
            </w:pPr>
            <w:r w:rsidRPr="00F84A0D">
              <w:t>SDCC</w:t>
            </w:r>
          </w:p>
        </w:tc>
        <w:tc>
          <w:tcPr>
            <w:tcW w:w="1275" w:type="dxa"/>
            <w:tcBorders>
              <w:top w:val="single" w:sz="4" w:space="0" w:color="auto"/>
              <w:left w:val="nil"/>
              <w:bottom w:val="single" w:sz="4" w:space="0" w:color="auto"/>
              <w:right w:val="nil"/>
            </w:tcBorders>
          </w:tcPr>
          <w:p w14:paraId="69B6BF0C" w14:textId="180190BD" w:rsidR="00F030D8" w:rsidRPr="000C334B" w:rsidRDefault="00F030D8" w:rsidP="00F030D8">
            <w:pPr>
              <w:pStyle w:val="Tabletext"/>
            </w:pPr>
            <w:r w:rsidRPr="00996D60">
              <w:t>SD19A/0393/EP</w:t>
            </w:r>
          </w:p>
        </w:tc>
        <w:tc>
          <w:tcPr>
            <w:tcW w:w="1276" w:type="dxa"/>
            <w:tcBorders>
              <w:top w:val="single" w:sz="4" w:space="0" w:color="auto"/>
              <w:left w:val="nil"/>
              <w:bottom w:val="single" w:sz="4" w:space="0" w:color="auto"/>
              <w:right w:val="nil"/>
            </w:tcBorders>
          </w:tcPr>
          <w:p w14:paraId="22CC16EA" w14:textId="28C3D056" w:rsidR="00F030D8" w:rsidRPr="000C334B" w:rsidRDefault="00F030D8" w:rsidP="00F030D8">
            <w:pPr>
              <w:pStyle w:val="Tabletext"/>
            </w:pPr>
            <w:r w:rsidRPr="00C71E16">
              <w:t>Fortunestown Lane, Saggart, Co. Dublin</w:t>
            </w:r>
          </w:p>
        </w:tc>
        <w:tc>
          <w:tcPr>
            <w:tcW w:w="6038" w:type="dxa"/>
            <w:tcBorders>
              <w:top w:val="single" w:sz="4" w:space="0" w:color="auto"/>
              <w:left w:val="nil"/>
              <w:bottom w:val="single" w:sz="4" w:space="0" w:color="auto"/>
              <w:right w:val="nil"/>
            </w:tcBorders>
          </w:tcPr>
          <w:p w14:paraId="0A97C389" w14:textId="54994A80" w:rsidR="00F030D8" w:rsidRPr="000C334B" w:rsidRDefault="00F030D8" w:rsidP="00F030D8">
            <w:pPr>
              <w:pStyle w:val="Tabletext"/>
            </w:pPr>
            <w:r w:rsidRPr="00C71E16">
              <w:t>New educational campus of 2 new school buildings to be delivered on a phased basis including the demolition/removal of the existing 4 four storey educational/former short stay residential blocks (golf apartments) on the site; provision of 1 part three storey, 1000 pupil post primary school including 4 classroom special educational needs unit with a gross floor area of 11,331sq.m including a sports hall and all ancillary teacher and pupil facilities; 1 two storey 16 classroom primary school and 2 classroom special educational needs unit; a general purpose hall and all ancillary teacher and pupils facilities with a gross floor area of 2,820sq.m</w:t>
            </w:r>
            <w:r w:rsidR="00F03A87">
              <w:t>.</w:t>
            </w:r>
          </w:p>
        </w:tc>
        <w:tc>
          <w:tcPr>
            <w:tcW w:w="1994" w:type="dxa"/>
            <w:tcBorders>
              <w:top w:val="single" w:sz="4" w:space="0" w:color="auto"/>
              <w:left w:val="nil"/>
              <w:bottom w:val="single" w:sz="4" w:space="0" w:color="auto"/>
              <w:right w:val="nil"/>
            </w:tcBorders>
          </w:tcPr>
          <w:p w14:paraId="7B351EE8" w14:textId="33F4A495" w:rsidR="00F030D8" w:rsidRPr="000C334B" w:rsidRDefault="00F030D8" w:rsidP="00F030D8">
            <w:pPr>
              <w:pStyle w:val="Tabletext"/>
            </w:pPr>
            <w:r w:rsidRPr="00A16316">
              <w:t>3/12/2026</w:t>
            </w:r>
          </w:p>
        </w:tc>
        <w:tc>
          <w:tcPr>
            <w:tcW w:w="1994" w:type="dxa"/>
            <w:tcBorders>
              <w:top w:val="single" w:sz="4" w:space="0" w:color="auto"/>
              <w:left w:val="nil"/>
              <w:bottom w:val="single" w:sz="4" w:space="0" w:color="auto"/>
            </w:tcBorders>
          </w:tcPr>
          <w:p w14:paraId="3FEF96B4" w14:textId="0459E4DF" w:rsidR="00F030D8" w:rsidRPr="000C334B" w:rsidRDefault="00F030D8" w:rsidP="00F030D8">
            <w:pPr>
              <w:pStyle w:val="Tabletext"/>
            </w:pPr>
            <w:r>
              <w:t>1</w:t>
            </w:r>
            <w:r w:rsidR="00843CB5">
              <w:t>7</w:t>
            </w:r>
            <w:r>
              <w:t>00</w:t>
            </w:r>
          </w:p>
        </w:tc>
      </w:tr>
      <w:tr w:rsidR="00F030D8" w:rsidRPr="000C334B" w14:paraId="037AEF3B" w14:textId="77777777" w:rsidTr="007F58CD">
        <w:trPr>
          <w:trHeight w:val="250"/>
        </w:trPr>
        <w:tc>
          <w:tcPr>
            <w:tcW w:w="2127" w:type="dxa"/>
            <w:tcBorders>
              <w:top w:val="single" w:sz="4" w:space="0" w:color="auto"/>
              <w:bottom w:val="single" w:sz="4" w:space="0" w:color="auto"/>
              <w:right w:val="nil"/>
            </w:tcBorders>
          </w:tcPr>
          <w:p w14:paraId="30A79B33" w14:textId="7AF07FA7" w:rsidR="00F030D8" w:rsidRDefault="00F030D8" w:rsidP="00F030D8">
            <w:pPr>
              <w:pStyle w:val="Tabletext"/>
            </w:pPr>
            <w:r w:rsidRPr="00F84A0D">
              <w:t>SDCC</w:t>
            </w:r>
          </w:p>
        </w:tc>
        <w:tc>
          <w:tcPr>
            <w:tcW w:w="1275" w:type="dxa"/>
            <w:tcBorders>
              <w:top w:val="single" w:sz="4" w:space="0" w:color="auto"/>
              <w:left w:val="nil"/>
              <w:bottom w:val="single" w:sz="4" w:space="0" w:color="auto"/>
              <w:right w:val="nil"/>
            </w:tcBorders>
          </w:tcPr>
          <w:p w14:paraId="28F9B863" w14:textId="777FDB30" w:rsidR="00F030D8" w:rsidRPr="000C334B" w:rsidRDefault="00F030D8" w:rsidP="00F030D8">
            <w:pPr>
              <w:pStyle w:val="Tabletext"/>
            </w:pPr>
            <w:r w:rsidRPr="00DC66EE">
              <w:t>SD25A/0211W</w:t>
            </w:r>
          </w:p>
        </w:tc>
        <w:tc>
          <w:tcPr>
            <w:tcW w:w="1276" w:type="dxa"/>
            <w:tcBorders>
              <w:top w:val="single" w:sz="4" w:space="0" w:color="auto"/>
              <w:left w:val="nil"/>
              <w:bottom w:val="single" w:sz="4" w:space="0" w:color="auto"/>
              <w:right w:val="nil"/>
            </w:tcBorders>
          </w:tcPr>
          <w:p w14:paraId="0F238509" w14:textId="0DAAB849" w:rsidR="00F030D8" w:rsidRPr="000C334B" w:rsidRDefault="00F030D8" w:rsidP="00F030D8">
            <w:pPr>
              <w:pStyle w:val="Tabletext"/>
            </w:pPr>
            <w:r w:rsidRPr="00591445">
              <w:t>16, Broadfield Lawns, Broadfield Manor, Rathcoole, Co. Dublin</w:t>
            </w:r>
          </w:p>
        </w:tc>
        <w:tc>
          <w:tcPr>
            <w:tcW w:w="6038" w:type="dxa"/>
            <w:tcBorders>
              <w:top w:val="single" w:sz="4" w:space="0" w:color="auto"/>
              <w:left w:val="nil"/>
              <w:bottom w:val="single" w:sz="4" w:space="0" w:color="auto"/>
              <w:right w:val="nil"/>
            </w:tcBorders>
          </w:tcPr>
          <w:p w14:paraId="60B3604B" w14:textId="1C6A0239" w:rsidR="00F030D8" w:rsidRPr="000C334B" w:rsidRDefault="00F030D8" w:rsidP="00F030D8">
            <w:pPr>
              <w:pStyle w:val="Tabletext"/>
            </w:pPr>
            <w:r w:rsidRPr="00591445">
              <w:t xml:space="preserve">Full planning permission  for Construction of a </w:t>
            </w:r>
            <w:r w:rsidR="00F03A87" w:rsidRPr="00591445">
              <w:t>two-storey</w:t>
            </w:r>
            <w:r w:rsidRPr="00591445">
              <w:t xml:space="preserve"> dwelling with attic conversion and all associated site works in the side garden along with modifications to existing entrance.</w:t>
            </w:r>
          </w:p>
        </w:tc>
        <w:tc>
          <w:tcPr>
            <w:tcW w:w="1994" w:type="dxa"/>
            <w:tcBorders>
              <w:top w:val="single" w:sz="4" w:space="0" w:color="auto"/>
              <w:left w:val="nil"/>
              <w:bottom w:val="single" w:sz="4" w:space="0" w:color="auto"/>
              <w:right w:val="nil"/>
            </w:tcBorders>
          </w:tcPr>
          <w:p w14:paraId="5C81F5A9" w14:textId="3603C542" w:rsidR="00F030D8" w:rsidRPr="000C334B" w:rsidRDefault="00F030D8" w:rsidP="00F030D8">
            <w:pPr>
              <w:pStyle w:val="Tabletext"/>
            </w:pPr>
            <w:r w:rsidRPr="00DC66EE">
              <w:t>10/28/2025</w:t>
            </w:r>
          </w:p>
        </w:tc>
        <w:tc>
          <w:tcPr>
            <w:tcW w:w="1994" w:type="dxa"/>
            <w:tcBorders>
              <w:top w:val="single" w:sz="4" w:space="0" w:color="auto"/>
              <w:left w:val="nil"/>
              <w:bottom w:val="single" w:sz="4" w:space="0" w:color="auto"/>
            </w:tcBorders>
          </w:tcPr>
          <w:p w14:paraId="00BA3B20" w14:textId="0EFECF2B" w:rsidR="00F030D8" w:rsidRPr="000C334B" w:rsidRDefault="00F030D8" w:rsidP="00F030D8">
            <w:pPr>
              <w:pStyle w:val="Tabletext"/>
            </w:pPr>
            <w:r>
              <w:t>1</w:t>
            </w:r>
            <w:r w:rsidR="0060434B">
              <w:t>7</w:t>
            </w:r>
            <w:r>
              <w:t>00</w:t>
            </w:r>
          </w:p>
        </w:tc>
      </w:tr>
      <w:tr w:rsidR="00F030D8" w:rsidRPr="000C334B" w14:paraId="0804C968" w14:textId="77777777" w:rsidTr="007F58CD">
        <w:trPr>
          <w:trHeight w:val="250"/>
        </w:trPr>
        <w:tc>
          <w:tcPr>
            <w:tcW w:w="2127" w:type="dxa"/>
            <w:tcBorders>
              <w:top w:val="single" w:sz="4" w:space="0" w:color="auto"/>
              <w:bottom w:val="single" w:sz="4" w:space="0" w:color="auto"/>
              <w:right w:val="nil"/>
            </w:tcBorders>
          </w:tcPr>
          <w:p w14:paraId="484090EB" w14:textId="3D02FD41" w:rsidR="00F030D8" w:rsidRDefault="00F030D8" w:rsidP="00F030D8">
            <w:pPr>
              <w:pStyle w:val="Tabletext"/>
            </w:pPr>
            <w:r w:rsidRPr="00A94349">
              <w:t xml:space="preserve">ACP </w:t>
            </w:r>
            <w:r w:rsidR="006F1B38">
              <w:t>and</w:t>
            </w:r>
            <w:r w:rsidRPr="00A94349">
              <w:t xml:space="preserve"> SDCC</w:t>
            </w:r>
          </w:p>
        </w:tc>
        <w:tc>
          <w:tcPr>
            <w:tcW w:w="1275" w:type="dxa"/>
            <w:tcBorders>
              <w:top w:val="single" w:sz="4" w:space="0" w:color="auto"/>
              <w:left w:val="nil"/>
              <w:bottom w:val="single" w:sz="4" w:space="0" w:color="auto"/>
              <w:right w:val="nil"/>
            </w:tcBorders>
          </w:tcPr>
          <w:p w14:paraId="70045B83" w14:textId="4DFF6165" w:rsidR="00F030D8" w:rsidRPr="000C334B" w:rsidRDefault="00F030D8" w:rsidP="00F030D8">
            <w:pPr>
              <w:pStyle w:val="Tabletext"/>
            </w:pPr>
            <w:r w:rsidRPr="00A94349">
              <w:t>308053</w:t>
            </w:r>
          </w:p>
        </w:tc>
        <w:tc>
          <w:tcPr>
            <w:tcW w:w="1276" w:type="dxa"/>
            <w:tcBorders>
              <w:top w:val="single" w:sz="4" w:space="0" w:color="auto"/>
              <w:left w:val="nil"/>
              <w:bottom w:val="single" w:sz="4" w:space="0" w:color="auto"/>
              <w:right w:val="nil"/>
            </w:tcBorders>
          </w:tcPr>
          <w:p w14:paraId="7237B01D" w14:textId="2AC1634C" w:rsidR="00F030D8" w:rsidRPr="000C334B" w:rsidRDefault="00F030D8" w:rsidP="00F030D8">
            <w:pPr>
              <w:pStyle w:val="Tabletext"/>
            </w:pPr>
            <w:r w:rsidRPr="00380358">
              <w:t>Unit 612, Jordanstown Road, Greenogue Business Park, Rathcoole, Co. Dublin</w:t>
            </w:r>
          </w:p>
        </w:tc>
        <w:tc>
          <w:tcPr>
            <w:tcW w:w="6038" w:type="dxa"/>
            <w:tcBorders>
              <w:top w:val="single" w:sz="4" w:space="0" w:color="auto"/>
              <w:left w:val="nil"/>
              <w:bottom w:val="single" w:sz="4" w:space="0" w:color="auto"/>
              <w:right w:val="nil"/>
            </w:tcBorders>
          </w:tcPr>
          <w:p w14:paraId="5D6C4EBB" w14:textId="71DC6BB6" w:rsidR="00F030D8" w:rsidRPr="000C334B" w:rsidRDefault="00F030D8" w:rsidP="00F030D8">
            <w:pPr>
              <w:pStyle w:val="Tabletext"/>
            </w:pPr>
            <w:r w:rsidRPr="00380358">
              <w:t>Concrete Batching Plant and associated ancillary development.</w:t>
            </w:r>
          </w:p>
        </w:tc>
        <w:tc>
          <w:tcPr>
            <w:tcW w:w="1994" w:type="dxa"/>
            <w:tcBorders>
              <w:top w:val="single" w:sz="4" w:space="0" w:color="auto"/>
              <w:left w:val="nil"/>
              <w:bottom w:val="single" w:sz="4" w:space="0" w:color="auto"/>
              <w:right w:val="nil"/>
            </w:tcBorders>
          </w:tcPr>
          <w:p w14:paraId="1F154210" w14:textId="4CCD5552" w:rsidR="00F030D8" w:rsidRPr="000C334B" w:rsidRDefault="00F030D8" w:rsidP="00F030D8">
            <w:pPr>
              <w:pStyle w:val="Tabletext"/>
            </w:pPr>
            <w:r w:rsidRPr="00A94349">
              <w:t>3/1/2020</w:t>
            </w:r>
          </w:p>
        </w:tc>
        <w:tc>
          <w:tcPr>
            <w:tcW w:w="1994" w:type="dxa"/>
            <w:tcBorders>
              <w:top w:val="single" w:sz="4" w:space="0" w:color="auto"/>
              <w:left w:val="nil"/>
              <w:bottom w:val="single" w:sz="4" w:space="0" w:color="auto"/>
            </w:tcBorders>
          </w:tcPr>
          <w:p w14:paraId="0D942965" w14:textId="0969E1EA" w:rsidR="00F030D8" w:rsidRPr="000C334B" w:rsidRDefault="003F7638" w:rsidP="00F030D8">
            <w:pPr>
              <w:pStyle w:val="Tabletext"/>
            </w:pPr>
            <w:r>
              <w:t>1900</w:t>
            </w:r>
          </w:p>
        </w:tc>
      </w:tr>
      <w:tr w:rsidR="00F030D8" w:rsidRPr="000C334B" w14:paraId="28F61300" w14:textId="77777777" w:rsidTr="007F58CD">
        <w:trPr>
          <w:trHeight w:val="250"/>
        </w:trPr>
        <w:tc>
          <w:tcPr>
            <w:tcW w:w="2127" w:type="dxa"/>
            <w:tcBorders>
              <w:top w:val="single" w:sz="4" w:space="0" w:color="auto"/>
              <w:bottom w:val="single" w:sz="4" w:space="0" w:color="auto"/>
              <w:right w:val="nil"/>
            </w:tcBorders>
          </w:tcPr>
          <w:p w14:paraId="3D21427E" w14:textId="69FC1715" w:rsidR="00F030D8" w:rsidRDefault="00F030D8" w:rsidP="00F030D8">
            <w:pPr>
              <w:pStyle w:val="Tabletext"/>
            </w:pPr>
            <w:r w:rsidRPr="00FF2848">
              <w:t>SDCC</w:t>
            </w:r>
          </w:p>
        </w:tc>
        <w:tc>
          <w:tcPr>
            <w:tcW w:w="1275" w:type="dxa"/>
            <w:tcBorders>
              <w:top w:val="single" w:sz="4" w:space="0" w:color="auto"/>
              <w:left w:val="nil"/>
              <w:bottom w:val="single" w:sz="4" w:space="0" w:color="auto"/>
              <w:right w:val="nil"/>
            </w:tcBorders>
          </w:tcPr>
          <w:p w14:paraId="4000B769" w14:textId="5317489F" w:rsidR="00F030D8" w:rsidRPr="000C334B" w:rsidRDefault="00F030D8" w:rsidP="00F030D8">
            <w:pPr>
              <w:pStyle w:val="Tabletext"/>
            </w:pPr>
            <w:r w:rsidRPr="00B97727">
              <w:t>SD24A/0234W</w:t>
            </w:r>
          </w:p>
        </w:tc>
        <w:tc>
          <w:tcPr>
            <w:tcW w:w="1276" w:type="dxa"/>
            <w:tcBorders>
              <w:top w:val="single" w:sz="4" w:space="0" w:color="auto"/>
              <w:left w:val="nil"/>
              <w:bottom w:val="single" w:sz="4" w:space="0" w:color="auto"/>
              <w:right w:val="nil"/>
            </w:tcBorders>
          </w:tcPr>
          <w:p w14:paraId="7689169A" w14:textId="65B9E372" w:rsidR="00F030D8" w:rsidRPr="000C334B" w:rsidRDefault="00F030D8" w:rsidP="00F030D8">
            <w:pPr>
              <w:pStyle w:val="Tabletext"/>
            </w:pPr>
            <w:r w:rsidRPr="00B97727">
              <w:t xml:space="preserve">Lands on Jordanstown </w:t>
            </w:r>
            <w:r w:rsidRPr="00B97727">
              <w:lastRenderedPageBreak/>
              <w:t>View, Greenogue Business Park,  Rathcoole,  Co. Dublin</w:t>
            </w:r>
          </w:p>
        </w:tc>
        <w:tc>
          <w:tcPr>
            <w:tcW w:w="6038" w:type="dxa"/>
            <w:tcBorders>
              <w:top w:val="single" w:sz="4" w:space="0" w:color="auto"/>
              <w:left w:val="nil"/>
              <w:bottom w:val="single" w:sz="4" w:space="0" w:color="auto"/>
              <w:right w:val="nil"/>
            </w:tcBorders>
          </w:tcPr>
          <w:p w14:paraId="0434FB86" w14:textId="1F07C3CD" w:rsidR="00F030D8" w:rsidRPr="000C334B" w:rsidRDefault="00F030D8" w:rsidP="00F030D8">
            <w:pPr>
              <w:pStyle w:val="Tabletext"/>
            </w:pPr>
            <w:r w:rsidRPr="00BC1AD9">
              <w:lastRenderedPageBreak/>
              <w:t xml:space="preserve">A\(I) the provision of a waste transfer station facility for the storage and transfer of non-hazardous waste. The proposed facility includes: (a) </w:t>
            </w:r>
            <w:r w:rsidRPr="00BC1AD9">
              <w:lastRenderedPageBreak/>
              <w:t>construction of a two-storey office building with staff facilities, served by 55 no. car parking spaces (inclusive of 2 no. accessible parking spaces), and accessed via the existing entrance in the southern portion of the site, along the western site boundary. (b) provision of an internal one-way road in the central portion of the site, accessible from the existing entrance, located centrally along the western site boundary; (c) provision of waste storage areas in the central portion of the site, together with van/trailer parking spaces, 2 no. storage containers and 2 no. HVO tanks; (d) provision of waste storage area in northern portion of the site; (e) provision of an internal one-way road in the northern portion of the site comprising a compacted permeable hardcore surface, accessed via the existing entrance at the northern end of the site, along the western site boundary. The northern internal road will also include a weighbridge and adjacent waste storage bays. The proposal is also inclusive of (ii) landscaping, boundary treatments pedestrian paths, drainage, and all associated site development and ancillary works necessary to facilitate the development at lands on Jordanstown View (to the south of the Unipharm Group Premises), Greenough Business Park, Rathcoole, Co. Dublin. This activity will be applied for with a New Waste Facility Permit Application, under the Waste Management (Facility Permit and Registration) Regulations 2007 as amended.</w:t>
            </w:r>
          </w:p>
        </w:tc>
        <w:tc>
          <w:tcPr>
            <w:tcW w:w="1994" w:type="dxa"/>
            <w:tcBorders>
              <w:top w:val="single" w:sz="4" w:space="0" w:color="auto"/>
              <w:left w:val="nil"/>
              <w:bottom w:val="single" w:sz="4" w:space="0" w:color="auto"/>
              <w:right w:val="nil"/>
            </w:tcBorders>
          </w:tcPr>
          <w:p w14:paraId="7FA1F49B" w14:textId="6D890AB0" w:rsidR="00F030D8" w:rsidRPr="000C334B" w:rsidRDefault="00F030D8" w:rsidP="00F030D8">
            <w:pPr>
              <w:pStyle w:val="Tabletext"/>
            </w:pPr>
            <w:r w:rsidRPr="00B97727">
              <w:lastRenderedPageBreak/>
              <w:t>2/18/2025</w:t>
            </w:r>
          </w:p>
        </w:tc>
        <w:tc>
          <w:tcPr>
            <w:tcW w:w="1994" w:type="dxa"/>
            <w:tcBorders>
              <w:top w:val="single" w:sz="4" w:space="0" w:color="auto"/>
              <w:left w:val="nil"/>
              <w:bottom w:val="single" w:sz="4" w:space="0" w:color="auto"/>
            </w:tcBorders>
          </w:tcPr>
          <w:p w14:paraId="0331CF9B" w14:textId="1374D238" w:rsidR="00F030D8" w:rsidRPr="000C334B" w:rsidRDefault="00EA64D3" w:rsidP="00F030D8">
            <w:pPr>
              <w:pStyle w:val="Tabletext"/>
            </w:pPr>
            <w:r>
              <w:t>1900</w:t>
            </w:r>
          </w:p>
        </w:tc>
      </w:tr>
      <w:tr w:rsidR="00F030D8" w:rsidRPr="000C334B" w14:paraId="1EC4B00E" w14:textId="77777777" w:rsidTr="007F58CD">
        <w:trPr>
          <w:trHeight w:val="250"/>
        </w:trPr>
        <w:tc>
          <w:tcPr>
            <w:tcW w:w="2127" w:type="dxa"/>
            <w:tcBorders>
              <w:top w:val="single" w:sz="4" w:space="0" w:color="auto"/>
              <w:bottom w:val="single" w:sz="4" w:space="0" w:color="auto"/>
              <w:right w:val="nil"/>
            </w:tcBorders>
          </w:tcPr>
          <w:p w14:paraId="3AF71E7A" w14:textId="3C5D6C5A" w:rsidR="00F030D8" w:rsidRDefault="00F030D8" w:rsidP="00F030D8">
            <w:pPr>
              <w:pStyle w:val="Tabletext"/>
            </w:pPr>
            <w:r w:rsidRPr="0023517B">
              <w:t xml:space="preserve">SDCC </w:t>
            </w:r>
            <w:r w:rsidR="006F1B38">
              <w:t>and</w:t>
            </w:r>
            <w:r w:rsidRPr="0023517B">
              <w:t xml:space="preserve"> ABP</w:t>
            </w:r>
          </w:p>
        </w:tc>
        <w:tc>
          <w:tcPr>
            <w:tcW w:w="1275" w:type="dxa"/>
            <w:tcBorders>
              <w:top w:val="single" w:sz="4" w:space="0" w:color="auto"/>
              <w:left w:val="nil"/>
              <w:bottom w:val="single" w:sz="4" w:space="0" w:color="auto"/>
              <w:right w:val="nil"/>
            </w:tcBorders>
          </w:tcPr>
          <w:p w14:paraId="35591280" w14:textId="2EC11253" w:rsidR="00F030D8" w:rsidRPr="000C334B" w:rsidRDefault="00F030D8" w:rsidP="00F030D8">
            <w:pPr>
              <w:pStyle w:val="Tabletext"/>
            </w:pPr>
            <w:r w:rsidRPr="004536D3">
              <w:t>324127</w:t>
            </w:r>
          </w:p>
        </w:tc>
        <w:tc>
          <w:tcPr>
            <w:tcW w:w="1276" w:type="dxa"/>
            <w:tcBorders>
              <w:top w:val="single" w:sz="4" w:space="0" w:color="auto"/>
              <w:left w:val="nil"/>
              <w:bottom w:val="single" w:sz="4" w:space="0" w:color="auto"/>
              <w:right w:val="nil"/>
            </w:tcBorders>
          </w:tcPr>
          <w:p w14:paraId="35278CB8" w14:textId="40F8FCBF" w:rsidR="00F030D8" w:rsidRPr="000C334B" w:rsidRDefault="00F030D8" w:rsidP="00F030D8">
            <w:pPr>
              <w:pStyle w:val="Tabletext"/>
            </w:pPr>
            <w:r w:rsidRPr="00354CC6">
              <w:t>Townland of Boherboy, Saggart, Co. Dublin.</w:t>
            </w:r>
          </w:p>
        </w:tc>
        <w:tc>
          <w:tcPr>
            <w:tcW w:w="6038" w:type="dxa"/>
            <w:tcBorders>
              <w:top w:val="single" w:sz="4" w:space="0" w:color="auto"/>
              <w:left w:val="nil"/>
              <w:bottom w:val="single" w:sz="4" w:space="0" w:color="auto"/>
              <w:right w:val="nil"/>
            </w:tcBorders>
          </w:tcPr>
          <w:p w14:paraId="494E4EFA" w14:textId="079F3403" w:rsidR="00F030D8" w:rsidRPr="000C334B" w:rsidRDefault="00F030D8" w:rsidP="00F030D8">
            <w:pPr>
              <w:pStyle w:val="Tabletext"/>
            </w:pPr>
            <w:r w:rsidRPr="00E220ED">
              <w:t xml:space="preserve">The development consists of 611 no. dwellings, comprised of 306 no. 2, 3, 4 </w:t>
            </w:r>
            <w:r w:rsidR="007F19BE">
              <w:t>and</w:t>
            </w:r>
            <w:r w:rsidRPr="00E220ED">
              <w:t xml:space="preserve"> 4-5 bed, 2 </w:t>
            </w:r>
            <w:r w:rsidR="007F19BE">
              <w:t>and</w:t>
            </w:r>
            <w:r w:rsidRPr="00E220ED">
              <w:t xml:space="preserve"> 3 storey, detached, semi-detached </w:t>
            </w:r>
            <w:r w:rsidR="007F19BE">
              <w:t>and</w:t>
            </w:r>
            <w:r w:rsidRPr="00E220ED">
              <w:t xml:space="preserve"> terraced houses, 133 no. and a 2-storey crèche and all associated site works. An EIAR was submitted with this application. Access to the development will by via one no. new vehicular access point from the Boherboy Road, along with new vehicular connections to adjoining developments at Corbally Heath to the east and Carrigmore Green to the north. The proposed development includes for pedestrian and cyclist connections throughout the proposed development and accesses into adjoining lands at Carrigmore Park, Corbally Heath and Corbally Glade to the east and Carrigmore Green to the north.  The proposed development provides for a total of c.2.3Ha of public open space, and c.4,750sq.m of communal open space associated with proposed development. In accordance with the South Dublin County Development Plan (2022-2028), an area of c.1.03Ha within the site is reserved as a future school site.</w:t>
            </w:r>
          </w:p>
        </w:tc>
        <w:tc>
          <w:tcPr>
            <w:tcW w:w="1994" w:type="dxa"/>
            <w:tcBorders>
              <w:top w:val="single" w:sz="4" w:space="0" w:color="auto"/>
              <w:left w:val="nil"/>
              <w:bottom w:val="single" w:sz="4" w:space="0" w:color="auto"/>
              <w:right w:val="nil"/>
            </w:tcBorders>
          </w:tcPr>
          <w:p w14:paraId="5C38A862" w14:textId="7D585820" w:rsidR="00F030D8" w:rsidRPr="000C334B" w:rsidRDefault="00F030D8" w:rsidP="00F030D8">
            <w:pPr>
              <w:pStyle w:val="Tabletext"/>
            </w:pPr>
            <w:r>
              <w:t>03/</w:t>
            </w:r>
            <w:r w:rsidRPr="00A601A8">
              <w:t>06</w:t>
            </w:r>
            <w:r>
              <w:t>/</w:t>
            </w:r>
            <w:r w:rsidRPr="00A601A8">
              <w:t>2026</w:t>
            </w:r>
          </w:p>
        </w:tc>
        <w:tc>
          <w:tcPr>
            <w:tcW w:w="1994" w:type="dxa"/>
            <w:tcBorders>
              <w:top w:val="single" w:sz="4" w:space="0" w:color="auto"/>
              <w:left w:val="nil"/>
              <w:bottom w:val="single" w:sz="4" w:space="0" w:color="auto"/>
            </w:tcBorders>
          </w:tcPr>
          <w:p w14:paraId="04A09019" w14:textId="0BFB1691" w:rsidR="00F030D8" w:rsidRPr="000C334B" w:rsidRDefault="00A903EB" w:rsidP="00F030D8">
            <w:pPr>
              <w:pStyle w:val="Tabletext"/>
            </w:pPr>
            <w:r>
              <w:t>2000</w:t>
            </w:r>
          </w:p>
        </w:tc>
      </w:tr>
    </w:tbl>
    <w:p w14:paraId="091CA1FB" w14:textId="727AB7BF" w:rsidR="00396BE9" w:rsidRPr="000C334B" w:rsidRDefault="00396BE9">
      <w:pPr>
        <w:pStyle w:val="Source"/>
      </w:pPr>
      <w:bookmarkStart w:id="40" w:name="Label_Source"/>
      <w:bookmarkStart w:id="41" w:name="TableSource"/>
      <w:bookmarkEnd w:id="39"/>
      <w:r>
        <w:t>Source</w:t>
      </w:r>
      <w:bookmarkEnd w:id="40"/>
      <w:r>
        <w:t xml:space="preserve">: </w:t>
      </w:r>
      <w:bookmarkEnd w:id="41"/>
      <w:r w:rsidR="007F58CD" w:rsidRPr="007F58CD">
        <w:t>An Coimisiún Pleanála</w:t>
      </w:r>
      <w:r w:rsidR="007F58CD">
        <w:t xml:space="preserve">, </w:t>
      </w:r>
      <w:r w:rsidR="009F043B">
        <w:t xml:space="preserve">South Dublin County Council </w:t>
      </w:r>
    </w:p>
    <w:p w14:paraId="25B184AE" w14:textId="2D28A194" w:rsidR="002B2F8D" w:rsidRPr="002B2F8D" w:rsidRDefault="002B2F8D" w:rsidP="00915D7C">
      <w:pPr>
        <w:pStyle w:val="Heading2"/>
        <w:numPr>
          <w:ilvl w:val="0"/>
          <w:numId w:val="0"/>
        </w:numPr>
        <w:ind w:left="851" w:hanging="851"/>
        <w:sectPr w:rsidR="002B2F8D" w:rsidRPr="002B2F8D" w:rsidSect="00884AF7">
          <w:headerReference w:type="default" r:id="rId25"/>
          <w:footerReference w:type="default" r:id="rId26"/>
          <w:pgSz w:w="16838" w:h="11906" w:orient="landscape"/>
          <w:pgMar w:top="1418" w:right="1134" w:bottom="1134" w:left="851" w:header="567" w:footer="284" w:gutter="0"/>
          <w:pgNumType w:start="1" w:chapStyle="1"/>
          <w:cols w:space="284"/>
          <w:docGrid w:linePitch="360"/>
        </w:sectPr>
      </w:pPr>
      <w:bookmarkStart w:id="42" w:name="Text_DocumentCopies"/>
      <w:bookmarkStart w:id="43" w:name="BodyContent"/>
    </w:p>
    <w:bookmarkEnd w:id="42"/>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78EF5411"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43"/>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BF5BD" w14:textId="77777777" w:rsidR="00D44DF5" w:rsidRDefault="00D44DF5" w:rsidP="00253171">
      <w:pPr>
        <w:spacing w:line="240" w:lineRule="auto"/>
      </w:pPr>
      <w:r>
        <w:separator/>
      </w:r>
    </w:p>
  </w:endnote>
  <w:endnote w:type="continuationSeparator" w:id="0">
    <w:p w14:paraId="665335E1" w14:textId="77777777" w:rsidR="00D44DF5" w:rsidRDefault="00D44DF5"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2018" w14:textId="77777777" w:rsidR="008E5232" w:rsidRDefault="008E52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DF67" w14:textId="77777777" w:rsidR="008E5232" w:rsidRDefault="008E52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CD00" w14:textId="77777777" w:rsidR="008E5232" w:rsidRDefault="008E52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1A9B7918"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18551D89" w:rsidR="00D2797C" w:rsidRDefault="00B65176" w:rsidP="00D2797C">
          <w:pPr>
            <w:pStyle w:val="Header"/>
          </w:pPr>
          <w:r>
            <w:t xml:space="preserve">Prepared </w:t>
          </w:r>
          <w:r w:rsidR="00B966D0">
            <w:t>F</w:t>
          </w:r>
          <w:r>
            <w:t>or: South Dublin County Council (SDCC)</w:t>
          </w:r>
        </w:p>
        <w:p w14:paraId="5DA0EC14" w14:textId="72D5C743" w:rsidR="00CF237B" w:rsidRPr="0087529F" w:rsidRDefault="006A7D49" w:rsidP="006A7D49">
          <w:pPr>
            <w:pStyle w:val="Footer"/>
          </w:pPr>
          <w:r w:rsidRPr="0087529F">
            <w:fldChar w:fldCharType="begin"/>
          </w:r>
          <w:r w:rsidRPr="0087529F">
            <w:instrText xml:space="preserve"> if </w:instrText>
          </w:r>
          <w:fldSimple w:instr=" DOCPROPERTY  ShowFilePath \* MERGEFORMAT ">
            <w:r w:rsidR="008E5232">
              <w:instrText>0</w:instrText>
            </w:r>
          </w:fldSimple>
          <w:r w:rsidRPr="0087529F">
            <w:instrText xml:space="preserve">  = 1  </w:instrText>
          </w:r>
          <w:fldSimple w:instr=" FILENAME \p   \* MERGEFORMAT ">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 DOCPROPERTY  ShowFileName \* MERGEFORMAT ">
            <w:r w:rsidR="008E5232">
              <w:instrText>0</w:instrText>
            </w:r>
          </w:fldSimple>
          <w:r w:rsidRPr="0087529F">
            <w:instrText xml:space="preserve">  = 1  </w:instrText>
          </w:r>
          <w:fldSimple w:instr=" FILENAME   \* MERGEFORMAT ">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52C0F531"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3BBF1DB8" w:rsidR="00CF237B" w:rsidRPr="0087529F" w:rsidRDefault="00CF237B" w:rsidP="00D2797C">
          <w:pPr>
            <w:pStyle w:val="Footer"/>
            <w:jc w:val="right"/>
            <w:rPr>
              <w:noProof w:val="0"/>
            </w:rPr>
          </w:pPr>
        </w:p>
      </w:tc>
    </w:tr>
  </w:tbl>
  <w:p w14:paraId="14E726AE" w14:textId="77777777" w:rsidR="00CF237B" w:rsidRPr="0087529F" w:rsidRDefault="00CF237B" w:rsidP="00493CF1">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5A48" w14:textId="64FCD870" w:rsidR="00B966D0" w:rsidRPr="0087529F" w:rsidRDefault="00B966D0"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9212"/>
      <w:gridCol w:w="5641"/>
    </w:tblGrid>
    <w:tr w:rsidR="00B966D0" w:rsidRPr="0087529F" w14:paraId="1C316170" w14:textId="77777777" w:rsidTr="00504F1E">
      <w:tc>
        <w:tcPr>
          <w:tcW w:w="5598" w:type="dxa"/>
        </w:tcPr>
        <w:p w14:paraId="2E6E4BF5" w14:textId="55E075DA" w:rsidR="00B966D0" w:rsidRDefault="00B966D0" w:rsidP="00D2797C">
          <w:pPr>
            <w:pStyle w:val="Header"/>
          </w:pPr>
          <w:r>
            <w:t>Prepared For: South Dublin County Council (SDCC)</w:t>
          </w:r>
        </w:p>
        <w:p w14:paraId="5864BAA3" w14:textId="15125D5C" w:rsidR="00B966D0" w:rsidRPr="0087529F" w:rsidRDefault="00B966D0" w:rsidP="006A7D49">
          <w:pPr>
            <w:pStyle w:val="Footer"/>
          </w:pPr>
          <w:r w:rsidRPr="0087529F">
            <w:fldChar w:fldCharType="begin"/>
          </w:r>
          <w:r w:rsidRPr="0087529F">
            <w:instrText xml:space="preserve"> if </w:instrText>
          </w:r>
          <w:fldSimple w:instr=" DOCPROPERTY  ShowFilePath \* MERGEFORMAT ">
            <w:r w:rsidR="008E5232">
              <w:instrText>0</w:instrText>
            </w:r>
          </w:fldSimple>
          <w:r w:rsidRPr="0087529F">
            <w:instrText xml:space="preserve">  = 1  </w:instrText>
          </w:r>
          <w:fldSimple w:instr=" FILENAME \p   \* MERGEFORMAT ">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 DOCPROPERTY  ShowFileName \* MERGEFORMAT ">
            <w:r w:rsidR="008E5232">
              <w:instrText>0</w:instrText>
            </w:r>
          </w:fldSimple>
          <w:r w:rsidRPr="0087529F">
            <w:instrText xml:space="preserve">  = 1  </w:instrText>
          </w:r>
          <w:fldSimple w:instr=" FILENAME   \* MERGEFORMAT ">
            <w:r w:rsidRPr="0087529F">
              <w:instrText>C:\Data\Word97\Template\Aecom\Aecom_Letter.Dotm</w:instrText>
            </w:r>
          </w:fldSimple>
          <w:r w:rsidRPr="0087529F">
            <w:instrText xml:space="preserve">  </w:instrText>
          </w:r>
          <w:r w:rsidRPr="0087529F">
            <w:fldChar w:fldCharType="end"/>
          </w:r>
        </w:p>
      </w:tc>
      <w:tc>
        <w:tcPr>
          <w:tcW w:w="3428" w:type="dxa"/>
        </w:tcPr>
        <w:p w14:paraId="2B58E7BE" w14:textId="5DF4499D" w:rsidR="00B966D0" w:rsidRDefault="00B966D0"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0CBF266A" w14:textId="77777777" w:rsidR="00B966D0" w:rsidRPr="0087529F" w:rsidRDefault="00B966D0"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2D73D09E" w14:textId="77777777" w:rsidR="00B966D0" w:rsidRPr="0087529F" w:rsidRDefault="00B966D0"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BE3E2" w14:textId="77777777" w:rsidR="00D44DF5" w:rsidRPr="00253171" w:rsidRDefault="00D44DF5"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27CCB90D" w14:textId="77777777" w:rsidR="00D44DF5" w:rsidRPr="00253171" w:rsidRDefault="00D44DF5"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BF32" w14:textId="77777777" w:rsidR="008E5232" w:rsidRDefault="008E52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838B" w14:textId="77777777" w:rsidR="008E5232" w:rsidRDefault="008E52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1069" w14:textId="77777777" w:rsidR="008E5232" w:rsidRDefault="008E52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71EF5E7E" w:rsidR="00566185" w:rsidRPr="0087529F" w:rsidRDefault="008E5232" w:rsidP="00566185">
          <w:pPr>
            <w:pStyle w:val="Header"/>
            <w:jc w:val="center"/>
          </w:pPr>
          <w:fldSimple w:instr=" DOCPROPERTY  Draft \* MERGEFORMAT ">
            <w:r>
              <w:t>DRAFT</w:t>
            </w:r>
          </w:fldSimple>
        </w:p>
      </w:tc>
      <w:tc>
        <w:tcPr>
          <w:tcW w:w="2998" w:type="dxa"/>
        </w:tcPr>
        <w:p w14:paraId="544A1459" w14:textId="7FBD7C90" w:rsidR="00B65176" w:rsidRDefault="008E5232" w:rsidP="00B65176">
          <w:pPr>
            <w:pStyle w:val="Header"/>
            <w:jc w:val="right"/>
          </w:pPr>
          <w:fldSimple w:instr=" DOCPROPERTY  HeaderClient \* MERGEFORMAT ">
            <w:r>
              <w:t xml:space="preserve"> </w:t>
            </w:r>
          </w:fldSimple>
          <w:r w:rsidR="00B65176">
            <w:t xml:space="preserve"> </w:t>
          </w:r>
          <w:r w:rsidR="00B966D0">
            <w:t>Volume 2 - Appendices</w:t>
          </w:r>
        </w:p>
        <w:p w14:paraId="0BFBCF61" w14:textId="4B9EE96C" w:rsidR="00566185" w:rsidRPr="0087529F" w:rsidRDefault="00B966D0" w:rsidP="00B65176">
          <w:pPr>
            <w:pStyle w:val="Header"/>
            <w:jc w:val="right"/>
          </w:pPr>
          <w:r>
            <w:t>Planning Search</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8E5232">
            <w:instrText xml:space="preserve"> </w:instrText>
          </w:r>
          <w:r w:rsidR="00566185" w:rsidRPr="0087529F">
            <w:fldChar w:fldCharType="end"/>
          </w:r>
          <w:r w:rsidR="00566185" w:rsidRPr="0087529F">
            <w:instrText xml:space="preserve"> = "" "" "</w:instrText>
          </w:r>
        </w:p>
        <w:p w14:paraId="7B3FCD16" w14:textId="77777777" w:rsidR="000D6B45" w:rsidRPr="0087529F" w:rsidRDefault="00566185" w:rsidP="00B65176">
          <w:pPr>
            <w:pStyle w:val="Header"/>
            <w:jc w:val="right"/>
          </w:pPr>
          <w:r w:rsidRPr="0087529F">
            <w:instrText xml:space="preserve">" </w:instrText>
          </w:r>
          <w:r w:rsidRPr="0087529F">
            <w:fldChar w:fldCharType="separate"/>
          </w:r>
        </w:p>
        <w:p w14:paraId="42A85831" w14:textId="41698B7A" w:rsidR="00566185" w:rsidRPr="0087529F" w:rsidRDefault="00566185" w:rsidP="00566185">
          <w:pPr>
            <w:pStyle w:val="Header"/>
            <w:jc w:val="right"/>
          </w:pPr>
          <w:r w:rsidRPr="0087529F">
            <w:fldChar w:fldCharType="end"/>
          </w:r>
          <w:fldSimple w:instr=" DOCPROPERTY  ProjectRef \* MERGEFORMAT ">
            <w:r w:rsidR="008E523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8E5232">
            <w:instrText xml:space="preserve"> </w:instrText>
          </w:r>
          <w:r w:rsidRPr="0087529F">
            <w:fldChar w:fldCharType="end"/>
          </w:r>
          <w:r w:rsidRPr="0087529F">
            <w:instrText xml:space="preserve"> = " " "" "</w:instrText>
          </w:r>
        </w:p>
        <w:p w14:paraId="395ED94F" w14:textId="3424805D" w:rsidR="00566185" w:rsidRPr="0087529F" w:rsidRDefault="00566185" w:rsidP="00566185">
          <w:pPr>
            <w:pStyle w:val="Header"/>
            <w:jc w:val="right"/>
          </w:pPr>
          <w:r w:rsidRPr="0087529F">
            <w:instrText xml:space="preserve">" </w:instrText>
          </w:r>
          <w:r w:rsidRPr="0087529F">
            <w:fldChar w:fldCharType="end"/>
          </w:r>
          <w:fldSimple w:instr=" DOCPROPERTY  ProjectNumber \* MERGEFORMAT ">
            <w:r w:rsidR="008E5232">
              <w:t xml:space="preserve"> </w:t>
            </w:r>
          </w:fldSimple>
        </w:p>
      </w:tc>
    </w:tr>
  </w:tbl>
  <w:p w14:paraId="156B365E" w14:textId="77777777" w:rsidR="00CF237B" w:rsidRPr="0087529F" w:rsidRDefault="00CF23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B966D0" w:rsidRPr="0087529F" w14:paraId="063428B1" w14:textId="77777777" w:rsidTr="00566185">
      <w:trPr>
        <w:trHeight w:val="460"/>
      </w:trPr>
      <w:tc>
        <w:tcPr>
          <w:tcW w:w="2990" w:type="dxa"/>
        </w:tcPr>
        <w:p w14:paraId="7F5BD785" w14:textId="77777777" w:rsidR="00B966D0" w:rsidRPr="0087529F" w:rsidRDefault="00B966D0" w:rsidP="00566185">
          <w:pPr>
            <w:pStyle w:val="Header"/>
          </w:pPr>
          <w:r>
            <w:t>Rathcoole Housing Development</w:t>
          </w:r>
        </w:p>
      </w:tc>
      <w:tc>
        <w:tcPr>
          <w:tcW w:w="3038" w:type="dxa"/>
        </w:tcPr>
        <w:p w14:paraId="0167FC69" w14:textId="108787A9" w:rsidR="00B966D0" w:rsidRPr="0087529F" w:rsidRDefault="008E5232" w:rsidP="00566185">
          <w:pPr>
            <w:pStyle w:val="Header"/>
            <w:jc w:val="center"/>
          </w:pPr>
          <w:fldSimple w:instr=" DOCPROPERTY  Draft \* MERGEFORMAT ">
            <w:r>
              <w:t>DRAFT</w:t>
            </w:r>
          </w:fldSimple>
        </w:p>
      </w:tc>
      <w:tc>
        <w:tcPr>
          <w:tcW w:w="2998" w:type="dxa"/>
        </w:tcPr>
        <w:p w14:paraId="0D4AFBA0" w14:textId="59DC14F7" w:rsidR="00B966D0" w:rsidRDefault="00B966D0" w:rsidP="00B65176">
          <w:pPr>
            <w:pStyle w:val="Header"/>
            <w:jc w:val="right"/>
          </w:pPr>
          <w:r>
            <w:t>Volume 02 - Appendices</w:t>
          </w:r>
        </w:p>
        <w:p w14:paraId="06FE99DC" w14:textId="60BF751E" w:rsidR="00B966D0" w:rsidRPr="0087529F" w:rsidRDefault="005B1FE6" w:rsidP="00B65176">
          <w:pPr>
            <w:pStyle w:val="Header"/>
            <w:jc w:val="right"/>
          </w:pPr>
          <w:r>
            <w:t>Planning Search</w:t>
          </w:r>
          <w:r w:rsidR="00B966D0" w:rsidRPr="0087529F">
            <w:fldChar w:fldCharType="begin"/>
          </w:r>
          <w:r w:rsidR="00B966D0" w:rsidRPr="0087529F">
            <w:instrText xml:space="preserve"> IF </w:instrText>
          </w:r>
          <w:r w:rsidR="00B966D0" w:rsidRPr="0087529F">
            <w:fldChar w:fldCharType="begin"/>
          </w:r>
          <w:r w:rsidR="00B966D0" w:rsidRPr="0087529F">
            <w:instrText xml:space="preserve"> DOCPROPERTY  HeaderClient </w:instrText>
          </w:r>
          <w:r w:rsidR="00B966D0" w:rsidRPr="0087529F">
            <w:fldChar w:fldCharType="separate"/>
          </w:r>
          <w:r w:rsidR="008E5232">
            <w:instrText xml:space="preserve"> </w:instrText>
          </w:r>
          <w:r w:rsidR="00B966D0" w:rsidRPr="0087529F">
            <w:fldChar w:fldCharType="end"/>
          </w:r>
          <w:r w:rsidR="00B966D0" w:rsidRPr="0087529F">
            <w:instrText xml:space="preserve"> = "" "" "</w:instrText>
          </w:r>
        </w:p>
        <w:p w14:paraId="0C7622DE" w14:textId="77777777" w:rsidR="000D6B45" w:rsidRPr="0087529F" w:rsidRDefault="00B966D0" w:rsidP="00B65176">
          <w:pPr>
            <w:pStyle w:val="Header"/>
            <w:jc w:val="right"/>
          </w:pPr>
          <w:r w:rsidRPr="0087529F">
            <w:instrText xml:space="preserve">" </w:instrText>
          </w:r>
          <w:r w:rsidRPr="0087529F">
            <w:fldChar w:fldCharType="separate"/>
          </w:r>
        </w:p>
        <w:p w14:paraId="5BE53243" w14:textId="7B24C65A" w:rsidR="00B966D0" w:rsidRPr="0087529F" w:rsidRDefault="00B966D0" w:rsidP="00566185">
          <w:pPr>
            <w:pStyle w:val="Header"/>
            <w:jc w:val="right"/>
          </w:pPr>
          <w:r w:rsidRPr="0087529F">
            <w:fldChar w:fldCharType="end"/>
          </w:r>
          <w:fldSimple w:instr=" DOCPROPERTY  ProjectRef \* MERGEFORMAT ">
            <w:r w:rsidR="008E523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8E5232">
            <w:instrText xml:space="preserve"> </w:instrText>
          </w:r>
          <w:r w:rsidRPr="0087529F">
            <w:fldChar w:fldCharType="end"/>
          </w:r>
          <w:r w:rsidRPr="0087529F">
            <w:instrText xml:space="preserve"> = " " "" "</w:instrText>
          </w:r>
        </w:p>
        <w:p w14:paraId="02C622DD" w14:textId="4A2F42BD" w:rsidR="00B966D0" w:rsidRPr="0087529F" w:rsidRDefault="00B966D0" w:rsidP="00566185">
          <w:pPr>
            <w:pStyle w:val="Header"/>
            <w:jc w:val="right"/>
          </w:pPr>
          <w:r w:rsidRPr="0087529F">
            <w:instrText xml:space="preserve">" </w:instrText>
          </w:r>
          <w:r w:rsidRPr="0087529F">
            <w:fldChar w:fldCharType="end"/>
          </w:r>
          <w:fldSimple w:instr=" DOCPROPERTY  ProjectNumber \* MERGEFORMAT ">
            <w:r w:rsidR="008E5232">
              <w:t xml:space="preserve"> </w:t>
            </w:r>
          </w:fldSimple>
        </w:p>
      </w:tc>
    </w:tr>
  </w:tbl>
  <w:p w14:paraId="1A09CED2" w14:textId="77777777" w:rsidR="00B966D0" w:rsidRPr="0087529F" w:rsidRDefault="00B96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E352F96"/>
    <w:multiLevelType w:val="hybridMultilevel"/>
    <w:tmpl w:val="17268516"/>
    <w:lvl w:ilvl="0" w:tplc="13DC500A">
      <w:start w:val="2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3A5333BD"/>
    <w:multiLevelType w:val="multilevel"/>
    <w:tmpl w:val="16F6606A"/>
    <w:name w:val="AECOM Outline numbering22"/>
    <w:lvl w:ilvl="0">
      <w:start w:val="9"/>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2" w15:restartNumberingAfterBreak="0">
    <w:nsid w:val="3F914E8B"/>
    <w:multiLevelType w:val="hybridMultilevel"/>
    <w:tmpl w:val="D33C2254"/>
    <w:lvl w:ilvl="0" w:tplc="6CD467B2">
      <w:start w:val="1"/>
      <w:numFmt w:val="decimal"/>
      <w:lvlText w:val="%1)"/>
      <w:lvlJc w:val="left"/>
      <w:pPr>
        <w:ind w:left="720" w:hanging="360"/>
      </w:pPr>
    </w:lvl>
    <w:lvl w:ilvl="1" w:tplc="7422A33A">
      <w:start w:val="1"/>
      <w:numFmt w:val="decimal"/>
      <w:lvlText w:val="%2)"/>
      <w:lvlJc w:val="left"/>
      <w:pPr>
        <w:ind w:left="720" w:hanging="360"/>
      </w:pPr>
    </w:lvl>
    <w:lvl w:ilvl="2" w:tplc="89C6DB14">
      <w:start w:val="1"/>
      <w:numFmt w:val="decimal"/>
      <w:lvlText w:val="%3)"/>
      <w:lvlJc w:val="left"/>
      <w:pPr>
        <w:ind w:left="720" w:hanging="360"/>
      </w:pPr>
    </w:lvl>
    <w:lvl w:ilvl="3" w:tplc="28C0A272">
      <w:start w:val="1"/>
      <w:numFmt w:val="decimal"/>
      <w:lvlText w:val="%4)"/>
      <w:lvlJc w:val="left"/>
      <w:pPr>
        <w:ind w:left="720" w:hanging="360"/>
      </w:pPr>
    </w:lvl>
    <w:lvl w:ilvl="4" w:tplc="8DEC412C">
      <w:start w:val="1"/>
      <w:numFmt w:val="decimal"/>
      <w:lvlText w:val="%5)"/>
      <w:lvlJc w:val="left"/>
      <w:pPr>
        <w:ind w:left="720" w:hanging="360"/>
      </w:pPr>
    </w:lvl>
    <w:lvl w:ilvl="5" w:tplc="9E709786">
      <w:start w:val="1"/>
      <w:numFmt w:val="decimal"/>
      <w:lvlText w:val="%6)"/>
      <w:lvlJc w:val="left"/>
      <w:pPr>
        <w:ind w:left="720" w:hanging="360"/>
      </w:pPr>
    </w:lvl>
    <w:lvl w:ilvl="6" w:tplc="7C6A6202">
      <w:start w:val="1"/>
      <w:numFmt w:val="decimal"/>
      <w:lvlText w:val="%7)"/>
      <w:lvlJc w:val="left"/>
      <w:pPr>
        <w:ind w:left="720" w:hanging="360"/>
      </w:pPr>
    </w:lvl>
    <w:lvl w:ilvl="7" w:tplc="6CF6862A">
      <w:start w:val="1"/>
      <w:numFmt w:val="decimal"/>
      <w:lvlText w:val="%8)"/>
      <w:lvlJc w:val="left"/>
      <w:pPr>
        <w:ind w:left="720" w:hanging="360"/>
      </w:pPr>
    </w:lvl>
    <w:lvl w:ilvl="8" w:tplc="7A0A2D4C">
      <w:start w:val="1"/>
      <w:numFmt w:val="decimal"/>
      <w:lvlText w:val="%9)"/>
      <w:lvlJc w:val="left"/>
      <w:pPr>
        <w:ind w:left="720" w:hanging="360"/>
      </w:pPr>
    </w:lvl>
  </w:abstractNum>
  <w:abstractNum w:abstractNumId="13"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4" w15:restartNumberingAfterBreak="0">
    <w:nsid w:val="4CE776F6"/>
    <w:multiLevelType w:val="hybridMultilevel"/>
    <w:tmpl w:val="E0CA433A"/>
    <w:lvl w:ilvl="0" w:tplc="44D055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17"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18" w15:restartNumberingAfterBreak="0">
    <w:nsid w:val="54700F2A"/>
    <w:multiLevelType w:val="hybridMultilevel"/>
    <w:tmpl w:val="321CC300"/>
    <w:lvl w:ilvl="0" w:tplc="6658B924">
      <w:start w:val="2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0"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21"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22"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3"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4"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25"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35635180">
    <w:abstractNumId w:val="5"/>
  </w:num>
  <w:num w:numId="2" w16cid:durableId="387923486">
    <w:abstractNumId w:val="2"/>
  </w:num>
  <w:num w:numId="3" w16cid:durableId="1705712907">
    <w:abstractNumId w:val="15"/>
  </w:num>
  <w:num w:numId="4" w16cid:durableId="2025135039">
    <w:abstractNumId w:val="13"/>
  </w:num>
  <w:num w:numId="5" w16cid:durableId="580794723">
    <w:abstractNumId w:val="25"/>
  </w:num>
  <w:num w:numId="6" w16cid:durableId="639068601">
    <w:abstractNumId w:val="17"/>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6"/>
  </w:num>
  <w:num w:numId="12" w16cid:durableId="1174340146">
    <w:abstractNumId w:val="8"/>
  </w:num>
  <w:num w:numId="13" w16cid:durableId="159004624">
    <w:abstractNumId w:val="23"/>
  </w:num>
  <w:num w:numId="14" w16cid:durableId="91972502">
    <w:abstractNumId w:val="22"/>
  </w:num>
  <w:num w:numId="15" w16cid:durableId="2116359737">
    <w:abstractNumId w:val="10"/>
  </w:num>
  <w:num w:numId="16" w16cid:durableId="1826043905">
    <w:abstractNumId w:val="16"/>
  </w:num>
  <w:num w:numId="17" w16cid:durableId="2117095775">
    <w:abstractNumId w:val="9"/>
  </w:num>
  <w:num w:numId="18" w16cid:durableId="28721247">
    <w:abstractNumId w:val="11"/>
  </w:num>
  <w:num w:numId="19" w16cid:durableId="1820920233">
    <w:abstractNumId w:val="20"/>
  </w:num>
  <w:num w:numId="20" w16cid:durableId="59211129">
    <w:abstractNumId w:val="24"/>
  </w:num>
  <w:num w:numId="21" w16cid:durableId="218981434">
    <w:abstractNumId w:val="21"/>
  </w:num>
  <w:num w:numId="22" w16cid:durableId="437870948">
    <w:abstractNumId w:val="12"/>
  </w:num>
  <w:num w:numId="23" w16cid:durableId="394620916">
    <w:abstractNumId w:val="14"/>
  </w:num>
  <w:num w:numId="24" w16cid:durableId="959536194">
    <w:abstractNumId w:val="7"/>
  </w:num>
  <w:num w:numId="25" w16cid:durableId="5858442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ApprovedBy" w:val="RO'C - Project Manager "/>
    <w:docVar w:name="tbCheckedBy" w:val="M.B  Associate Director - Environmental Technical Specialist"/>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bVerifiedBy" w:val="J.H Technical director - Impact assessment "/>
    <w:docVar w:name="TranslateChart" w:val="Chart"/>
    <w:docVar w:name="TranslateFigure" w:val="Figure"/>
    <w:docVar w:name="TranslateTable" w:val="Table"/>
  </w:docVars>
  <w:rsids>
    <w:rsidRoot w:val="0087529F"/>
    <w:rsid w:val="000005B3"/>
    <w:rsid w:val="00003567"/>
    <w:rsid w:val="00003BAF"/>
    <w:rsid w:val="00004730"/>
    <w:rsid w:val="0000567F"/>
    <w:rsid w:val="00005796"/>
    <w:rsid w:val="00011B0A"/>
    <w:rsid w:val="00012A6F"/>
    <w:rsid w:val="00013C68"/>
    <w:rsid w:val="000144E9"/>
    <w:rsid w:val="00015361"/>
    <w:rsid w:val="00016970"/>
    <w:rsid w:val="0001766E"/>
    <w:rsid w:val="0002035E"/>
    <w:rsid w:val="000206E3"/>
    <w:rsid w:val="00022579"/>
    <w:rsid w:val="00022D23"/>
    <w:rsid w:val="00023F39"/>
    <w:rsid w:val="0002707D"/>
    <w:rsid w:val="00027303"/>
    <w:rsid w:val="00027B94"/>
    <w:rsid w:val="0003139A"/>
    <w:rsid w:val="0003173A"/>
    <w:rsid w:val="000327C7"/>
    <w:rsid w:val="0003297A"/>
    <w:rsid w:val="000364E3"/>
    <w:rsid w:val="0004726B"/>
    <w:rsid w:val="00050057"/>
    <w:rsid w:val="0005363D"/>
    <w:rsid w:val="000537D2"/>
    <w:rsid w:val="00053F18"/>
    <w:rsid w:val="00054CF1"/>
    <w:rsid w:val="000555D0"/>
    <w:rsid w:val="0005776B"/>
    <w:rsid w:val="0005782B"/>
    <w:rsid w:val="00060337"/>
    <w:rsid w:val="00062EC2"/>
    <w:rsid w:val="0006394D"/>
    <w:rsid w:val="000652F7"/>
    <w:rsid w:val="00065862"/>
    <w:rsid w:val="000663FA"/>
    <w:rsid w:val="00066A8B"/>
    <w:rsid w:val="00067457"/>
    <w:rsid w:val="00070695"/>
    <w:rsid w:val="00071215"/>
    <w:rsid w:val="0008106E"/>
    <w:rsid w:val="00082023"/>
    <w:rsid w:val="00082797"/>
    <w:rsid w:val="00083354"/>
    <w:rsid w:val="00083990"/>
    <w:rsid w:val="000840C5"/>
    <w:rsid w:val="0008497C"/>
    <w:rsid w:val="0008533E"/>
    <w:rsid w:val="00085ABA"/>
    <w:rsid w:val="00086A8C"/>
    <w:rsid w:val="0009153B"/>
    <w:rsid w:val="000941FF"/>
    <w:rsid w:val="00094484"/>
    <w:rsid w:val="00095E83"/>
    <w:rsid w:val="0009611E"/>
    <w:rsid w:val="000963FD"/>
    <w:rsid w:val="00096D65"/>
    <w:rsid w:val="000A0B8F"/>
    <w:rsid w:val="000A0D87"/>
    <w:rsid w:val="000A14DC"/>
    <w:rsid w:val="000A2A51"/>
    <w:rsid w:val="000A2D0C"/>
    <w:rsid w:val="000A5E31"/>
    <w:rsid w:val="000A68B9"/>
    <w:rsid w:val="000A6A13"/>
    <w:rsid w:val="000A6F3E"/>
    <w:rsid w:val="000B28E6"/>
    <w:rsid w:val="000B32A5"/>
    <w:rsid w:val="000B402F"/>
    <w:rsid w:val="000B51BB"/>
    <w:rsid w:val="000B5571"/>
    <w:rsid w:val="000B6940"/>
    <w:rsid w:val="000B73C5"/>
    <w:rsid w:val="000B742D"/>
    <w:rsid w:val="000B7F73"/>
    <w:rsid w:val="000C014C"/>
    <w:rsid w:val="000C0D5A"/>
    <w:rsid w:val="000C254E"/>
    <w:rsid w:val="000C334B"/>
    <w:rsid w:val="000C3C1D"/>
    <w:rsid w:val="000C6D3B"/>
    <w:rsid w:val="000D10F2"/>
    <w:rsid w:val="000D13AF"/>
    <w:rsid w:val="000D551C"/>
    <w:rsid w:val="000D6B45"/>
    <w:rsid w:val="000D7939"/>
    <w:rsid w:val="000E4587"/>
    <w:rsid w:val="000F0027"/>
    <w:rsid w:val="000F22FF"/>
    <w:rsid w:val="000F2C08"/>
    <w:rsid w:val="000F4ABC"/>
    <w:rsid w:val="000F5328"/>
    <w:rsid w:val="000F66C9"/>
    <w:rsid w:val="00101CCE"/>
    <w:rsid w:val="00103654"/>
    <w:rsid w:val="00103FC2"/>
    <w:rsid w:val="0010409E"/>
    <w:rsid w:val="00110478"/>
    <w:rsid w:val="00111E5B"/>
    <w:rsid w:val="00112827"/>
    <w:rsid w:val="00113896"/>
    <w:rsid w:val="001155C1"/>
    <w:rsid w:val="00115CA4"/>
    <w:rsid w:val="00120510"/>
    <w:rsid w:val="0012093B"/>
    <w:rsid w:val="0012500F"/>
    <w:rsid w:val="0012660E"/>
    <w:rsid w:val="0012697D"/>
    <w:rsid w:val="00126E75"/>
    <w:rsid w:val="0012700E"/>
    <w:rsid w:val="00127AF4"/>
    <w:rsid w:val="00127D5E"/>
    <w:rsid w:val="00130123"/>
    <w:rsid w:val="001308E1"/>
    <w:rsid w:val="00130B8C"/>
    <w:rsid w:val="001315BF"/>
    <w:rsid w:val="00132860"/>
    <w:rsid w:val="00133853"/>
    <w:rsid w:val="00133FFD"/>
    <w:rsid w:val="001343B0"/>
    <w:rsid w:val="00134992"/>
    <w:rsid w:val="0013563F"/>
    <w:rsid w:val="00135D79"/>
    <w:rsid w:val="001366D3"/>
    <w:rsid w:val="00136AA6"/>
    <w:rsid w:val="00136C29"/>
    <w:rsid w:val="00137699"/>
    <w:rsid w:val="001376B7"/>
    <w:rsid w:val="001376C2"/>
    <w:rsid w:val="00137944"/>
    <w:rsid w:val="001408A2"/>
    <w:rsid w:val="0014212F"/>
    <w:rsid w:val="00142136"/>
    <w:rsid w:val="001423A6"/>
    <w:rsid w:val="001430F2"/>
    <w:rsid w:val="001433B6"/>
    <w:rsid w:val="00143D54"/>
    <w:rsid w:val="00144B71"/>
    <w:rsid w:val="001453AD"/>
    <w:rsid w:val="00145502"/>
    <w:rsid w:val="00145561"/>
    <w:rsid w:val="0014571E"/>
    <w:rsid w:val="00150531"/>
    <w:rsid w:val="00150E9E"/>
    <w:rsid w:val="001535D0"/>
    <w:rsid w:val="00154A7E"/>
    <w:rsid w:val="00155CA7"/>
    <w:rsid w:val="001561DC"/>
    <w:rsid w:val="001600DD"/>
    <w:rsid w:val="00163A4D"/>
    <w:rsid w:val="00164CB2"/>
    <w:rsid w:val="00166D71"/>
    <w:rsid w:val="00171125"/>
    <w:rsid w:val="0017116A"/>
    <w:rsid w:val="001750DB"/>
    <w:rsid w:val="00177077"/>
    <w:rsid w:val="00177C13"/>
    <w:rsid w:val="00177DEA"/>
    <w:rsid w:val="0018100D"/>
    <w:rsid w:val="0018305D"/>
    <w:rsid w:val="001855B4"/>
    <w:rsid w:val="00186090"/>
    <w:rsid w:val="00186702"/>
    <w:rsid w:val="00187252"/>
    <w:rsid w:val="0018772B"/>
    <w:rsid w:val="00187B0B"/>
    <w:rsid w:val="001905AE"/>
    <w:rsid w:val="00190C9D"/>
    <w:rsid w:val="00190CDA"/>
    <w:rsid w:val="001920F8"/>
    <w:rsid w:val="0019259D"/>
    <w:rsid w:val="00192823"/>
    <w:rsid w:val="001928BC"/>
    <w:rsid w:val="00192AF2"/>
    <w:rsid w:val="00193189"/>
    <w:rsid w:val="001937F2"/>
    <w:rsid w:val="00193855"/>
    <w:rsid w:val="00193A2F"/>
    <w:rsid w:val="00196E20"/>
    <w:rsid w:val="001A05FB"/>
    <w:rsid w:val="001A11B6"/>
    <w:rsid w:val="001A19B4"/>
    <w:rsid w:val="001A1F61"/>
    <w:rsid w:val="001A52C9"/>
    <w:rsid w:val="001A52DD"/>
    <w:rsid w:val="001A5AA1"/>
    <w:rsid w:val="001A63FE"/>
    <w:rsid w:val="001A6CEE"/>
    <w:rsid w:val="001A788A"/>
    <w:rsid w:val="001A793E"/>
    <w:rsid w:val="001A7C91"/>
    <w:rsid w:val="001B143D"/>
    <w:rsid w:val="001B31D4"/>
    <w:rsid w:val="001B4846"/>
    <w:rsid w:val="001B4FB9"/>
    <w:rsid w:val="001B7EB7"/>
    <w:rsid w:val="001C07AF"/>
    <w:rsid w:val="001C2925"/>
    <w:rsid w:val="001C2BC0"/>
    <w:rsid w:val="001C3018"/>
    <w:rsid w:val="001C5F36"/>
    <w:rsid w:val="001C60EF"/>
    <w:rsid w:val="001C6706"/>
    <w:rsid w:val="001C7D04"/>
    <w:rsid w:val="001D00AE"/>
    <w:rsid w:val="001D0498"/>
    <w:rsid w:val="001D1299"/>
    <w:rsid w:val="001D1452"/>
    <w:rsid w:val="001D150B"/>
    <w:rsid w:val="001D1850"/>
    <w:rsid w:val="001D1AF1"/>
    <w:rsid w:val="001D33BC"/>
    <w:rsid w:val="001D3996"/>
    <w:rsid w:val="001D4967"/>
    <w:rsid w:val="001D499A"/>
    <w:rsid w:val="001D535E"/>
    <w:rsid w:val="001D58FE"/>
    <w:rsid w:val="001D6ED5"/>
    <w:rsid w:val="001E029A"/>
    <w:rsid w:val="001E1717"/>
    <w:rsid w:val="001E1DB1"/>
    <w:rsid w:val="001E22CF"/>
    <w:rsid w:val="001E2898"/>
    <w:rsid w:val="001E3048"/>
    <w:rsid w:val="001E4D14"/>
    <w:rsid w:val="001E562D"/>
    <w:rsid w:val="001E75F0"/>
    <w:rsid w:val="001F013F"/>
    <w:rsid w:val="001F0485"/>
    <w:rsid w:val="001F0526"/>
    <w:rsid w:val="001F142A"/>
    <w:rsid w:val="001F1634"/>
    <w:rsid w:val="001F32CB"/>
    <w:rsid w:val="001F3347"/>
    <w:rsid w:val="001F34A3"/>
    <w:rsid w:val="001F4214"/>
    <w:rsid w:val="001F5E46"/>
    <w:rsid w:val="001F662D"/>
    <w:rsid w:val="001F7802"/>
    <w:rsid w:val="00200613"/>
    <w:rsid w:val="00201F2F"/>
    <w:rsid w:val="00201FD5"/>
    <w:rsid w:val="002024D6"/>
    <w:rsid w:val="00202D00"/>
    <w:rsid w:val="00203182"/>
    <w:rsid w:val="00203A4A"/>
    <w:rsid w:val="00204146"/>
    <w:rsid w:val="002122AA"/>
    <w:rsid w:val="00213392"/>
    <w:rsid w:val="002134B0"/>
    <w:rsid w:val="00214171"/>
    <w:rsid w:val="002147C0"/>
    <w:rsid w:val="0021591F"/>
    <w:rsid w:val="00215A8B"/>
    <w:rsid w:val="00215FCC"/>
    <w:rsid w:val="00216F12"/>
    <w:rsid w:val="00220286"/>
    <w:rsid w:val="00221B56"/>
    <w:rsid w:val="002222DB"/>
    <w:rsid w:val="0022472C"/>
    <w:rsid w:val="002247D7"/>
    <w:rsid w:val="002253D6"/>
    <w:rsid w:val="00226F2C"/>
    <w:rsid w:val="00230A71"/>
    <w:rsid w:val="00230B38"/>
    <w:rsid w:val="00230FDC"/>
    <w:rsid w:val="00231993"/>
    <w:rsid w:val="002340CC"/>
    <w:rsid w:val="0023517B"/>
    <w:rsid w:val="0023749B"/>
    <w:rsid w:val="002402D4"/>
    <w:rsid w:val="00240F4B"/>
    <w:rsid w:val="00241364"/>
    <w:rsid w:val="0024247B"/>
    <w:rsid w:val="00242515"/>
    <w:rsid w:val="00244809"/>
    <w:rsid w:val="00245043"/>
    <w:rsid w:val="00245426"/>
    <w:rsid w:val="00247AB2"/>
    <w:rsid w:val="00252C7F"/>
    <w:rsid w:val="00253171"/>
    <w:rsid w:val="00254EC8"/>
    <w:rsid w:val="00255930"/>
    <w:rsid w:val="00257B6D"/>
    <w:rsid w:val="002603F2"/>
    <w:rsid w:val="002609AD"/>
    <w:rsid w:val="00262275"/>
    <w:rsid w:val="00263F55"/>
    <w:rsid w:val="00264666"/>
    <w:rsid w:val="00267056"/>
    <w:rsid w:val="00270E14"/>
    <w:rsid w:val="002740A7"/>
    <w:rsid w:val="002741BD"/>
    <w:rsid w:val="002762F6"/>
    <w:rsid w:val="002768DC"/>
    <w:rsid w:val="002770A0"/>
    <w:rsid w:val="00277FF1"/>
    <w:rsid w:val="00280517"/>
    <w:rsid w:val="0028145A"/>
    <w:rsid w:val="002819C8"/>
    <w:rsid w:val="00281B19"/>
    <w:rsid w:val="00283697"/>
    <w:rsid w:val="00284C82"/>
    <w:rsid w:val="00285729"/>
    <w:rsid w:val="00290CEC"/>
    <w:rsid w:val="00292670"/>
    <w:rsid w:val="00292A59"/>
    <w:rsid w:val="00292BCA"/>
    <w:rsid w:val="00293630"/>
    <w:rsid w:val="00293C45"/>
    <w:rsid w:val="002959EB"/>
    <w:rsid w:val="00295FA7"/>
    <w:rsid w:val="002A0A06"/>
    <w:rsid w:val="002A2BB8"/>
    <w:rsid w:val="002A7CB9"/>
    <w:rsid w:val="002B1CCC"/>
    <w:rsid w:val="002B1D7D"/>
    <w:rsid w:val="002B1DA6"/>
    <w:rsid w:val="002B26BA"/>
    <w:rsid w:val="002B2F8D"/>
    <w:rsid w:val="002B4677"/>
    <w:rsid w:val="002B5A8F"/>
    <w:rsid w:val="002B6CFB"/>
    <w:rsid w:val="002C0915"/>
    <w:rsid w:val="002C0A3E"/>
    <w:rsid w:val="002C407D"/>
    <w:rsid w:val="002C40AE"/>
    <w:rsid w:val="002C4904"/>
    <w:rsid w:val="002C4B35"/>
    <w:rsid w:val="002C58DE"/>
    <w:rsid w:val="002C5A3C"/>
    <w:rsid w:val="002C5B28"/>
    <w:rsid w:val="002C646C"/>
    <w:rsid w:val="002C7295"/>
    <w:rsid w:val="002C77CB"/>
    <w:rsid w:val="002C78EC"/>
    <w:rsid w:val="002C7E48"/>
    <w:rsid w:val="002D1696"/>
    <w:rsid w:val="002D1969"/>
    <w:rsid w:val="002D1F63"/>
    <w:rsid w:val="002D29F4"/>
    <w:rsid w:val="002D45C8"/>
    <w:rsid w:val="002D51B3"/>
    <w:rsid w:val="002D62C7"/>
    <w:rsid w:val="002D6FD9"/>
    <w:rsid w:val="002D79E6"/>
    <w:rsid w:val="002D7C4B"/>
    <w:rsid w:val="002E69BE"/>
    <w:rsid w:val="002E6EF9"/>
    <w:rsid w:val="002E72EA"/>
    <w:rsid w:val="002E7392"/>
    <w:rsid w:val="002E7FD8"/>
    <w:rsid w:val="002F3B02"/>
    <w:rsid w:val="002F6A1E"/>
    <w:rsid w:val="002F6BF1"/>
    <w:rsid w:val="003013D2"/>
    <w:rsid w:val="00301623"/>
    <w:rsid w:val="00302A12"/>
    <w:rsid w:val="003048DB"/>
    <w:rsid w:val="00306118"/>
    <w:rsid w:val="00311C82"/>
    <w:rsid w:val="00311F0D"/>
    <w:rsid w:val="003124DC"/>
    <w:rsid w:val="00312994"/>
    <w:rsid w:val="003130BF"/>
    <w:rsid w:val="003130C2"/>
    <w:rsid w:val="0031380E"/>
    <w:rsid w:val="00315C27"/>
    <w:rsid w:val="00316795"/>
    <w:rsid w:val="00316CE6"/>
    <w:rsid w:val="00316FF4"/>
    <w:rsid w:val="0032027D"/>
    <w:rsid w:val="00321C62"/>
    <w:rsid w:val="00323122"/>
    <w:rsid w:val="00323654"/>
    <w:rsid w:val="00327242"/>
    <w:rsid w:val="00327DD0"/>
    <w:rsid w:val="0033096D"/>
    <w:rsid w:val="00330DC8"/>
    <w:rsid w:val="00331662"/>
    <w:rsid w:val="00336BAB"/>
    <w:rsid w:val="0033783B"/>
    <w:rsid w:val="0034113D"/>
    <w:rsid w:val="00342A65"/>
    <w:rsid w:val="00342FC4"/>
    <w:rsid w:val="00343248"/>
    <w:rsid w:val="00344A00"/>
    <w:rsid w:val="00347538"/>
    <w:rsid w:val="00354433"/>
    <w:rsid w:val="00354CC6"/>
    <w:rsid w:val="003553FF"/>
    <w:rsid w:val="00355F8F"/>
    <w:rsid w:val="003608F6"/>
    <w:rsid w:val="00362BC1"/>
    <w:rsid w:val="003636AD"/>
    <w:rsid w:val="00364FD7"/>
    <w:rsid w:val="00366F54"/>
    <w:rsid w:val="003723EF"/>
    <w:rsid w:val="003727C7"/>
    <w:rsid w:val="003732CF"/>
    <w:rsid w:val="0037348D"/>
    <w:rsid w:val="00374247"/>
    <w:rsid w:val="003742A0"/>
    <w:rsid w:val="003760C4"/>
    <w:rsid w:val="00376D8C"/>
    <w:rsid w:val="0037743B"/>
    <w:rsid w:val="0037784E"/>
    <w:rsid w:val="00380358"/>
    <w:rsid w:val="00381B1C"/>
    <w:rsid w:val="0038323E"/>
    <w:rsid w:val="00383735"/>
    <w:rsid w:val="00384823"/>
    <w:rsid w:val="00387B7C"/>
    <w:rsid w:val="00387DEF"/>
    <w:rsid w:val="0039114F"/>
    <w:rsid w:val="00393420"/>
    <w:rsid w:val="003934D8"/>
    <w:rsid w:val="00394588"/>
    <w:rsid w:val="003964DC"/>
    <w:rsid w:val="003964F2"/>
    <w:rsid w:val="00396529"/>
    <w:rsid w:val="00396605"/>
    <w:rsid w:val="00396BE9"/>
    <w:rsid w:val="003A2D23"/>
    <w:rsid w:val="003A7385"/>
    <w:rsid w:val="003A79BB"/>
    <w:rsid w:val="003A7AA8"/>
    <w:rsid w:val="003B0619"/>
    <w:rsid w:val="003B18BF"/>
    <w:rsid w:val="003B31A5"/>
    <w:rsid w:val="003B36BF"/>
    <w:rsid w:val="003B55AC"/>
    <w:rsid w:val="003B6034"/>
    <w:rsid w:val="003B6C9A"/>
    <w:rsid w:val="003B7514"/>
    <w:rsid w:val="003B7F2B"/>
    <w:rsid w:val="003C10A6"/>
    <w:rsid w:val="003C11A1"/>
    <w:rsid w:val="003C2E04"/>
    <w:rsid w:val="003C43E3"/>
    <w:rsid w:val="003D08F2"/>
    <w:rsid w:val="003D1681"/>
    <w:rsid w:val="003D2760"/>
    <w:rsid w:val="003D2814"/>
    <w:rsid w:val="003D3C07"/>
    <w:rsid w:val="003D4537"/>
    <w:rsid w:val="003D499C"/>
    <w:rsid w:val="003D50EF"/>
    <w:rsid w:val="003E04ED"/>
    <w:rsid w:val="003E1070"/>
    <w:rsid w:val="003E3B12"/>
    <w:rsid w:val="003E3DFD"/>
    <w:rsid w:val="003E4FE3"/>
    <w:rsid w:val="003E5C28"/>
    <w:rsid w:val="003E5E12"/>
    <w:rsid w:val="003E60AF"/>
    <w:rsid w:val="003F00F6"/>
    <w:rsid w:val="003F3085"/>
    <w:rsid w:val="003F54D0"/>
    <w:rsid w:val="003F618A"/>
    <w:rsid w:val="003F7459"/>
    <w:rsid w:val="003F7638"/>
    <w:rsid w:val="003F7EA0"/>
    <w:rsid w:val="004006F8"/>
    <w:rsid w:val="00400934"/>
    <w:rsid w:val="00400AFF"/>
    <w:rsid w:val="00405611"/>
    <w:rsid w:val="0040614D"/>
    <w:rsid w:val="0040621C"/>
    <w:rsid w:val="00406AE5"/>
    <w:rsid w:val="00406E2E"/>
    <w:rsid w:val="00407772"/>
    <w:rsid w:val="0041372D"/>
    <w:rsid w:val="00413BDE"/>
    <w:rsid w:val="00413FA2"/>
    <w:rsid w:val="00415158"/>
    <w:rsid w:val="00415998"/>
    <w:rsid w:val="0041646A"/>
    <w:rsid w:val="00417649"/>
    <w:rsid w:val="0042001A"/>
    <w:rsid w:val="004217B6"/>
    <w:rsid w:val="00421F7F"/>
    <w:rsid w:val="00422DA1"/>
    <w:rsid w:val="004233CA"/>
    <w:rsid w:val="00423BAA"/>
    <w:rsid w:val="0043026E"/>
    <w:rsid w:val="0043135C"/>
    <w:rsid w:val="00434489"/>
    <w:rsid w:val="00437546"/>
    <w:rsid w:val="0044100E"/>
    <w:rsid w:val="004460FF"/>
    <w:rsid w:val="004510F8"/>
    <w:rsid w:val="0045162F"/>
    <w:rsid w:val="004536D3"/>
    <w:rsid w:val="0045667E"/>
    <w:rsid w:val="00457BB1"/>
    <w:rsid w:val="004604EC"/>
    <w:rsid w:val="00460F70"/>
    <w:rsid w:val="00461235"/>
    <w:rsid w:val="00463DC5"/>
    <w:rsid w:val="00463E15"/>
    <w:rsid w:val="004641BD"/>
    <w:rsid w:val="00464D83"/>
    <w:rsid w:val="00465D8C"/>
    <w:rsid w:val="00467014"/>
    <w:rsid w:val="004718C6"/>
    <w:rsid w:val="00472275"/>
    <w:rsid w:val="00473BA7"/>
    <w:rsid w:val="0047442C"/>
    <w:rsid w:val="004745EA"/>
    <w:rsid w:val="00475126"/>
    <w:rsid w:val="004754AE"/>
    <w:rsid w:val="00475C76"/>
    <w:rsid w:val="004775A3"/>
    <w:rsid w:val="00477CC4"/>
    <w:rsid w:val="00477EB0"/>
    <w:rsid w:val="0048053F"/>
    <w:rsid w:val="00480F13"/>
    <w:rsid w:val="00481A96"/>
    <w:rsid w:val="00481BEA"/>
    <w:rsid w:val="00481CC7"/>
    <w:rsid w:val="004837CE"/>
    <w:rsid w:val="004864E1"/>
    <w:rsid w:val="00486D5A"/>
    <w:rsid w:val="0048720F"/>
    <w:rsid w:val="0048755A"/>
    <w:rsid w:val="004875EE"/>
    <w:rsid w:val="004875F0"/>
    <w:rsid w:val="00487E36"/>
    <w:rsid w:val="00490643"/>
    <w:rsid w:val="004908C7"/>
    <w:rsid w:val="00490DF9"/>
    <w:rsid w:val="00491D33"/>
    <w:rsid w:val="00492B01"/>
    <w:rsid w:val="00493758"/>
    <w:rsid w:val="004937E7"/>
    <w:rsid w:val="00493A7C"/>
    <w:rsid w:val="00493CF1"/>
    <w:rsid w:val="00493F74"/>
    <w:rsid w:val="00495508"/>
    <w:rsid w:val="00497387"/>
    <w:rsid w:val="00497D17"/>
    <w:rsid w:val="004A019D"/>
    <w:rsid w:val="004A2200"/>
    <w:rsid w:val="004A4173"/>
    <w:rsid w:val="004A438B"/>
    <w:rsid w:val="004A702D"/>
    <w:rsid w:val="004A7221"/>
    <w:rsid w:val="004A776D"/>
    <w:rsid w:val="004B1C2E"/>
    <w:rsid w:val="004B1D19"/>
    <w:rsid w:val="004B2B36"/>
    <w:rsid w:val="004B4326"/>
    <w:rsid w:val="004B5928"/>
    <w:rsid w:val="004B609B"/>
    <w:rsid w:val="004B6FE3"/>
    <w:rsid w:val="004B77D4"/>
    <w:rsid w:val="004C1357"/>
    <w:rsid w:val="004C145D"/>
    <w:rsid w:val="004C172C"/>
    <w:rsid w:val="004C255D"/>
    <w:rsid w:val="004C4813"/>
    <w:rsid w:val="004C4865"/>
    <w:rsid w:val="004C6D9E"/>
    <w:rsid w:val="004D04BC"/>
    <w:rsid w:val="004D09C6"/>
    <w:rsid w:val="004D1548"/>
    <w:rsid w:val="004D4675"/>
    <w:rsid w:val="004D487F"/>
    <w:rsid w:val="004D4A35"/>
    <w:rsid w:val="004D65DF"/>
    <w:rsid w:val="004D69C8"/>
    <w:rsid w:val="004D7826"/>
    <w:rsid w:val="004E0F82"/>
    <w:rsid w:val="004E1B08"/>
    <w:rsid w:val="004E280E"/>
    <w:rsid w:val="004E43B0"/>
    <w:rsid w:val="004E4C77"/>
    <w:rsid w:val="004F2A79"/>
    <w:rsid w:val="004F516F"/>
    <w:rsid w:val="004F5C53"/>
    <w:rsid w:val="004F6E2F"/>
    <w:rsid w:val="00500808"/>
    <w:rsid w:val="005018A2"/>
    <w:rsid w:val="00503E92"/>
    <w:rsid w:val="00504F1E"/>
    <w:rsid w:val="005056EB"/>
    <w:rsid w:val="0050790B"/>
    <w:rsid w:val="0051099C"/>
    <w:rsid w:val="00511B22"/>
    <w:rsid w:val="00511F94"/>
    <w:rsid w:val="00512B79"/>
    <w:rsid w:val="005137B7"/>
    <w:rsid w:val="00516141"/>
    <w:rsid w:val="005168A7"/>
    <w:rsid w:val="00517F7D"/>
    <w:rsid w:val="00520385"/>
    <w:rsid w:val="00521201"/>
    <w:rsid w:val="00525AFB"/>
    <w:rsid w:val="00525CD9"/>
    <w:rsid w:val="00526E84"/>
    <w:rsid w:val="00530E5A"/>
    <w:rsid w:val="0053188B"/>
    <w:rsid w:val="005354C0"/>
    <w:rsid w:val="00537728"/>
    <w:rsid w:val="00540D2C"/>
    <w:rsid w:val="00542152"/>
    <w:rsid w:val="00542F08"/>
    <w:rsid w:val="0054315A"/>
    <w:rsid w:val="0054374D"/>
    <w:rsid w:val="005440C0"/>
    <w:rsid w:val="00544719"/>
    <w:rsid w:val="005453AF"/>
    <w:rsid w:val="0055004B"/>
    <w:rsid w:val="00550A23"/>
    <w:rsid w:val="00550FEA"/>
    <w:rsid w:val="005522BE"/>
    <w:rsid w:val="005522CA"/>
    <w:rsid w:val="00553114"/>
    <w:rsid w:val="0055471A"/>
    <w:rsid w:val="0055555F"/>
    <w:rsid w:val="00555AFC"/>
    <w:rsid w:val="0055609F"/>
    <w:rsid w:val="00556737"/>
    <w:rsid w:val="00556CD9"/>
    <w:rsid w:val="00556EBF"/>
    <w:rsid w:val="00560DBB"/>
    <w:rsid w:val="0056313A"/>
    <w:rsid w:val="00564C9C"/>
    <w:rsid w:val="00566185"/>
    <w:rsid w:val="00566993"/>
    <w:rsid w:val="00566B7C"/>
    <w:rsid w:val="00567B04"/>
    <w:rsid w:val="00567C56"/>
    <w:rsid w:val="00570BCD"/>
    <w:rsid w:val="005732D9"/>
    <w:rsid w:val="005737F7"/>
    <w:rsid w:val="005756F4"/>
    <w:rsid w:val="0057675F"/>
    <w:rsid w:val="005769FD"/>
    <w:rsid w:val="00582989"/>
    <w:rsid w:val="00584F78"/>
    <w:rsid w:val="00590AFC"/>
    <w:rsid w:val="00590CE6"/>
    <w:rsid w:val="00591445"/>
    <w:rsid w:val="00591758"/>
    <w:rsid w:val="00591D60"/>
    <w:rsid w:val="00593748"/>
    <w:rsid w:val="00593970"/>
    <w:rsid w:val="005941D1"/>
    <w:rsid w:val="005964DE"/>
    <w:rsid w:val="005A028F"/>
    <w:rsid w:val="005A0EAB"/>
    <w:rsid w:val="005A18F6"/>
    <w:rsid w:val="005A19DC"/>
    <w:rsid w:val="005A1E1E"/>
    <w:rsid w:val="005A3C95"/>
    <w:rsid w:val="005A3D7D"/>
    <w:rsid w:val="005A76AB"/>
    <w:rsid w:val="005A7F19"/>
    <w:rsid w:val="005B0062"/>
    <w:rsid w:val="005B11AA"/>
    <w:rsid w:val="005B1FE6"/>
    <w:rsid w:val="005B3E9A"/>
    <w:rsid w:val="005B40A6"/>
    <w:rsid w:val="005B4302"/>
    <w:rsid w:val="005B4862"/>
    <w:rsid w:val="005B4E39"/>
    <w:rsid w:val="005B64DE"/>
    <w:rsid w:val="005B6B74"/>
    <w:rsid w:val="005C077A"/>
    <w:rsid w:val="005C080D"/>
    <w:rsid w:val="005C0ACE"/>
    <w:rsid w:val="005C0E4D"/>
    <w:rsid w:val="005C4C2B"/>
    <w:rsid w:val="005C4E51"/>
    <w:rsid w:val="005C569E"/>
    <w:rsid w:val="005C5D9E"/>
    <w:rsid w:val="005C6D4B"/>
    <w:rsid w:val="005D15E5"/>
    <w:rsid w:val="005D1FE4"/>
    <w:rsid w:val="005D2840"/>
    <w:rsid w:val="005D3CE2"/>
    <w:rsid w:val="005E07F5"/>
    <w:rsid w:val="005E081B"/>
    <w:rsid w:val="005E11C0"/>
    <w:rsid w:val="005E391C"/>
    <w:rsid w:val="005E44FA"/>
    <w:rsid w:val="005E4697"/>
    <w:rsid w:val="005E4F25"/>
    <w:rsid w:val="005E690E"/>
    <w:rsid w:val="005E7DF5"/>
    <w:rsid w:val="005F0F49"/>
    <w:rsid w:val="005F328F"/>
    <w:rsid w:val="005F3A67"/>
    <w:rsid w:val="005F476A"/>
    <w:rsid w:val="005F5A83"/>
    <w:rsid w:val="005F626E"/>
    <w:rsid w:val="005F7AB9"/>
    <w:rsid w:val="00600312"/>
    <w:rsid w:val="00600629"/>
    <w:rsid w:val="00601502"/>
    <w:rsid w:val="00601842"/>
    <w:rsid w:val="00601F9F"/>
    <w:rsid w:val="0060434B"/>
    <w:rsid w:val="006047BC"/>
    <w:rsid w:val="0060626A"/>
    <w:rsid w:val="00606621"/>
    <w:rsid w:val="0060740D"/>
    <w:rsid w:val="00610B63"/>
    <w:rsid w:val="00610F82"/>
    <w:rsid w:val="00611E36"/>
    <w:rsid w:val="006120CE"/>
    <w:rsid w:val="00612EE1"/>
    <w:rsid w:val="00616244"/>
    <w:rsid w:val="00616DDD"/>
    <w:rsid w:val="00620B19"/>
    <w:rsid w:val="00624095"/>
    <w:rsid w:val="00624CAA"/>
    <w:rsid w:val="00625A5A"/>
    <w:rsid w:val="006347B1"/>
    <w:rsid w:val="006354D9"/>
    <w:rsid w:val="006359D6"/>
    <w:rsid w:val="00635A5A"/>
    <w:rsid w:val="00637396"/>
    <w:rsid w:val="0064059B"/>
    <w:rsid w:val="00642B42"/>
    <w:rsid w:val="00643723"/>
    <w:rsid w:val="00643BA6"/>
    <w:rsid w:val="00643F22"/>
    <w:rsid w:val="00644DB9"/>
    <w:rsid w:val="00645FB1"/>
    <w:rsid w:val="00646A8B"/>
    <w:rsid w:val="006502F8"/>
    <w:rsid w:val="00653608"/>
    <w:rsid w:val="006537F1"/>
    <w:rsid w:val="00655083"/>
    <w:rsid w:val="0065674E"/>
    <w:rsid w:val="00660232"/>
    <w:rsid w:val="00663636"/>
    <w:rsid w:val="00665688"/>
    <w:rsid w:val="006660F2"/>
    <w:rsid w:val="00670DB7"/>
    <w:rsid w:val="00671D53"/>
    <w:rsid w:val="00673A12"/>
    <w:rsid w:val="00674190"/>
    <w:rsid w:val="006760E5"/>
    <w:rsid w:val="00676C4C"/>
    <w:rsid w:val="00676FE6"/>
    <w:rsid w:val="00677E97"/>
    <w:rsid w:val="00684BAC"/>
    <w:rsid w:val="0068595A"/>
    <w:rsid w:val="0068631C"/>
    <w:rsid w:val="00687AC1"/>
    <w:rsid w:val="006913C2"/>
    <w:rsid w:val="00693AD9"/>
    <w:rsid w:val="006A1681"/>
    <w:rsid w:val="006A3705"/>
    <w:rsid w:val="006A6EAA"/>
    <w:rsid w:val="006A702B"/>
    <w:rsid w:val="006A73C0"/>
    <w:rsid w:val="006A7D49"/>
    <w:rsid w:val="006B0261"/>
    <w:rsid w:val="006B3160"/>
    <w:rsid w:val="006B3705"/>
    <w:rsid w:val="006B3DA5"/>
    <w:rsid w:val="006B4663"/>
    <w:rsid w:val="006B4F45"/>
    <w:rsid w:val="006B6036"/>
    <w:rsid w:val="006C160E"/>
    <w:rsid w:val="006C22EC"/>
    <w:rsid w:val="006C2F0A"/>
    <w:rsid w:val="006C3AE4"/>
    <w:rsid w:val="006C4218"/>
    <w:rsid w:val="006C4F04"/>
    <w:rsid w:val="006C72A2"/>
    <w:rsid w:val="006C78A3"/>
    <w:rsid w:val="006D002D"/>
    <w:rsid w:val="006D0086"/>
    <w:rsid w:val="006D0366"/>
    <w:rsid w:val="006D0940"/>
    <w:rsid w:val="006D1D22"/>
    <w:rsid w:val="006D24DE"/>
    <w:rsid w:val="006D2CD1"/>
    <w:rsid w:val="006D3975"/>
    <w:rsid w:val="006D4724"/>
    <w:rsid w:val="006D760F"/>
    <w:rsid w:val="006E10C1"/>
    <w:rsid w:val="006E1490"/>
    <w:rsid w:val="006E2287"/>
    <w:rsid w:val="006E4DFA"/>
    <w:rsid w:val="006E4F1E"/>
    <w:rsid w:val="006E5A81"/>
    <w:rsid w:val="006E5BB2"/>
    <w:rsid w:val="006E7A62"/>
    <w:rsid w:val="006F1B38"/>
    <w:rsid w:val="006F1D36"/>
    <w:rsid w:val="006F27FE"/>
    <w:rsid w:val="006F7B81"/>
    <w:rsid w:val="00700437"/>
    <w:rsid w:val="007024FC"/>
    <w:rsid w:val="007026CB"/>
    <w:rsid w:val="00702CA0"/>
    <w:rsid w:val="00703825"/>
    <w:rsid w:val="007040E3"/>
    <w:rsid w:val="00705CEA"/>
    <w:rsid w:val="007100BC"/>
    <w:rsid w:val="0071120A"/>
    <w:rsid w:val="0071579C"/>
    <w:rsid w:val="007166C9"/>
    <w:rsid w:val="007178E6"/>
    <w:rsid w:val="00720331"/>
    <w:rsid w:val="007215E2"/>
    <w:rsid w:val="007234EF"/>
    <w:rsid w:val="0072350E"/>
    <w:rsid w:val="00723A16"/>
    <w:rsid w:val="00724066"/>
    <w:rsid w:val="00724EB8"/>
    <w:rsid w:val="0072527B"/>
    <w:rsid w:val="0072559F"/>
    <w:rsid w:val="00725883"/>
    <w:rsid w:val="007264C6"/>
    <w:rsid w:val="00727AD0"/>
    <w:rsid w:val="00730D89"/>
    <w:rsid w:val="00731D4D"/>
    <w:rsid w:val="00732650"/>
    <w:rsid w:val="007339E3"/>
    <w:rsid w:val="00733E9A"/>
    <w:rsid w:val="00734D5B"/>
    <w:rsid w:val="0073521B"/>
    <w:rsid w:val="007361CB"/>
    <w:rsid w:val="00737061"/>
    <w:rsid w:val="0074126B"/>
    <w:rsid w:val="007415B1"/>
    <w:rsid w:val="007422B0"/>
    <w:rsid w:val="00743A8C"/>
    <w:rsid w:val="00743E10"/>
    <w:rsid w:val="007458D3"/>
    <w:rsid w:val="00746B9C"/>
    <w:rsid w:val="007473A8"/>
    <w:rsid w:val="00747724"/>
    <w:rsid w:val="00752BBC"/>
    <w:rsid w:val="00753D9E"/>
    <w:rsid w:val="007545F9"/>
    <w:rsid w:val="00754A06"/>
    <w:rsid w:val="0075696F"/>
    <w:rsid w:val="00756C61"/>
    <w:rsid w:val="007570F6"/>
    <w:rsid w:val="007577F1"/>
    <w:rsid w:val="00757D02"/>
    <w:rsid w:val="00762955"/>
    <w:rsid w:val="007630BE"/>
    <w:rsid w:val="007641FC"/>
    <w:rsid w:val="0076422A"/>
    <w:rsid w:val="007669A8"/>
    <w:rsid w:val="00770285"/>
    <w:rsid w:val="00770E6E"/>
    <w:rsid w:val="00771A85"/>
    <w:rsid w:val="00772011"/>
    <w:rsid w:val="007743C5"/>
    <w:rsid w:val="007752B1"/>
    <w:rsid w:val="007754CD"/>
    <w:rsid w:val="00775B25"/>
    <w:rsid w:val="0077606D"/>
    <w:rsid w:val="00776618"/>
    <w:rsid w:val="007769E5"/>
    <w:rsid w:val="007770FF"/>
    <w:rsid w:val="00780341"/>
    <w:rsid w:val="0078040F"/>
    <w:rsid w:val="00781E9F"/>
    <w:rsid w:val="00782498"/>
    <w:rsid w:val="007828DA"/>
    <w:rsid w:val="00785A24"/>
    <w:rsid w:val="00790710"/>
    <w:rsid w:val="007935AD"/>
    <w:rsid w:val="007939B0"/>
    <w:rsid w:val="0079512B"/>
    <w:rsid w:val="0079679F"/>
    <w:rsid w:val="007A238A"/>
    <w:rsid w:val="007A2D64"/>
    <w:rsid w:val="007A3A9B"/>
    <w:rsid w:val="007A63EB"/>
    <w:rsid w:val="007A6D86"/>
    <w:rsid w:val="007A755D"/>
    <w:rsid w:val="007B11D2"/>
    <w:rsid w:val="007B276B"/>
    <w:rsid w:val="007B2E66"/>
    <w:rsid w:val="007B302E"/>
    <w:rsid w:val="007B3656"/>
    <w:rsid w:val="007B3A38"/>
    <w:rsid w:val="007B6F89"/>
    <w:rsid w:val="007C09EC"/>
    <w:rsid w:val="007C5A0A"/>
    <w:rsid w:val="007C5DC6"/>
    <w:rsid w:val="007C6056"/>
    <w:rsid w:val="007C6447"/>
    <w:rsid w:val="007D2209"/>
    <w:rsid w:val="007D3CAA"/>
    <w:rsid w:val="007D46F9"/>
    <w:rsid w:val="007D4896"/>
    <w:rsid w:val="007D5C05"/>
    <w:rsid w:val="007D60D8"/>
    <w:rsid w:val="007D6F74"/>
    <w:rsid w:val="007D7362"/>
    <w:rsid w:val="007D7917"/>
    <w:rsid w:val="007E0F3D"/>
    <w:rsid w:val="007E119B"/>
    <w:rsid w:val="007E14CC"/>
    <w:rsid w:val="007E287A"/>
    <w:rsid w:val="007E2986"/>
    <w:rsid w:val="007E4C95"/>
    <w:rsid w:val="007E6AC7"/>
    <w:rsid w:val="007E7FF2"/>
    <w:rsid w:val="007F19BE"/>
    <w:rsid w:val="007F3444"/>
    <w:rsid w:val="007F47E6"/>
    <w:rsid w:val="007F4887"/>
    <w:rsid w:val="007F4A4C"/>
    <w:rsid w:val="007F58CD"/>
    <w:rsid w:val="007F6341"/>
    <w:rsid w:val="007F73C2"/>
    <w:rsid w:val="007F76CD"/>
    <w:rsid w:val="007F7CDE"/>
    <w:rsid w:val="0080040C"/>
    <w:rsid w:val="0080079A"/>
    <w:rsid w:val="00800A95"/>
    <w:rsid w:val="00801711"/>
    <w:rsid w:val="00801987"/>
    <w:rsid w:val="00802CEB"/>
    <w:rsid w:val="0080324C"/>
    <w:rsid w:val="008035C4"/>
    <w:rsid w:val="008037DF"/>
    <w:rsid w:val="00803F1F"/>
    <w:rsid w:val="00803FE8"/>
    <w:rsid w:val="00805278"/>
    <w:rsid w:val="008057B7"/>
    <w:rsid w:val="008059C6"/>
    <w:rsid w:val="00811CEA"/>
    <w:rsid w:val="0081688E"/>
    <w:rsid w:val="00820A3C"/>
    <w:rsid w:val="008222EE"/>
    <w:rsid w:val="00822364"/>
    <w:rsid w:val="00822BA1"/>
    <w:rsid w:val="00824D22"/>
    <w:rsid w:val="008255D4"/>
    <w:rsid w:val="00831688"/>
    <w:rsid w:val="00834477"/>
    <w:rsid w:val="00836039"/>
    <w:rsid w:val="00836DB3"/>
    <w:rsid w:val="008400D1"/>
    <w:rsid w:val="0084083C"/>
    <w:rsid w:val="00840C89"/>
    <w:rsid w:val="008412EB"/>
    <w:rsid w:val="00843CB5"/>
    <w:rsid w:val="0084575D"/>
    <w:rsid w:val="008457D1"/>
    <w:rsid w:val="008518E3"/>
    <w:rsid w:val="00851B51"/>
    <w:rsid w:val="00852C92"/>
    <w:rsid w:val="00853A06"/>
    <w:rsid w:val="00854622"/>
    <w:rsid w:val="00854BE1"/>
    <w:rsid w:val="00860AA6"/>
    <w:rsid w:val="008616CE"/>
    <w:rsid w:val="00863A0D"/>
    <w:rsid w:val="00866AAB"/>
    <w:rsid w:val="00866E69"/>
    <w:rsid w:val="008723CB"/>
    <w:rsid w:val="00872CBA"/>
    <w:rsid w:val="008741BE"/>
    <w:rsid w:val="008742B7"/>
    <w:rsid w:val="0087529F"/>
    <w:rsid w:val="00877AF3"/>
    <w:rsid w:val="00880B3B"/>
    <w:rsid w:val="008812C6"/>
    <w:rsid w:val="00882818"/>
    <w:rsid w:val="0088323B"/>
    <w:rsid w:val="008842C5"/>
    <w:rsid w:val="00884AF7"/>
    <w:rsid w:val="00890216"/>
    <w:rsid w:val="00890ADA"/>
    <w:rsid w:val="008920A0"/>
    <w:rsid w:val="00892B17"/>
    <w:rsid w:val="008930A0"/>
    <w:rsid w:val="00893EBA"/>
    <w:rsid w:val="008946AA"/>
    <w:rsid w:val="00894A86"/>
    <w:rsid w:val="0089505B"/>
    <w:rsid w:val="008952D6"/>
    <w:rsid w:val="008959FB"/>
    <w:rsid w:val="00896800"/>
    <w:rsid w:val="008976C3"/>
    <w:rsid w:val="008A0F18"/>
    <w:rsid w:val="008A15C2"/>
    <w:rsid w:val="008A19FD"/>
    <w:rsid w:val="008A2DAE"/>
    <w:rsid w:val="008A369B"/>
    <w:rsid w:val="008B0CF0"/>
    <w:rsid w:val="008B0EC1"/>
    <w:rsid w:val="008B201E"/>
    <w:rsid w:val="008B3360"/>
    <w:rsid w:val="008B34D7"/>
    <w:rsid w:val="008B35CE"/>
    <w:rsid w:val="008B395D"/>
    <w:rsid w:val="008B4042"/>
    <w:rsid w:val="008B4844"/>
    <w:rsid w:val="008B5278"/>
    <w:rsid w:val="008B5D1C"/>
    <w:rsid w:val="008B5F5A"/>
    <w:rsid w:val="008B6D54"/>
    <w:rsid w:val="008C03CC"/>
    <w:rsid w:val="008C0A74"/>
    <w:rsid w:val="008C2E13"/>
    <w:rsid w:val="008C3E42"/>
    <w:rsid w:val="008C4D97"/>
    <w:rsid w:val="008C5C8E"/>
    <w:rsid w:val="008D00E8"/>
    <w:rsid w:val="008D3556"/>
    <w:rsid w:val="008D42D4"/>
    <w:rsid w:val="008D4CA8"/>
    <w:rsid w:val="008D5938"/>
    <w:rsid w:val="008D6957"/>
    <w:rsid w:val="008E0C55"/>
    <w:rsid w:val="008E1AE1"/>
    <w:rsid w:val="008E1BBE"/>
    <w:rsid w:val="008E39F1"/>
    <w:rsid w:val="008E4472"/>
    <w:rsid w:val="008E5232"/>
    <w:rsid w:val="008F157F"/>
    <w:rsid w:val="008F1D2F"/>
    <w:rsid w:val="008F252F"/>
    <w:rsid w:val="008F7FE9"/>
    <w:rsid w:val="009022EC"/>
    <w:rsid w:val="009039B7"/>
    <w:rsid w:val="00904014"/>
    <w:rsid w:val="00904F8E"/>
    <w:rsid w:val="00904FC0"/>
    <w:rsid w:val="009052D1"/>
    <w:rsid w:val="00905F9B"/>
    <w:rsid w:val="00906372"/>
    <w:rsid w:val="00906A59"/>
    <w:rsid w:val="00906BFE"/>
    <w:rsid w:val="00907041"/>
    <w:rsid w:val="0090796B"/>
    <w:rsid w:val="009104FB"/>
    <w:rsid w:val="0091063E"/>
    <w:rsid w:val="00911729"/>
    <w:rsid w:val="009136D1"/>
    <w:rsid w:val="00913B69"/>
    <w:rsid w:val="009158DD"/>
    <w:rsid w:val="00915D7C"/>
    <w:rsid w:val="00917035"/>
    <w:rsid w:val="00921EBA"/>
    <w:rsid w:val="00922B38"/>
    <w:rsid w:val="00923CA3"/>
    <w:rsid w:val="00927E35"/>
    <w:rsid w:val="009309FC"/>
    <w:rsid w:val="00932A50"/>
    <w:rsid w:val="00933047"/>
    <w:rsid w:val="00933A26"/>
    <w:rsid w:val="00934A22"/>
    <w:rsid w:val="00935FEE"/>
    <w:rsid w:val="009377FF"/>
    <w:rsid w:val="00940063"/>
    <w:rsid w:val="00940615"/>
    <w:rsid w:val="00943105"/>
    <w:rsid w:val="00943340"/>
    <w:rsid w:val="009434C6"/>
    <w:rsid w:val="0094503B"/>
    <w:rsid w:val="009508E5"/>
    <w:rsid w:val="00950AE6"/>
    <w:rsid w:val="00953FA6"/>
    <w:rsid w:val="0095680D"/>
    <w:rsid w:val="00956893"/>
    <w:rsid w:val="009579BE"/>
    <w:rsid w:val="00957FA7"/>
    <w:rsid w:val="00960BB7"/>
    <w:rsid w:val="00962420"/>
    <w:rsid w:val="00962654"/>
    <w:rsid w:val="00972B49"/>
    <w:rsid w:val="00973A37"/>
    <w:rsid w:val="0097459C"/>
    <w:rsid w:val="00974FF4"/>
    <w:rsid w:val="009758C4"/>
    <w:rsid w:val="00976BBC"/>
    <w:rsid w:val="00977BA8"/>
    <w:rsid w:val="0098067F"/>
    <w:rsid w:val="0098103A"/>
    <w:rsid w:val="0098193C"/>
    <w:rsid w:val="009828DC"/>
    <w:rsid w:val="00984672"/>
    <w:rsid w:val="0098549D"/>
    <w:rsid w:val="00985837"/>
    <w:rsid w:val="00986D24"/>
    <w:rsid w:val="00986F6B"/>
    <w:rsid w:val="00987FD0"/>
    <w:rsid w:val="0099132B"/>
    <w:rsid w:val="00993F2D"/>
    <w:rsid w:val="00995597"/>
    <w:rsid w:val="009958FE"/>
    <w:rsid w:val="00996799"/>
    <w:rsid w:val="00996D60"/>
    <w:rsid w:val="00997BF8"/>
    <w:rsid w:val="009A17A0"/>
    <w:rsid w:val="009A2B87"/>
    <w:rsid w:val="009A4478"/>
    <w:rsid w:val="009A45C8"/>
    <w:rsid w:val="009A4FFE"/>
    <w:rsid w:val="009B0939"/>
    <w:rsid w:val="009B2344"/>
    <w:rsid w:val="009B2A83"/>
    <w:rsid w:val="009B2B38"/>
    <w:rsid w:val="009B5A79"/>
    <w:rsid w:val="009B5F8D"/>
    <w:rsid w:val="009B5FD0"/>
    <w:rsid w:val="009B7B65"/>
    <w:rsid w:val="009B7EEB"/>
    <w:rsid w:val="009B7F92"/>
    <w:rsid w:val="009C013D"/>
    <w:rsid w:val="009C113E"/>
    <w:rsid w:val="009C590C"/>
    <w:rsid w:val="009C5E40"/>
    <w:rsid w:val="009C64DE"/>
    <w:rsid w:val="009C7385"/>
    <w:rsid w:val="009C7425"/>
    <w:rsid w:val="009D044D"/>
    <w:rsid w:val="009D068E"/>
    <w:rsid w:val="009D0A63"/>
    <w:rsid w:val="009D321D"/>
    <w:rsid w:val="009D3D1C"/>
    <w:rsid w:val="009D587C"/>
    <w:rsid w:val="009E27B7"/>
    <w:rsid w:val="009E3C08"/>
    <w:rsid w:val="009E57C9"/>
    <w:rsid w:val="009E66A1"/>
    <w:rsid w:val="009E6ED7"/>
    <w:rsid w:val="009E6FE0"/>
    <w:rsid w:val="009F043B"/>
    <w:rsid w:val="009F0463"/>
    <w:rsid w:val="009F0E63"/>
    <w:rsid w:val="009F29EA"/>
    <w:rsid w:val="009F540C"/>
    <w:rsid w:val="009F5A8F"/>
    <w:rsid w:val="009F67A4"/>
    <w:rsid w:val="009F6B65"/>
    <w:rsid w:val="009F7624"/>
    <w:rsid w:val="00A0089E"/>
    <w:rsid w:val="00A021E2"/>
    <w:rsid w:val="00A02F45"/>
    <w:rsid w:val="00A04433"/>
    <w:rsid w:val="00A04F1C"/>
    <w:rsid w:val="00A0637A"/>
    <w:rsid w:val="00A065AE"/>
    <w:rsid w:val="00A06895"/>
    <w:rsid w:val="00A1090C"/>
    <w:rsid w:val="00A10B0D"/>
    <w:rsid w:val="00A10D47"/>
    <w:rsid w:val="00A11786"/>
    <w:rsid w:val="00A147CD"/>
    <w:rsid w:val="00A15D96"/>
    <w:rsid w:val="00A16316"/>
    <w:rsid w:val="00A20B4A"/>
    <w:rsid w:val="00A20F45"/>
    <w:rsid w:val="00A22BAF"/>
    <w:rsid w:val="00A24314"/>
    <w:rsid w:val="00A2504E"/>
    <w:rsid w:val="00A2561B"/>
    <w:rsid w:val="00A2587F"/>
    <w:rsid w:val="00A25CF6"/>
    <w:rsid w:val="00A25E16"/>
    <w:rsid w:val="00A26FC4"/>
    <w:rsid w:val="00A3005D"/>
    <w:rsid w:val="00A32CCF"/>
    <w:rsid w:val="00A34A60"/>
    <w:rsid w:val="00A34EE8"/>
    <w:rsid w:val="00A353F8"/>
    <w:rsid w:val="00A375D1"/>
    <w:rsid w:val="00A40809"/>
    <w:rsid w:val="00A41176"/>
    <w:rsid w:val="00A41317"/>
    <w:rsid w:val="00A41DCF"/>
    <w:rsid w:val="00A446D0"/>
    <w:rsid w:val="00A50C39"/>
    <w:rsid w:val="00A51050"/>
    <w:rsid w:val="00A52EC1"/>
    <w:rsid w:val="00A5446A"/>
    <w:rsid w:val="00A54E61"/>
    <w:rsid w:val="00A55C6B"/>
    <w:rsid w:val="00A5663A"/>
    <w:rsid w:val="00A5722F"/>
    <w:rsid w:val="00A601A8"/>
    <w:rsid w:val="00A6082C"/>
    <w:rsid w:val="00A608EB"/>
    <w:rsid w:val="00A609EC"/>
    <w:rsid w:val="00A62422"/>
    <w:rsid w:val="00A73075"/>
    <w:rsid w:val="00A730AB"/>
    <w:rsid w:val="00A74A99"/>
    <w:rsid w:val="00A74F9C"/>
    <w:rsid w:val="00A75044"/>
    <w:rsid w:val="00A75124"/>
    <w:rsid w:val="00A76346"/>
    <w:rsid w:val="00A7721C"/>
    <w:rsid w:val="00A77BD6"/>
    <w:rsid w:val="00A80338"/>
    <w:rsid w:val="00A816DD"/>
    <w:rsid w:val="00A82573"/>
    <w:rsid w:val="00A83941"/>
    <w:rsid w:val="00A84D0F"/>
    <w:rsid w:val="00A85787"/>
    <w:rsid w:val="00A867E2"/>
    <w:rsid w:val="00A87D6A"/>
    <w:rsid w:val="00A902A8"/>
    <w:rsid w:val="00A903EB"/>
    <w:rsid w:val="00A9157F"/>
    <w:rsid w:val="00A93595"/>
    <w:rsid w:val="00A94349"/>
    <w:rsid w:val="00A95635"/>
    <w:rsid w:val="00A957C4"/>
    <w:rsid w:val="00A95F94"/>
    <w:rsid w:val="00AA045B"/>
    <w:rsid w:val="00AA1F91"/>
    <w:rsid w:val="00AA3280"/>
    <w:rsid w:val="00AA3CA5"/>
    <w:rsid w:val="00AA5933"/>
    <w:rsid w:val="00AA5F1C"/>
    <w:rsid w:val="00AA6EB1"/>
    <w:rsid w:val="00AA75D4"/>
    <w:rsid w:val="00AB0589"/>
    <w:rsid w:val="00AB12E3"/>
    <w:rsid w:val="00AB1CBE"/>
    <w:rsid w:val="00AB3065"/>
    <w:rsid w:val="00AB353F"/>
    <w:rsid w:val="00AC1908"/>
    <w:rsid w:val="00AC4239"/>
    <w:rsid w:val="00AD023D"/>
    <w:rsid w:val="00AD2129"/>
    <w:rsid w:val="00AD2672"/>
    <w:rsid w:val="00AD2D01"/>
    <w:rsid w:val="00AD5841"/>
    <w:rsid w:val="00AD789B"/>
    <w:rsid w:val="00AE0A00"/>
    <w:rsid w:val="00AE1B0C"/>
    <w:rsid w:val="00AE33B7"/>
    <w:rsid w:val="00AE38FD"/>
    <w:rsid w:val="00AE6BB4"/>
    <w:rsid w:val="00AE6CFB"/>
    <w:rsid w:val="00AE7552"/>
    <w:rsid w:val="00AE76CD"/>
    <w:rsid w:val="00AF28C2"/>
    <w:rsid w:val="00AF2DDE"/>
    <w:rsid w:val="00AF4882"/>
    <w:rsid w:val="00AF5FA3"/>
    <w:rsid w:val="00AF7BC2"/>
    <w:rsid w:val="00B112E2"/>
    <w:rsid w:val="00B1146D"/>
    <w:rsid w:val="00B11AB0"/>
    <w:rsid w:val="00B12B95"/>
    <w:rsid w:val="00B12D51"/>
    <w:rsid w:val="00B13232"/>
    <w:rsid w:val="00B15757"/>
    <w:rsid w:val="00B1579E"/>
    <w:rsid w:val="00B171FE"/>
    <w:rsid w:val="00B17E9B"/>
    <w:rsid w:val="00B20DA2"/>
    <w:rsid w:val="00B20E71"/>
    <w:rsid w:val="00B226BD"/>
    <w:rsid w:val="00B235C0"/>
    <w:rsid w:val="00B23900"/>
    <w:rsid w:val="00B24FB4"/>
    <w:rsid w:val="00B25623"/>
    <w:rsid w:val="00B26855"/>
    <w:rsid w:val="00B31298"/>
    <w:rsid w:val="00B31316"/>
    <w:rsid w:val="00B33CB5"/>
    <w:rsid w:val="00B3542E"/>
    <w:rsid w:val="00B358C3"/>
    <w:rsid w:val="00B372A8"/>
    <w:rsid w:val="00B40FBB"/>
    <w:rsid w:val="00B42123"/>
    <w:rsid w:val="00B425D0"/>
    <w:rsid w:val="00B471D1"/>
    <w:rsid w:val="00B47EC7"/>
    <w:rsid w:val="00B510F4"/>
    <w:rsid w:val="00B512D8"/>
    <w:rsid w:val="00B543E2"/>
    <w:rsid w:val="00B55307"/>
    <w:rsid w:val="00B57020"/>
    <w:rsid w:val="00B603C6"/>
    <w:rsid w:val="00B606ED"/>
    <w:rsid w:val="00B621B3"/>
    <w:rsid w:val="00B650FA"/>
    <w:rsid w:val="00B65176"/>
    <w:rsid w:val="00B6642F"/>
    <w:rsid w:val="00B66D08"/>
    <w:rsid w:val="00B70189"/>
    <w:rsid w:val="00B720B3"/>
    <w:rsid w:val="00B73210"/>
    <w:rsid w:val="00B740B0"/>
    <w:rsid w:val="00B744FB"/>
    <w:rsid w:val="00B77413"/>
    <w:rsid w:val="00B81557"/>
    <w:rsid w:val="00B81AB5"/>
    <w:rsid w:val="00B83660"/>
    <w:rsid w:val="00B849B3"/>
    <w:rsid w:val="00B84DEE"/>
    <w:rsid w:val="00B8778A"/>
    <w:rsid w:val="00B87909"/>
    <w:rsid w:val="00B87C81"/>
    <w:rsid w:val="00B90324"/>
    <w:rsid w:val="00B916BB"/>
    <w:rsid w:val="00B918A8"/>
    <w:rsid w:val="00B93D15"/>
    <w:rsid w:val="00B94F46"/>
    <w:rsid w:val="00B95063"/>
    <w:rsid w:val="00B966D0"/>
    <w:rsid w:val="00B97727"/>
    <w:rsid w:val="00B97816"/>
    <w:rsid w:val="00BA01EF"/>
    <w:rsid w:val="00BA05BE"/>
    <w:rsid w:val="00BA08E0"/>
    <w:rsid w:val="00BA1205"/>
    <w:rsid w:val="00BA343D"/>
    <w:rsid w:val="00BA39DC"/>
    <w:rsid w:val="00BA3D61"/>
    <w:rsid w:val="00BA470F"/>
    <w:rsid w:val="00BA4724"/>
    <w:rsid w:val="00BA5047"/>
    <w:rsid w:val="00BA7F9B"/>
    <w:rsid w:val="00BB275E"/>
    <w:rsid w:val="00BB3FC6"/>
    <w:rsid w:val="00BB422B"/>
    <w:rsid w:val="00BB589D"/>
    <w:rsid w:val="00BB64F7"/>
    <w:rsid w:val="00BB6891"/>
    <w:rsid w:val="00BC1AD9"/>
    <w:rsid w:val="00BC332E"/>
    <w:rsid w:val="00BC47D1"/>
    <w:rsid w:val="00BC5798"/>
    <w:rsid w:val="00BC5CE1"/>
    <w:rsid w:val="00BC68C1"/>
    <w:rsid w:val="00BC7A44"/>
    <w:rsid w:val="00BD17DF"/>
    <w:rsid w:val="00BD4B7F"/>
    <w:rsid w:val="00BD7718"/>
    <w:rsid w:val="00BD7CD2"/>
    <w:rsid w:val="00BE1369"/>
    <w:rsid w:val="00BE1C50"/>
    <w:rsid w:val="00BE32D0"/>
    <w:rsid w:val="00BE391D"/>
    <w:rsid w:val="00BE3C6A"/>
    <w:rsid w:val="00BE416C"/>
    <w:rsid w:val="00BE6E33"/>
    <w:rsid w:val="00BF01E0"/>
    <w:rsid w:val="00BF02AC"/>
    <w:rsid w:val="00BF0E26"/>
    <w:rsid w:val="00BF2806"/>
    <w:rsid w:val="00BF30C7"/>
    <w:rsid w:val="00BF3319"/>
    <w:rsid w:val="00BF3396"/>
    <w:rsid w:val="00BF50AF"/>
    <w:rsid w:val="00BF53A6"/>
    <w:rsid w:val="00BF757D"/>
    <w:rsid w:val="00BF7817"/>
    <w:rsid w:val="00BF7F90"/>
    <w:rsid w:val="00C00DC7"/>
    <w:rsid w:val="00C01040"/>
    <w:rsid w:val="00C019BF"/>
    <w:rsid w:val="00C0556F"/>
    <w:rsid w:val="00C0644E"/>
    <w:rsid w:val="00C06E79"/>
    <w:rsid w:val="00C06F14"/>
    <w:rsid w:val="00C07560"/>
    <w:rsid w:val="00C0764A"/>
    <w:rsid w:val="00C079F0"/>
    <w:rsid w:val="00C136F8"/>
    <w:rsid w:val="00C14745"/>
    <w:rsid w:val="00C172ED"/>
    <w:rsid w:val="00C178BC"/>
    <w:rsid w:val="00C21130"/>
    <w:rsid w:val="00C21191"/>
    <w:rsid w:val="00C2143D"/>
    <w:rsid w:val="00C21C94"/>
    <w:rsid w:val="00C23BF5"/>
    <w:rsid w:val="00C247FF"/>
    <w:rsid w:val="00C2509A"/>
    <w:rsid w:val="00C25EF3"/>
    <w:rsid w:val="00C27D3B"/>
    <w:rsid w:val="00C30F49"/>
    <w:rsid w:val="00C314D3"/>
    <w:rsid w:val="00C31E2A"/>
    <w:rsid w:val="00C322A4"/>
    <w:rsid w:val="00C32698"/>
    <w:rsid w:val="00C34438"/>
    <w:rsid w:val="00C34D9C"/>
    <w:rsid w:val="00C351C5"/>
    <w:rsid w:val="00C35973"/>
    <w:rsid w:val="00C36CA1"/>
    <w:rsid w:val="00C405F8"/>
    <w:rsid w:val="00C40B38"/>
    <w:rsid w:val="00C40CB7"/>
    <w:rsid w:val="00C42340"/>
    <w:rsid w:val="00C42354"/>
    <w:rsid w:val="00C44447"/>
    <w:rsid w:val="00C46652"/>
    <w:rsid w:val="00C46E97"/>
    <w:rsid w:val="00C52A80"/>
    <w:rsid w:val="00C54D47"/>
    <w:rsid w:val="00C55045"/>
    <w:rsid w:val="00C55079"/>
    <w:rsid w:val="00C554DF"/>
    <w:rsid w:val="00C630DB"/>
    <w:rsid w:val="00C63396"/>
    <w:rsid w:val="00C64C58"/>
    <w:rsid w:val="00C7190A"/>
    <w:rsid w:val="00C71AC0"/>
    <w:rsid w:val="00C71E16"/>
    <w:rsid w:val="00C71FBB"/>
    <w:rsid w:val="00C807C6"/>
    <w:rsid w:val="00C83327"/>
    <w:rsid w:val="00C83D20"/>
    <w:rsid w:val="00C8544F"/>
    <w:rsid w:val="00C858C6"/>
    <w:rsid w:val="00C86409"/>
    <w:rsid w:val="00C87A06"/>
    <w:rsid w:val="00C87FA6"/>
    <w:rsid w:val="00C9014F"/>
    <w:rsid w:val="00C90A1A"/>
    <w:rsid w:val="00C90D89"/>
    <w:rsid w:val="00C932BA"/>
    <w:rsid w:val="00C942BD"/>
    <w:rsid w:val="00C94853"/>
    <w:rsid w:val="00C94E82"/>
    <w:rsid w:val="00C95F4D"/>
    <w:rsid w:val="00C9746A"/>
    <w:rsid w:val="00CA11C7"/>
    <w:rsid w:val="00CA1D76"/>
    <w:rsid w:val="00CA34AE"/>
    <w:rsid w:val="00CA37F6"/>
    <w:rsid w:val="00CA436F"/>
    <w:rsid w:val="00CA5C8B"/>
    <w:rsid w:val="00CA6E95"/>
    <w:rsid w:val="00CA7F02"/>
    <w:rsid w:val="00CB43F1"/>
    <w:rsid w:val="00CB604C"/>
    <w:rsid w:val="00CC0B1D"/>
    <w:rsid w:val="00CC1069"/>
    <w:rsid w:val="00CC1293"/>
    <w:rsid w:val="00CC1747"/>
    <w:rsid w:val="00CC1794"/>
    <w:rsid w:val="00CC1BDB"/>
    <w:rsid w:val="00CC2C0E"/>
    <w:rsid w:val="00CC5089"/>
    <w:rsid w:val="00CC56EE"/>
    <w:rsid w:val="00CC6BF1"/>
    <w:rsid w:val="00CC7E3A"/>
    <w:rsid w:val="00CD007A"/>
    <w:rsid w:val="00CD0090"/>
    <w:rsid w:val="00CD0F63"/>
    <w:rsid w:val="00CD1EA1"/>
    <w:rsid w:val="00CD2902"/>
    <w:rsid w:val="00CD595D"/>
    <w:rsid w:val="00CD5D22"/>
    <w:rsid w:val="00CD62E2"/>
    <w:rsid w:val="00CD67AC"/>
    <w:rsid w:val="00CD73DD"/>
    <w:rsid w:val="00CE196A"/>
    <w:rsid w:val="00CE29B1"/>
    <w:rsid w:val="00CE36A9"/>
    <w:rsid w:val="00CE4F43"/>
    <w:rsid w:val="00CE5507"/>
    <w:rsid w:val="00CE57A2"/>
    <w:rsid w:val="00CE57D2"/>
    <w:rsid w:val="00CE57F1"/>
    <w:rsid w:val="00CE70E2"/>
    <w:rsid w:val="00CF0DE2"/>
    <w:rsid w:val="00CF1968"/>
    <w:rsid w:val="00CF237B"/>
    <w:rsid w:val="00CF289D"/>
    <w:rsid w:val="00CF41EF"/>
    <w:rsid w:val="00CF706E"/>
    <w:rsid w:val="00D00F2E"/>
    <w:rsid w:val="00D00FAE"/>
    <w:rsid w:val="00D03962"/>
    <w:rsid w:val="00D04719"/>
    <w:rsid w:val="00D051F8"/>
    <w:rsid w:val="00D05970"/>
    <w:rsid w:val="00D05BC7"/>
    <w:rsid w:val="00D10A7D"/>
    <w:rsid w:val="00D11FEC"/>
    <w:rsid w:val="00D12339"/>
    <w:rsid w:val="00D129FA"/>
    <w:rsid w:val="00D12CAD"/>
    <w:rsid w:val="00D133D2"/>
    <w:rsid w:val="00D146AE"/>
    <w:rsid w:val="00D17178"/>
    <w:rsid w:val="00D20F3C"/>
    <w:rsid w:val="00D2612B"/>
    <w:rsid w:val="00D2797C"/>
    <w:rsid w:val="00D31930"/>
    <w:rsid w:val="00D31EB1"/>
    <w:rsid w:val="00D32B41"/>
    <w:rsid w:val="00D32C12"/>
    <w:rsid w:val="00D336A3"/>
    <w:rsid w:val="00D35B24"/>
    <w:rsid w:val="00D3773D"/>
    <w:rsid w:val="00D37B7B"/>
    <w:rsid w:val="00D42B2A"/>
    <w:rsid w:val="00D44DF5"/>
    <w:rsid w:val="00D452DB"/>
    <w:rsid w:val="00D4562C"/>
    <w:rsid w:val="00D45CAA"/>
    <w:rsid w:val="00D46636"/>
    <w:rsid w:val="00D50026"/>
    <w:rsid w:val="00D50B91"/>
    <w:rsid w:val="00D50E1B"/>
    <w:rsid w:val="00D54666"/>
    <w:rsid w:val="00D63991"/>
    <w:rsid w:val="00D63F79"/>
    <w:rsid w:val="00D64394"/>
    <w:rsid w:val="00D64A71"/>
    <w:rsid w:val="00D65AB9"/>
    <w:rsid w:val="00D677CF"/>
    <w:rsid w:val="00D70C23"/>
    <w:rsid w:val="00D720A5"/>
    <w:rsid w:val="00D72647"/>
    <w:rsid w:val="00D72F66"/>
    <w:rsid w:val="00D77CE4"/>
    <w:rsid w:val="00D80120"/>
    <w:rsid w:val="00D80165"/>
    <w:rsid w:val="00D809F9"/>
    <w:rsid w:val="00D8116C"/>
    <w:rsid w:val="00D82FB8"/>
    <w:rsid w:val="00D84F42"/>
    <w:rsid w:val="00D850FB"/>
    <w:rsid w:val="00D86501"/>
    <w:rsid w:val="00D86BE7"/>
    <w:rsid w:val="00D8720D"/>
    <w:rsid w:val="00D87644"/>
    <w:rsid w:val="00D903E2"/>
    <w:rsid w:val="00D907AD"/>
    <w:rsid w:val="00D918A0"/>
    <w:rsid w:val="00D92EEA"/>
    <w:rsid w:val="00D93888"/>
    <w:rsid w:val="00D95264"/>
    <w:rsid w:val="00D955D8"/>
    <w:rsid w:val="00D965C1"/>
    <w:rsid w:val="00D96D80"/>
    <w:rsid w:val="00DA177A"/>
    <w:rsid w:val="00DA2A3A"/>
    <w:rsid w:val="00DA6A06"/>
    <w:rsid w:val="00DA79BC"/>
    <w:rsid w:val="00DB0A7E"/>
    <w:rsid w:val="00DB2F35"/>
    <w:rsid w:val="00DB4558"/>
    <w:rsid w:val="00DB5933"/>
    <w:rsid w:val="00DB6F2B"/>
    <w:rsid w:val="00DC0341"/>
    <w:rsid w:val="00DC0881"/>
    <w:rsid w:val="00DC11E7"/>
    <w:rsid w:val="00DC18A9"/>
    <w:rsid w:val="00DC37A3"/>
    <w:rsid w:val="00DC4816"/>
    <w:rsid w:val="00DC4869"/>
    <w:rsid w:val="00DC5B53"/>
    <w:rsid w:val="00DC66EE"/>
    <w:rsid w:val="00DC7936"/>
    <w:rsid w:val="00DD0941"/>
    <w:rsid w:val="00DD205C"/>
    <w:rsid w:val="00DD2283"/>
    <w:rsid w:val="00DD3356"/>
    <w:rsid w:val="00DD49BA"/>
    <w:rsid w:val="00DD5843"/>
    <w:rsid w:val="00DD5CBA"/>
    <w:rsid w:val="00DD76F4"/>
    <w:rsid w:val="00DE1183"/>
    <w:rsid w:val="00DE11D8"/>
    <w:rsid w:val="00DE12F6"/>
    <w:rsid w:val="00DE17E0"/>
    <w:rsid w:val="00DE18EB"/>
    <w:rsid w:val="00DE1DC6"/>
    <w:rsid w:val="00DE3A5B"/>
    <w:rsid w:val="00DE6456"/>
    <w:rsid w:val="00DE72F1"/>
    <w:rsid w:val="00DF052E"/>
    <w:rsid w:val="00DF0D3F"/>
    <w:rsid w:val="00DF3299"/>
    <w:rsid w:val="00DF3C40"/>
    <w:rsid w:val="00E023DE"/>
    <w:rsid w:val="00E03661"/>
    <w:rsid w:val="00E0369E"/>
    <w:rsid w:val="00E05BDE"/>
    <w:rsid w:val="00E05DE6"/>
    <w:rsid w:val="00E07DD7"/>
    <w:rsid w:val="00E11111"/>
    <w:rsid w:val="00E11707"/>
    <w:rsid w:val="00E13184"/>
    <w:rsid w:val="00E15247"/>
    <w:rsid w:val="00E1550D"/>
    <w:rsid w:val="00E17FB4"/>
    <w:rsid w:val="00E2064E"/>
    <w:rsid w:val="00E206ED"/>
    <w:rsid w:val="00E208A4"/>
    <w:rsid w:val="00E220ED"/>
    <w:rsid w:val="00E23817"/>
    <w:rsid w:val="00E239FE"/>
    <w:rsid w:val="00E2570C"/>
    <w:rsid w:val="00E25EEC"/>
    <w:rsid w:val="00E27294"/>
    <w:rsid w:val="00E27B8A"/>
    <w:rsid w:val="00E305F2"/>
    <w:rsid w:val="00E30D7F"/>
    <w:rsid w:val="00E30E9A"/>
    <w:rsid w:val="00E31EFC"/>
    <w:rsid w:val="00E330AA"/>
    <w:rsid w:val="00E330CF"/>
    <w:rsid w:val="00E3458C"/>
    <w:rsid w:val="00E349E9"/>
    <w:rsid w:val="00E35ECE"/>
    <w:rsid w:val="00E36625"/>
    <w:rsid w:val="00E404CB"/>
    <w:rsid w:val="00E41A5E"/>
    <w:rsid w:val="00E43A04"/>
    <w:rsid w:val="00E44246"/>
    <w:rsid w:val="00E45E0D"/>
    <w:rsid w:val="00E46A29"/>
    <w:rsid w:val="00E4700C"/>
    <w:rsid w:val="00E506C8"/>
    <w:rsid w:val="00E5112D"/>
    <w:rsid w:val="00E514C8"/>
    <w:rsid w:val="00E51DC5"/>
    <w:rsid w:val="00E52634"/>
    <w:rsid w:val="00E526FF"/>
    <w:rsid w:val="00E52F07"/>
    <w:rsid w:val="00E548F3"/>
    <w:rsid w:val="00E57474"/>
    <w:rsid w:val="00E608BF"/>
    <w:rsid w:val="00E62270"/>
    <w:rsid w:val="00E6592F"/>
    <w:rsid w:val="00E67B8D"/>
    <w:rsid w:val="00E67C19"/>
    <w:rsid w:val="00E707E3"/>
    <w:rsid w:val="00E70B3F"/>
    <w:rsid w:val="00E71211"/>
    <w:rsid w:val="00E71D3A"/>
    <w:rsid w:val="00E7436A"/>
    <w:rsid w:val="00E74D7E"/>
    <w:rsid w:val="00E75AAF"/>
    <w:rsid w:val="00E763EC"/>
    <w:rsid w:val="00E7679A"/>
    <w:rsid w:val="00E76FDC"/>
    <w:rsid w:val="00E772F5"/>
    <w:rsid w:val="00E77A96"/>
    <w:rsid w:val="00E77BFC"/>
    <w:rsid w:val="00E8470E"/>
    <w:rsid w:val="00E87CB9"/>
    <w:rsid w:val="00E9204D"/>
    <w:rsid w:val="00E935AC"/>
    <w:rsid w:val="00E95FDD"/>
    <w:rsid w:val="00E97F6E"/>
    <w:rsid w:val="00EA24EB"/>
    <w:rsid w:val="00EA2991"/>
    <w:rsid w:val="00EA64D3"/>
    <w:rsid w:val="00EA6B2A"/>
    <w:rsid w:val="00EA6CDE"/>
    <w:rsid w:val="00EA76D8"/>
    <w:rsid w:val="00EB2A50"/>
    <w:rsid w:val="00EB2A60"/>
    <w:rsid w:val="00EB3581"/>
    <w:rsid w:val="00EB4434"/>
    <w:rsid w:val="00EB4559"/>
    <w:rsid w:val="00EB45A6"/>
    <w:rsid w:val="00EB4E67"/>
    <w:rsid w:val="00EB4F0F"/>
    <w:rsid w:val="00EB57D9"/>
    <w:rsid w:val="00EB5F08"/>
    <w:rsid w:val="00EB6660"/>
    <w:rsid w:val="00EB6C62"/>
    <w:rsid w:val="00EB7268"/>
    <w:rsid w:val="00EB7EC7"/>
    <w:rsid w:val="00ED053B"/>
    <w:rsid w:val="00ED0E2F"/>
    <w:rsid w:val="00ED3F59"/>
    <w:rsid w:val="00ED3F62"/>
    <w:rsid w:val="00ED43B9"/>
    <w:rsid w:val="00ED469F"/>
    <w:rsid w:val="00ED5439"/>
    <w:rsid w:val="00ED658A"/>
    <w:rsid w:val="00EE1735"/>
    <w:rsid w:val="00EE5B75"/>
    <w:rsid w:val="00EE6066"/>
    <w:rsid w:val="00EE78CA"/>
    <w:rsid w:val="00EF02CF"/>
    <w:rsid w:val="00EF21B1"/>
    <w:rsid w:val="00EF38A7"/>
    <w:rsid w:val="00EF4B7B"/>
    <w:rsid w:val="00EF54C3"/>
    <w:rsid w:val="00EF62EF"/>
    <w:rsid w:val="00EF7B85"/>
    <w:rsid w:val="00F01F8B"/>
    <w:rsid w:val="00F02197"/>
    <w:rsid w:val="00F0223C"/>
    <w:rsid w:val="00F02890"/>
    <w:rsid w:val="00F030D8"/>
    <w:rsid w:val="00F03A87"/>
    <w:rsid w:val="00F044DD"/>
    <w:rsid w:val="00F0525D"/>
    <w:rsid w:val="00F07DDF"/>
    <w:rsid w:val="00F10480"/>
    <w:rsid w:val="00F109AC"/>
    <w:rsid w:val="00F109B3"/>
    <w:rsid w:val="00F10D8F"/>
    <w:rsid w:val="00F11001"/>
    <w:rsid w:val="00F12D26"/>
    <w:rsid w:val="00F12DD7"/>
    <w:rsid w:val="00F12FBD"/>
    <w:rsid w:val="00F158FA"/>
    <w:rsid w:val="00F15F1A"/>
    <w:rsid w:val="00F175B4"/>
    <w:rsid w:val="00F201C9"/>
    <w:rsid w:val="00F22CC7"/>
    <w:rsid w:val="00F24700"/>
    <w:rsid w:val="00F253CA"/>
    <w:rsid w:val="00F25C10"/>
    <w:rsid w:val="00F2630D"/>
    <w:rsid w:val="00F27E4A"/>
    <w:rsid w:val="00F3003D"/>
    <w:rsid w:val="00F31609"/>
    <w:rsid w:val="00F31E62"/>
    <w:rsid w:val="00F344C6"/>
    <w:rsid w:val="00F352C7"/>
    <w:rsid w:val="00F367A4"/>
    <w:rsid w:val="00F36D40"/>
    <w:rsid w:val="00F37E44"/>
    <w:rsid w:val="00F406E8"/>
    <w:rsid w:val="00F4332F"/>
    <w:rsid w:val="00F434FC"/>
    <w:rsid w:val="00F43B98"/>
    <w:rsid w:val="00F4510C"/>
    <w:rsid w:val="00F47E25"/>
    <w:rsid w:val="00F50A4A"/>
    <w:rsid w:val="00F52180"/>
    <w:rsid w:val="00F52E16"/>
    <w:rsid w:val="00F53532"/>
    <w:rsid w:val="00F5758E"/>
    <w:rsid w:val="00F61F05"/>
    <w:rsid w:val="00F64F75"/>
    <w:rsid w:val="00F6619D"/>
    <w:rsid w:val="00F66A91"/>
    <w:rsid w:val="00F67EAD"/>
    <w:rsid w:val="00F74319"/>
    <w:rsid w:val="00F74E2A"/>
    <w:rsid w:val="00F77A3B"/>
    <w:rsid w:val="00F77EA4"/>
    <w:rsid w:val="00F81E15"/>
    <w:rsid w:val="00F81E97"/>
    <w:rsid w:val="00F823E4"/>
    <w:rsid w:val="00F83749"/>
    <w:rsid w:val="00F8470E"/>
    <w:rsid w:val="00F84A0D"/>
    <w:rsid w:val="00F87A14"/>
    <w:rsid w:val="00F90966"/>
    <w:rsid w:val="00F9195E"/>
    <w:rsid w:val="00F92010"/>
    <w:rsid w:val="00F9218B"/>
    <w:rsid w:val="00F92BC4"/>
    <w:rsid w:val="00F92F7B"/>
    <w:rsid w:val="00F93525"/>
    <w:rsid w:val="00F93A97"/>
    <w:rsid w:val="00F93BE5"/>
    <w:rsid w:val="00F95B66"/>
    <w:rsid w:val="00F96E62"/>
    <w:rsid w:val="00F96F40"/>
    <w:rsid w:val="00F975B8"/>
    <w:rsid w:val="00F97D16"/>
    <w:rsid w:val="00F97FCB"/>
    <w:rsid w:val="00FA0A28"/>
    <w:rsid w:val="00FA141F"/>
    <w:rsid w:val="00FA1C33"/>
    <w:rsid w:val="00FA2147"/>
    <w:rsid w:val="00FA24D0"/>
    <w:rsid w:val="00FA2EC8"/>
    <w:rsid w:val="00FA3151"/>
    <w:rsid w:val="00FA594B"/>
    <w:rsid w:val="00FA7B19"/>
    <w:rsid w:val="00FA7C7A"/>
    <w:rsid w:val="00FB2A5F"/>
    <w:rsid w:val="00FB53A2"/>
    <w:rsid w:val="00FB5593"/>
    <w:rsid w:val="00FB6799"/>
    <w:rsid w:val="00FC0568"/>
    <w:rsid w:val="00FC0DCE"/>
    <w:rsid w:val="00FC0E79"/>
    <w:rsid w:val="00FC2C98"/>
    <w:rsid w:val="00FC3303"/>
    <w:rsid w:val="00FC5261"/>
    <w:rsid w:val="00FC59F4"/>
    <w:rsid w:val="00FC6C3D"/>
    <w:rsid w:val="00FD0235"/>
    <w:rsid w:val="00FD0A09"/>
    <w:rsid w:val="00FD1D4A"/>
    <w:rsid w:val="00FD1F69"/>
    <w:rsid w:val="00FD2582"/>
    <w:rsid w:val="00FD338E"/>
    <w:rsid w:val="00FD3D4D"/>
    <w:rsid w:val="00FD4E66"/>
    <w:rsid w:val="00FD574A"/>
    <w:rsid w:val="00FD609E"/>
    <w:rsid w:val="00FD7D5F"/>
    <w:rsid w:val="00FE0F5A"/>
    <w:rsid w:val="00FE271D"/>
    <w:rsid w:val="00FE5C99"/>
    <w:rsid w:val="00FE69F9"/>
    <w:rsid w:val="00FE6C21"/>
    <w:rsid w:val="00FF093C"/>
    <w:rsid w:val="00FF186F"/>
    <w:rsid w:val="00FF2848"/>
    <w:rsid w:val="00FF317A"/>
    <w:rsid w:val="00FF5ECC"/>
    <w:rsid w:val="00FF61E8"/>
    <w:rsid w:val="00FF6346"/>
    <w:rsid w:val="00FF7A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5034D3CC-C6E1-4406-9487-A4877CF98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959FB"/>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E526FF"/>
    <w:pPr>
      <w:keepNext/>
      <w:keepLines/>
      <w:numPr>
        <w:ilvl w:val="1"/>
        <w:numId w:val="18"/>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18"/>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8"/>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E526FF"/>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7"/>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7"/>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table" w:customStyle="1" w:styleId="AECOMTechnicalTable">
    <w:name w:val="AECOM Technical Table"/>
    <w:basedOn w:val="TableNormal"/>
    <w:uiPriority w:val="99"/>
    <w:rsid w:val="00396BE9"/>
    <w:rPr>
      <w:rFonts w:eastAsia="Times New Roman" w:cs="Times New Roman"/>
      <w:sz w:val="16"/>
      <w:szCs w:val="20"/>
      <w:lang w:eastAsia="en-GB"/>
    </w:rPr>
    <w:tblPr>
      <w:tblBorders>
        <w:top w:val="single" w:sz="4" w:space="0" w:color="auto"/>
        <w:bottom w:val="single" w:sz="4" w:space="0" w:color="auto"/>
        <w:insideH w:val="single" w:sz="4" w:space="0" w:color="auto"/>
        <w:insideV w:val="single" w:sz="4" w:space="0" w:color="auto"/>
      </w:tblBorders>
    </w:tblPr>
    <w:tblStylePr w:type="firstRow">
      <w:rPr>
        <w:rFonts w:asciiTheme="majorHAnsi" w:hAnsiTheme="majorHAnsi"/>
        <w:b/>
      </w:rPr>
      <w:tblPr/>
      <w:tcPr>
        <w:tcBorders>
          <w:top w:val="single" w:sz="12" w:space="0" w:color="auto"/>
          <w:left w:val="nil"/>
          <w:bottom w:val="single" w:sz="12" w:space="0" w:color="auto"/>
          <w:right w:val="nil"/>
          <w:insideH w:val="nil"/>
          <w:insideV w:val="single" w:sz="4" w:space="0" w:color="auto"/>
          <w:tl2br w:val="nil"/>
          <w:tr2bl w:val="nil"/>
        </w:tcBorders>
      </w:tcPr>
    </w:tblStylePr>
  </w:style>
  <w:style w:type="paragraph" w:styleId="Revision">
    <w:name w:val="Revision"/>
    <w:hidden/>
    <w:uiPriority w:val="99"/>
    <w:semiHidden/>
    <w:rsid w:val="00FE6C21"/>
    <w:rPr>
      <w:kern w:val="18"/>
      <w:sz w:val="20"/>
    </w:rPr>
  </w:style>
  <w:style w:type="table" w:customStyle="1" w:styleId="AECOMtable1">
    <w:name w:val="AECOM table1"/>
    <w:basedOn w:val="TableNormal"/>
    <w:uiPriority w:val="99"/>
    <w:unhideWhenUsed/>
    <w:rsid w:val="008959FB"/>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character" w:customStyle="1" w:styleId="TabletextChar">
    <w:name w:val="Table text Char"/>
    <w:basedOn w:val="DefaultParagraphFont"/>
    <w:link w:val="Tabletext"/>
    <w:uiPriority w:val="1"/>
    <w:locked/>
    <w:rsid w:val="008959FB"/>
    <w:rPr>
      <w:kern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4.xml"/><Relationship Id="rId28" Type="http://schemas.openxmlformats.org/officeDocument/2006/relationships/image" Target="media/image8.sv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3.xml"/><Relationship Id="rId27" Type="http://schemas.openxmlformats.org/officeDocument/2006/relationships/image" Target="media/image7.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Props1.xml><?xml version="1.0" encoding="utf-8"?>
<ds:datastoreItem xmlns:ds="http://schemas.openxmlformats.org/officeDocument/2006/customXml" ds:itemID="{5400558F-04A9-43BC-B11F-46F41CD1F20A}"/>
</file>

<file path=customXml/itemProps2.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3.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4.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docProps/app.xml><?xml version="1.0" encoding="utf-8"?>
<Properties xmlns="http://schemas.openxmlformats.org/officeDocument/2006/extended-properties" xmlns:vt="http://schemas.openxmlformats.org/officeDocument/2006/docPropsVTypes">
  <Template>AECOM_Report</Template>
  <TotalTime>0</TotalTime>
  <Pages>12</Pages>
  <Words>3201</Words>
  <Characters>18249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Report SDCC Rathcoole Housing Development 2025-12-19</vt:lpstr>
    </vt:vector>
  </TitlesOfParts>
  <Company>AECOM Ireland Limited</Company>
  <LinksUpToDate>false</LinksUpToDate>
  <CharactersWithSpaces>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2026-06-10</dc:title>
  <dc:subject>South Dublin County Council</dc:subject>
  <dc:creator>Calcagno, Grisel</dc:creator>
  <cp:keywords>Project ref:   Project number:</cp:keywords>
  <cp:lastModifiedBy>Braga, Leticia</cp:lastModifiedBy>
  <cp:revision>2</cp:revision>
  <cp:lastPrinted>2016-04-12T10:07:00Z</cp:lastPrinted>
  <dcterms:created xsi:type="dcterms:W3CDTF">2026-08-28T12:46:00Z</dcterms:created>
  <dcterms:modified xsi:type="dcterms:W3CDTF">2026-08-28T12:46:00Z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