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A2859" w14:textId="230A1F5F" w:rsidR="00BF01E0" w:rsidRDefault="00D54666" w:rsidP="00F12DD7">
      <w:pPr>
        <w:pStyle w:val="BodyText"/>
        <w:rPr>
          <w:noProof/>
          <w:lang w:eastAsia="en-GB"/>
        </w:rPr>
      </w:pPr>
      <w:bookmarkStart w:id="0" w:name="Undo_Change_font_12x05z39"/>
      <w:bookmarkEnd w:id="0"/>
      <w:r w:rsidRPr="00A87365">
        <w:rPr>
          <w:noProof/>
          <w:lang w:eastAsia="en-GB"/>
        </w:rPr>
        <mc:AlternateContent>
          <mc:Choice Requires="wps">
            <w:drawing>
              <wp:anchor distT="0" distB="0" distL="114300" distR="114300" simplePos="0" relativeHeight="251658243" behindDoc="1" locked="0" layoutInCell="0" allowOverlap="1" wp14:anchorId="7D0F2A38" wp14:editId="49D39F5B">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0B459AE6" id="CoverGraphic" o:spid="_x0000_s1026" alt="&quot;&quot;" style="position:absolute;margin-left:0;margin-top:0;width:571pt;height:835.2pt;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B816F9" w:rsidRPr="008B05F5">
        <w:rPr>
          <w:noProof/>
          <w:lang w:eastAsia="en-GB"/>
        </w:rPr>
        <w:drawing>
          <wp:anchor distT="0" distB="0" distL="114300" distR="114300" simplePos="0" relativeHeight="251658245" behindDoc="0" locked="0" layoutInCell="1" allowOverlap="1" wp14:anchorId="56625262" wp14:editId="065C2781">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18FAB1F4" w14:textId="77777777" w:rsidR="00F12DD7" w:rsidRDefault="00F12DD7" w:rsidP="00F12DD7">
      <w:pPr>
        <w:pStyle w:val="BodyText"/>
      </w:pPr>
    </w:p>
    <w:p w14:paraId="6489AC63" w14:textId="713F13AB" w:rsidR="00F12DD7" w:rsidRDefault="00D54666" w:rsidP="00F12DD7">
      <w:pPr>
        <w:pStyle w:val="BodyText"/>
      </w:pPr>
      <w:r>
        <w:rPr>
          <w:noProof/>
          <w:lang w:eastAsia="en-GB"/>
        </w:rPr>
        <mc:AlternateContent>
          <mc:Choice Requires="wps">
            <w:drawing>
              <wp:anchor distT="0" distB="0" distL="114300" distR="114300" simplePos="0" relativeHeight="251658242" behindDoc="0" locked="0" layoutInCell="0" allowOverlap="1" wp14:anchorId="7ED4E5EB" wp14:editId="48856700">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6BCA6587" w14:textId="42AA66E8" w:rsidR="00CF237B" w:rsidRPr="00F74319" w:rsidRDefault="00CF237B" w:rsidP="00F83749">
                            <w:pPr>
                              <w:pStyle w:val="Subtitleheading"/>
                              <w:rPr>
                                <w:b/>
                                <w:sz w:val="36"/>
                                <w:szCs w:val="36"/>
                              </w:rPr>
                            </w:pPr>
                            <w:r w:rsidRPr="00B816F9">
                              <w:rPr>
                                <w:b/>
                                <w:color w:val="FFFFFF"/>
                                <w:sz w:val="36"/>
                                <w:szCs w:val="36"/>
                              </w:rPr>
                              <w:fldChar w:fldCharType="begin"/>
                            </w:r>
                            <w:r w:rsidRPr="00B816F9">
                              <w:rPr>
                                <w:b/>
                                <w:color w:val="FFFFFF"/>
                                <w:sz w:val="36"/>
                                <w:szCs w:val="36"/>
                              </w:rPr>
                              <w:instrText xml:space="preserve"> DOCPROPERTY  Draft \* MERGEFORMAT </w:instrText>
                            </w:r>
                            <w:r w:rsidRPr="00B816F9">
                              <w:rPr>
                                <w:b/>
                                <w:color w:val="FFFFFF"/>
                                <w:sz w:val="36"/>
                                <w:szCs w:val="36"/>
                              </w:rPr>
                              <w:fldChar w:fldCharType="separate"/>
                            </w:r>
                            <w:r w:rsidR="00B816F9">
                              <w:rPr>
                                <w:b/>
                                <w:color w:val="FFFFFF"/>
                                <w:sz w:val="36"/>
                                <w:szCs w:val="36"/>
                              </w:rPr>
                              <w:t xml:space="preserve"> </w:t>
                            </w:r>
                            <w:r w:rsidRPr="00B816F9">
                              <w:rPr>
                                <w:b/>
                                <w:color w:val="FFFFFF"/>
                                <w:sz w:val="36"/>
                                <w:szCs w:val="36"/>
                              </w:rPr>
                              <w:fldChar w:fldCharType="end"/>
                            </w:r>
                            <w:r w:rsidRPr="00B816F9">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D4E5EB" id="_x0000_t202" coordsize="21600,21600" o:spt="202" path="m,l,21600r21600,l21600,xe">
                <v:stroke joinstyle="miter"/>
                <v:path gradientshapeok="t" o:connecttype="rect"/>
              </v:shapetype>
              <v:shape id="CoverAdditionalCompany" o:spid="_x0000_s1026" type="#_x0000_t202" style="position:absolute;margin-left:0;margin-top:28.15pt;width:337.35pt;height:21.4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6BCA6587" w14:textId="42AA66E8" w:rsidR="00CF237B" w:rsidRPr="00F74319" w:rsidRDefault="00CF237B" w:rsidP="00F83749">
                      <w:pPr>
                        <w:pStyle w:val="Subtitleheading"/>
                        <w:rPr>
                          <w:b/>
                          <w:sz w:val="36"/>
                          <w:szCs w:val="36"/>
                        </w:rPr>
                      </w:pPr>
                      <w:r w:rsidRPr="00B816F9">
                        <w:rPr>
                          <w:b/>
                          <w:color w:val="FFFFFF"/>
                          <w:sz w:val="36"/>
                          <w:szCs w:val="36"/>
                        </w:rPr>
                        <w:fldChar w:fldCharType="begin"/>
                      </w:r>
                      <w:r w:rsidRPr="00B816F9">
                        <w:rPr>
                          <w:b/>
                          <w:color w:val="FFFFFF"/>
                          <w:sz w:val="36"/>
                          <w:szCs w:val="36"/>
                        </w:rPr>
                        <w:instrText xml:space="preserve"> DOCPROPERTY  Draft \* MERGEFORMAT </w:instrText>
                      </w:r>
                      <w:r w:rsidRPr="00B816F9">
                        <w:rPr>
                          <w:b/>
                          <w:color w:val="FFFFFF"/>
                          <w:sz w:val="36"/>
                          <w:szCs w:val="36"/>
                        </w:rPr>
                        <w:fldChar w:fldCharType="separate"/>
                      </w:r>
                      <w:r w:rsidR="00B816F9">
                        <w:rPr>
                          <w:b/>
                          <w:color w:val="FFFFFF"/>
                          <w:sz w:val="36"/>
                          <w:szCs w:val="36"/>
                        </w:rPr>
                        <w:t xml:space="preserve"> </w:t>
                      </w:r>
                      <w:r w:rsidRPr="00B816F9">
                        <w:rPr>
                          <w:b/>
                          <w:color w:val="FFFFFF"/>
                          <w:sz w:val="36"/>
                          <w:szCs w:val="36"/>
                        </w:rPr>
                        <w:fldChar w:fldCharType="end"/>
                      </w:r>
                      <w:r w:rsidRPr="00B816F9">
                        <w:rPr>
                          <w:b/>
                          <w:color w:val="FFFFFF"/>
                          <w:sz w:val="36"/>
                          <w:szCs w:val="36"/>
                        </w:rPr>
                        <w:t xml:space="preserve"> </w:t>
                      </w:r>
                      <w:bookmarkEnd w:id="4"/>
                      <w:bookmarkEnd w:id="5"/>
                      <w:bookmarkEnd w:id="6"/>
                    </w:p>
                  </w:txbxContent>
                </v:textbox>
                <w10:wrap anchory="page"/>
              </v:shape>
            </w:pict>
          </mc:Fallback>
        </mc:AlternateContent>
      </w:r>
      <w:r w:rsidR="00B816F9" w:rsidRPr="002D3999">
        <w:rPr>
          <w:noProof/>
          <w:lang w:eastAsia="en-GB"/>
        </w:rPr>
        <w:drawing>
          <wp:anchor distT="0" distB="0" distL="114300" distR="114300" simplePos="0" relativeHeight="251658246" behindDoc="0" locked="0" layoutInCell="1" allowOverlap="1" wp14:anchorId="1BE275F1" wp14:editId="59D36AE7">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1" behindDoc="0" locked="0" layoutInCell="0" allowOverlap="1" wp14:anchorId="26EE5DFF" wp14:editId="580C7706">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B816F9" w14:paraId="154EFF19" w14:textId="77777777" w:rsidTr="00DD205C">
                              <w:trPr>
                                <w:trHeight w:val="3547"/>
                              </w:trPr>
                              <w:tc>
                                <w:tcPr>
                                  <w:tcW w:w="7200" w:type="dxa"/>
                                </w:tcPr>
                                <w:bookmarkStart w:id="7" w:name="Cover1" w:colFirst="0" w:colLast="1"/>
                                <w:bookmarkStart w:id="8" w:name="CoverTable1"/>
                                <w:p w14:paraId="4E8A5CE0" w14:textId="680B98D6" w:rsidR="00CF237B" w:rsidRPr="00B816F9" w:rsidRDefault="00CF237B" w:rsidP="00B816F9">
                                  <w:pPr>
                                    <w:pStyle w:val="Title"/>
                                    <w:rPr>
                                      <w:color w:val="FFFFFF"/>
                                    </w:rPr>
                                  </w:pPr>
                                  <w:r w:rsidRPr="00B816F9">
                                    <w:rPr>
                                      <w:color w:val="FFFFFF"/>
                                    </w:rPr>
                                    <w:fldChar w:fldCharType="begin"/>
                                  </w:r>
                                  <w:r w:rsidRPr="00B816F9">
                                    <w:rPr>
                                      <w:color w:val="FFFFFF"/>
                                    </w:rPr>
                                    <w:instrText xml:space="preserve"> DOCPROPERTY  DocumentTitle \* MERGEFORMAT </w:instrText>
                                  </w:r>
                                  <w:r w:rsidRPr="00B816F9">
                                    <w:rPr>
                                      <w:color w:val="FFFFFF"/>
                                    </w:rPr>
                                    <w:fldChar w:fldCharType="separate"/>
                                  </w:r>
                                  <w:r w:rsidR="00B816F9">
                                    <w:rPr>
                                      <w:color w:val="FFFFFF"/>
                                    </w:rPr>
                                    <w:t xml:space="preserve">Appendix </w:t>
                                  </w:r>
                                  <w:r w:rsidR="00545A8C">
                                    <w:rPr>
                                      <w:color w:val="FFFFFF"/>
                                    </w:rPr>
                                    <w:t>9.1</w:t>
                                  </w:r>
                                  <w:r w:rsidR="00B816F9">
                                    <w:rPr>
                                      <w:color w:val="FFFFFF"/>
                                    </w:rPr>
                                    <w:t xml:space="preserve"> </w:t>
                                  </w:r>
                                  <w:r w:rsidR="00545A8C">
                                    <w:rPr>
                                      <w:color w:val="FFFFFF"/>
                                    </w:rPr>
                                    <w:t>Traffic Dat</w:t>
                                  </w:r>
                                  <w:r w:rsidR="003035F7">
                                    <w:rPr>
                                      <w:color w:val="FFFFFF"/>
                                    </w:rPr>
                                    <w:t>a</w:t>
                                  </w:r>
                                  <w:r w:rsidRPr="00B816F9">
                                    <w:rPr>
                                      <w:color w:val="FFFFFF"/>
                                    </w:rPr>
                                    <w:fldChar w:fldCharType="end"/>
                                  </w:r>
                                </w:p>
                                <w:p w14:paraId="2D19EDEB" w14:textId="6E6FB239"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SubTitle \* MERGEFORMAT </w:instrText>
                                  </w:r>
                                  <w:r w:rsidRPr="00B816F9">
                                    <w:rPr>
                                      <w:color w:val="FFFFFF"/>
                                    </w:rPr>
                                    <w:fldChar w:fldCharType="separate"/>
                                  </w:r>
                                  <w:r w:rsidR="00B816F9">
                                    <w:rPr>
                                      <w:color w:val="FFFFFF"/>
                                    </w:rPr>
                                    <w:t>SDCC Rathcoole Housing Development</w:t>
                                  </w:r>
                                  <w:r w:rsidRPr="00B816F9">
                                    <w:rPr>
                                      <w:color w:val="FFFFFF"/>
                                    </w:rPr>
                                    <w:fldChar w:fldCharType="end"/>
                                  </w:r>
                                </w:p>
                                <w:p w14:paraId="2DC9E3E4" w14:textId="77777777" w:rsidR="003462F6" w:rsidRPr="00B816F9" w:rsidRDefault="003462F6" w:rsidP="00B816F9">
                                  <w:pPr>
                                    <w:pStyle w:val="Subtitleheading"/>
                                    <w:rPr>
                                      <w:color w:val="FFFFFF"/>
                                    </w:rPr>
                                  </w:pPr>
                                </w:p>
                                <w:p w14:paraId="56C92377" w14:textId="1A1DD420"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SupplementaryTitle \* MERGEFORMAT </w:instrText>
                                  </w:r>
                                  <w:r w:rsidRPr="00B816F9">
                                    <w:rPr>
                                      <w:color w:val="FFFFFF"/>
                                    </w:rPr>
                                    <w:fldChar w:fldCharType="separate"/>
                                  </w:r>
                                  <w:r w:rsidR="00B816F9">
                                    <w:rPr>
                                      <w:color w:val="FFFFFF"/>
                                    </w:rPr>
                                    <w:t>Volume 2 of the Environmental Impact Assessment Report</w:t>
                                  </w:r>
                                  <w:r w:rsidRPr="00B816F9">
                                    <w:rPr>
                                      <w:color w:val="FFFFFF"/>
                                    </w:rPr>
                                    <w:fldChar w:fldCharType="end"/>
                                  </w:r>
                                </w:p>
                                <w:p w14:paraId="7D6276ED" w14:textId="77777777" w:rsidR="00CF237B" w:rsidRPr="00B816F9" w:rsidRDefault="00CF237B" w:rsidP="00B816F9">
                                  <w:pPr>
                                    <w:rPr>
                                      <w:color w:val="FFFFFF"/>
                                    </w:rPr>
                                  </w:pPr>
                                </w:p>
                                <w:p w14:paraId="4579551D" w14:textId="3D0164EF"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ClientName \* MERGEFORMAT </w:instrText>
                                  </w:r>
                                  <w:r w:rsidRPr="00B816F9">
                                    <w:rPr>
                                      <w:color w:val="FFFFFF"/>
                                    </w:rPr>
                                    <w:fldChar w:fldCharType="separate"/>
                                  </w:r>
                                  <w:r w:rsidR="00B816F9">
                                    <w:rPr>
                                      <w:color w:val="FFFFFF"/>
                                    </w:rPr>
                                    <w:t>South Dublin County Council</w:t>
                                  </w:r>
                                  <w:r w:rsidRPr="00B816F9">
                                    <w:rPr>
                                      <w:color w:val="FFFFFF"/>
                                    </w:rPr>
                                    <w:fldChar w:fldCharType="end"/>
                                  </w:r>
                                </w:p>
                                <w:p w14:paraId="5AC30C7B" w14:textId="400F5981" w:rsidR="00CF237B" w:rsidRPr="00B816F9" w:rsidRDefault="00CF237B" w:rsidP="00B816F9">
                                  <w:pPr>
                                    <w:pStyle w:val="Subtitle"/>
                                    <w:rPr>
                                      <w:rFonts w:asciiTheme="minorHAnsi" w:hAnsiTheme="minorHAnsi" w:cstheme="minorHAnsi"/>
                                      <w:color w:val="FFFFFF"/>
                                    </w:rPr>
                                  </w:pPr>
                                  <w:r w:rsidRPr="00B816F9">
                                    <w:rPr>
                                      <w:rFonts w:asciiTheme="minorHAnsi" w:hAnsiTheme="minorHAnsi" w:cstheme="minorHAnsi"/>
                                      <w:color w:val="FFFFFF"/>
                                    </w:rPr>
                                    <w:fldChar w:fldCharType="begin"/>
                                  </w:r>
                                  <w:r w:rsidRPr="00B816F9">
                                    <w:rPr>
                                      <w:rFonts w:asciiTheme="minorHAnsi" w:hAnsiTheme="minorHAnsi" w:cstheme="minorHAnsi"/>
                                      <w:color w:val="FFFFFF"/>
                                    </w:rPr>
                                    <w:instrText xml:space="preserve"> DOCPROPERTY  TenderStage \* MERGEFORMAT </w:instrText>
                                  </w:r>
                                  <w:r w:rsidRPr="00B816F9">
                                    <w:rPr>
                                      <w:rFonts w:asciiTheme="minorHAnsi" w:hAnsiTheme="minorHAnsi" w:cstheme="minorHAnsi"/>
                                      <w:color w:val="FFFFFF"/>
                                    </w:rPr>
                                    <w:fldChar w:fldCharType="end"/>
                                  </w:r>
                                </w:p>
                                <w:p w14:paraId="07C2A773" w14:textId="77777777" w:rsidR="00CF237B" w:rsidRPr="00B816F9" w:rsidRDefault="00CF237B" w:rsidP="00B816F9">
                                  <w:pPr>
                                    <w:rPr>
                                      <w:color w:val="FFFFFF"/>
                                    </w:rPr>
                                  </w:pPr>
                                </w:p>
                                <w:p w14:paraId="519E954F" w14:textId="451ADA4E"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ProjectRef \* MERGEFORMAT </w:instrText>
                                  </w:r>
                                  <w:r w:rsidRPr="00B816F9">
                                    <w:rPr>
                                      <w:color w:val="FFFFFF"/>
                                    </w:rPr>
                                    <w:fldChar w:fldCharType="separate"/>
                                  </w:r>
                                  <w:r w:rsidR="00B816F9">
                                    <w:rPr>
                                      <w:color w:val="FFFFFF"/>
                                    </w:rPr>
                                    <w:t xml:space="preserve"> </w:t>
                                  </w:r>
                                  <w:r w:rsidRPr="00B816F9">
                                    <w:rPr>
                                      <w:color w:val="FFFFFF"/>
                                    </w:rPr>
                                    <w:fldChar w:fldCharType="end"/>
                                  </w:r>
                                </w:p>
                                <w:p w14:paraId="70955A1F" w14:textId="7D92C107"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ProjectNumber \* MERGEFORMAT </w:instrText>
                                  </w:r>
                                  <w:r w:rsidRPr="00B816F9">
                                    <w:rPr>
                                      <w:color w:val="FFFFFF"/>
                                    </w:rPr>
                                    <w:fldChar w:fldCharType="separate"/>
                                  </w:r>
                                  <w:r w:rsidR="00B816F9">
                                    <w:rPr>
                                      <w:color w:val="FFFFFF"/>
                                    </w:rPr>
                                    <w:t xml:space="preserve"> </w:t>
                                  </w:r>
                                  <w:r w:rsidRPr="00B816F9">
                                    <w:rPr>
                                      <w:color w:val="FFFFFF"/>
                                    </w:rPr>
                                    <w:fldChar w:fldCharType="end"/>
                                  </w:r>
                                  <w:r w:rsidRPr="00B816F9">
                                    <w:rPr>
                                      <w:color w:val="FFFFFF"/>
                                    </w:rPr>
                                    <w:fldChar w:fldCharType="begin"/>
                                  </w:r>
                                  <w:r w:rsidRPr="00B816F9">
                                    <w:rPr>
                                      <w:color w:val="FFFFFF"/>
                                    </w:rPr>
                                    <w:instrText xml:space="preserve"> DOCPROPERTY  DocumentReference \* MERGEFORMAT </w:instrText>
                                  </w:r>
                                  <w:r w:rsidRPr="00B816F9">
                                    <w:rPr>
                                      <w:color w:val="FFFFFF"/>
                                    </w:rPr>
                                    <w:fldChar w:fldCharType="end"/>
                                  </w:r>
                                </w:p>
                                <w:p w14:paraId="5E08DE8F" w14:textId="43850488"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Date \* MERGEFORMAT </w:instrText>
                                  </w:r>
                                  <w:r w:rsidRPr="00B816F9">
                                    <w:rPr>
                                      <w:color w:val="FFFFFF"/>
                                    </w:rPr>
                                    <w:fldChar w:fldCharType="separate"/>
                                  </w:r>
                                  <w:r w:rsidR="003035F7">
                                    <w:rPr>
                                      <w:color w:val="FFFFFF"/>
                                    </w:rPr>
                                    <w:t>July</w:t>
                                  </w:r>
                                  <w:r w:rsidR="00B816F9">
                                    <w:rPr>
                                      <w:color w:val="FFFFFF"/>
                                    </w:rPr>
                                    <w:t xml:space="preserve"> 2026</w:t>
                                  </w:r>
                                  <w:r w:rsidRPr="00B816F9">
                                    <w:rPr>
                                      <w:color w:val="FFFFFF"/>
                                    </w:rPr>
                                    <w:fldChar w:fldCharType="end"/>
                                  </w:r>
                                </w:p>
                              </w:tc>
                            </w:tr>
                            <w:bookmarkEnd w:id="7"/>
                            <w:bookmarkEnd w:id="8"/>
                          </w:tbl>
                          <w:p w14:paraId="129D322F"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26EE5DFF" id="CoverTitleBox" o:spid="_x0000_s1027" type="#_x0000_t202" style="position:absolute;margin-left:0;margin-top:0;width:460.5pt;height:242.65pt;z-index:251658241;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B816F9" w14:paraId="154EFF19" w14:textId="77777777" w:rsidTr="00DD205C">
                        <w:trPr>
                          <w:trHeight w:val="3547"/>
                        </w:trPr>
                        <w:tc>
                          <w:tcPr>
                            <w:tcW w:w="7200" w:type="dxa"/>
                          </w:tcPr>
                          <w:bookmarkStart w:id="9" w:name="Cover1" w:colFirst="0" w:colLast="1"/>
                          <w:bookmarkStart w:id="10" w:name="CoverTable1"/>
                          <w:p w14:paraId="4E8A5CE0" w14:textId="680B98D6" w:rsidR="00CF237B" w:rsidRPr="00B816F9" w:rsidRDefault="00CF237B" w:rsidP="00B816F9">
                            <w:pPr>
                              <w:pStyle w:val="Title"/>
                              <w:rPr>
                                <w:color w:val="FFFFFF"/>
                              </w:rPr>
                            </w:pPr>
                            <w:r w:rsidRPr="00B816F9">
                              <w:rPr>
                                <w:color w:val="FFFFFF"/>
                              </w:rPr>
                              <w:fldChar w:fldCharType="begin"/>
                            </w:r>
                            <w:r w:rsidRPr="00B816F9">
                              <w:rPr>
                                <w:color w:val="FFFFFF"/>
                              </w:rPr>
                              <w:instrText xml:space="preserve"> DOCPROPERTY  DocumentTitle \* MERGEFORMAT </w:instrText>
                            </w:r>
                            <w:r w:rsidRPr="00B816F9">
                              <w:rPr>
                                <w:color w:val="FFFFFF"/>
                              </w:rPr>
                              <w:fldChar w:fldCharType="separate"/>
                            </w:r>
                            <w:r w:rsidR="00B816F9">
                              <w:rPr>
                                <w:color w:val="FFFFFF"/>
                              </w:rPr>
                              <w:t xml:space="preserve">Appendix </w:t>
                            </w:r>
                            <w:r w:rsidR="00545A8C">
                              <w:rPr>
                                <w:color w:val="FFFFFF"/>
                              </w:rPr>
                              <w:t>9.1</w:t>
                            </w:r>
                            <w:r w:rsidR="00B816F9">
                              <w:rPr>
                                <w:color w:val="FFFFFF"/>
                              </w:rPr>
                              <w:t xml:space="preserve"> </w:t>
                            </w:r>
                            <w:r w:rsidR="00545A8C">
                              <w:rPr>
                                <w:color w:val="FFFFFF"/>
                              </w:rPr>
                              <w:t>Traffic Dat</w:t>
                            </w:r>
                            <w:r w:rsidR="003035F7">
                              <w:rPr>
                                <w:color w:val="FFFFFF"/>
                              </w:rPr>
                              <w:t>a</w:t>
                            </w:r>
                            <w:r w:rsidRPr="00B816F9">
                              <w:rPr>
                                <w:color w:val="FFFFFF"/>
                              </w:rPr>
                              <w:fldChar w:fldCharType="end"/>
                            </w:r>
                          </w:p>
                          <w:p w14:paraId="2D19EDEB" w14:textId="6E6FB239"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SubTitle \* MERGEFORMAT </w:instrText>
                            </w:r>
                            <w:r w:rsidRPr="00B816F9">
                              <w:rPr>
                                <w:color w:val="FFFFFF"/>
                              </w:rPr>
                              <w:fldChar w:fldCharType="separate"/>
                            </w:r>
                            <w:r w:rsidR="00B816F9">
                              <w:rPr>
                                <w:color w:val="FFFFFF"/>
                              </w:rPr>
                              <w:t>SDCC Rathcoole Housing Development</w:t>
                            </w:r>
                            <w:r w:rsidRPr="00B816F9">
                              <w:rPr>
                                <w:color w:val="FFFFFF"/>
                              </w:rPr>
                              <w:fldChar w:fldCharType="end"/>
                            </w:r>
                          </w:p>
                          <w:p w14:paraId="2DC9E3E4" w14:textId="77777777" w:rsidR="003462F6" w:rsidRPr="00B816F9" w:rsidRDefault="003462F6" w:rsidP="00B816F9">
                            <w:pPr>
                              <w:pStyle w:val="Subtitleheading"/>
                              <w:rPr>
                                <w:color w:val="FFFFFF"/>
                              </w:rPr>
                            </w:pPr>
                          </w:p>
                          <w:p w14:paraId="56C92377" w14:textId="1A1DD420"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SupplementaryTitle \* MERGEFORMAT </w:instrText>
                            </w:r>
                            <w:r w:rsidRPr="00B816F9">
                              <w:rPr>
                                <w:color w:val="FFFFFF"/>
                              </w:rPr>
                              <w:fldChar w:fldCharType="separate"/>
                            </w:r>
                            <w:r w:rsidR="00B816F9">
                              <w:rPr>
                                <w:color w:val="FFFFFF"/>
                              </w:rPr>
                              <w:t>Volume 2 of the Environmental Impact Assessment Report</w:t>
                            </w:r>
                            <w:r w:rsidRPr="00B816F9">
                              <w:rPr>
                                <w:color w:val="FFFFFF"/>
                              </w:rPr>
                              <w:fldChar w:fldCharType="end"/>
                            </w:r>
                          </w:p>
                          <w:p w14:paraId="7D6276ED" w14:textId="77777777" w:rsidR="00CF237B" w:rsidRPr="00B816F9" w:rsidRDefault="00CF237B" w:rsidP="00B816F9">
                            <w:pPr>
                              <w:rPr>
                                <w:color w:val="FFFFFF"/>
                              </w:rPr>
                            </w:pPr>
                          </w:p>
                          <w:p w14:paraId="4579551D" w14:textId="3D0164EF" w:rsidR="00CF237B" w:rsidRPr="00B816F9" w:rsidRDefault="00CF237B" w:rsidP="00B816F9">
                            <w:pPr>
                              <w:pStyle w:val="Subtitleheading"/>
                              <w:rPr>
                                <w:color w:val="FFFFFF"/>
                              </w:rPr>
                            </w:pPr>
                            <w:r w:rsidRPr="00B816F9">
                              <w:rPr>
                                <w:color w:val="FFFFFF"/>
                              </w:rPr>
                              <w:fldChar w:fldCharType="begin"/>
                            </w:r>
                            <w:r w:rsidRPr="00B816F9">
                              <w:rPr>
                                <w:color w:val="FFFFFF"/>
                              </w:rPr>
                              <w:instrText xml:space="preserve"> DOCPROPERTY  ClientName \* MERGEFORMAT </w:instrText>
                            </w:r>
                            <w:r w:rsidRPr="00B816F9">
                              <w:rPr>
                                <w:color w:val="FFFFFF"/>
                              </w:rPr>
                              <w:fldChar w:fldCharType="separate"/>
                            </w:r>
                            <w:r w:rsidR="00B816F9">
                              <w:rPr>
                                <w:color w:val="FFFFFF"/>
                              </w:rPr>
                              <w:t>South Dublin County Council</w:t>
                            </w:r>
                            <w:r w:rsidRPr="00B816F9">
                              <w:rPr>
                                <w:color w:val="FFFFFF"/>
                              </w:rPr>
                              <w:fldChar w:fldCharType="end"/>
                            </w:r>
                          </w:p>
                          <w:p w14:paraId="5AC30C7B" w14:textId="400F5981" w:rsidR="00CF237B" w:rsidRPr="00B816F9" w:rsidRDefault="00CF237B" w:rsidP="00B816F9">
                            <w:pPr>
                              <w:pStyle w:val="Subtitle"/>
                              <w:rPr>
                                <w:rFonts w:asciiTheme="minorHAnsi" w:hAnsiTheme="minorHAnsi" w:cstheme="minorHAnsi"/>
                                <w:color w:val="FFFFFF"/>
                              </w:rPr>
                            </w:pPr>
                            <w:r w:rsidRPr="00B816F9">
                              <w:rPr>
                                <w:rFonts w:asciiTheme="minorHAnsi" w:hAnsiTheme="minorHAnsi" w:cstheme="minorHAnsi"/>
                                <w:color w:val="FFFFFF"/>
                              </w:rPr>
                              <w:fldChar w:fldCharType="begin"/>
                            </w:r>
                            <w:r w:rsidRPr="00B816F9">
                              <w:rPr>
                                <w:rFonts w:asciiTheme="minorHAnsi" w:hAnsiTheme="minorHAnsi" w:cstheme="minorHAnsi"/>
                                <w:color w:val="FFFFFF"/>
                              </w:rPr>
                              <w:instrText xml:space="preserve"> DOCPROPERTY  TenderStage \* MERGEFORMAT </w:instrText>
                            </w:r>
                            <w:r w:rsidRPr="00B816F9">
                              <w:rPr>
                                <w:rFonts w:asciiTheme="minorHAnsi" w:hAnsiTheme="minorHAnsi" w:cstheme="minorHAnsi"/>
                                <w:color w:val="FFFFFF"/>
                              </w:rPr>
                              <w:fldChar w:fldCharType="end"/>
                            </w:r>
                          </w:p>
                          <w:p w14:paraId="07C2A773" w14:textId="77777777" w:rsidR="00CF237B" w:rsidRPr="00B816F9" w:rsidRDefault="00CF237B" w:rsidP="00B816F9">
                            <w:pPr>
                              <w:rPr>
                                <w:color w:val="FFFFFF"/>
                              </w:rPr>
                            </w:pPr>
                          </w:p>
                          <w:p w14:paraId="519E954F" w14:textId="451ADA4E"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ProjectRef \* MERGEFORMAT </w:instrText>
                            </w:r>
                            <w:r w:rsidRPr="00B816F9">
                              <w:rPr>
                                <w:color w:val="FFFFFF"/>
                              </w:rPr>
                              <w:fldChar w:fldCharType="separate"/>
                            </w:r>
                            <w:r w:rsidR="00B816F9">
                              <w:rPr>
                                <w:color w:val="FFFFFF"/>
                              </w:rPr>
                              <w:t xml:space="preserve"> </w:t>
                            </w:r>
                            <w:r w:rsidRPr="00B816F9">
                              <w:rPr>
                                <w:color w:val="FFFFFF"/>
                              </w:rPr>
                              <w:fldChar w:fldCharType="end"/>
                            </w:r>
                          </w:p>
                          <w:p w14:paraId="70955A1F" w14:textId="7D92C107"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ProjectNumber \* MERGEFORMAT </w:instrText>
                            </w:r>
                            <w:r w:rsidRPr="00B816F9">
                              <w:rPr>
                                <w:color w:val="FFFFFF"/>
                              </w:rPr>
                              <w:fldChar w:fldCharType="separate"/>
                            </w:r>
                            <w:r w:rsidR="00B816F9">
                              <w:rPr>
                                <w:color w:val="FFFFFF"/>
                              </w:rPr>
                              <w:t xml:space="preserve"> </w:t>
                            </w:r>
                            <w:r w:rsidRPr="00B816F9">
                              <w:rPr>
                                <w:color w:val="FFFFFF"/>
                              </w:rPr>
                              <w:fldChar w:fldCharType="end"/>
                            </w:r>
                            <w:r w:rsidRPr="00B816F9">
                              <w:rPr>
                                <w:color w:val="FFFFFF"/>
                              </w:rPr>
                              <w:fldChar w:fldCharType="begin"/>
                            </w:r>
                            <w:r w:rsidRPr="00B816F9">
                              <w:rPr>
                                <w:color w:val="FFFFFF"/>
                              </w:rPr>
                              <w:instrText xml:space="preserve"> DOCPROPERTY  DocumentReference \* MERGEFORMAT </w:instrText>
                            </w:r>
                            <w:r w:rsidRPr="00B816F9">
                              <w:rPr>
                                <w:color w:val="FFFFFF"/>
                              </w:rPr>
                              <w:fldChar w:fldCharType="end"/>
                            </w:r>
                          </w:p>
                          <w:p w14:paraId="5E08DE8F" w14:textId="43850488" w:rsidR="00CF237B" w:rsidRPr="00B816F9" w:rsidRDefault="00CF237B" w:rsidP="00B816F9">
                            <w:pPr>
                              <w:pStyle w:val="Coverfooter"/>
                              <w:rPr>
                                <w:color w:val="FFFFFF"/>
                              </w:rPr>
                            </w:pPr>
                            <w:r w:rsidRPr="00B816F9">
                              <w:rPr>
                                <w:color w:val="FFFFFF"/>
                              </w:rPr>
                              <w:fldChar w:fldCharType="begin"/>
                            </w:r>
                            <w:r w:rsidRPr="00B816F9">
                              <w:rPr>
                                <w:color w:val="FFFFFF"/>
                              </w:rPr>
                              <w:instrText xml:space="preserve"> DOCPROPERTY  Date \* MERGEFORMAT </w:instrText>
                            </w:r>
                            <w:r w:rsidRPr="00B816F9">
                              <w:rPr>
                                <w:color w:val="FFFFFF"/>
                              </w:rPr>
                              <w:fldChar w:fldCharType="separate"/>
                            </w:r>
                            <w:r w:rsidR="003035F7">
                              <w:rPr>
                                <w:color w:val="FFFFFF"/>
                              </w:rPr>
                              <w:t>July</w:t>
                            </w:r>
                            <w:r w:rsidR="00B816F9">
                              <w:rPr>
                                <w:color w:val="FFFFFF"/>
                              </w:rPr>
                              <w:t xml:space="preserve"> 2026</w:t>
                            </w:r>
                            <w:r w:rsidRPr="00B816F9">
                              <w:rPr>
                                <w:color w:val="FFFFFF"/>
                              </w:rPr>
                              <w:fldChar w:fldCharType="end"/>
                            </w:r>
                          </w:p>
                        </w:tc>
                      </w:tr>
                      <w:bookmarkEnd w:id="9"/>
                      <w:bookmarkEnd w:id="10"/>
                    </w:tbl>
                    <w:p w14:paraId="129D322F"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0" behindDoc="0" locked="0" layoutInCell="0" allowOverlap="1" wp14:anchorId="7D71EACB" wp14:editId="1649712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B816F9" w14:paraId="6EF00E36" w14:textId="77777777" w:rsidTr="00BA08E0">
                              <w:trPr>
                                <w:trHeight w:val="1554"/>
                              </w:trPr>
                              <w:tc>
                                <w:tcPr>
                                  <w:tcW w:w="1439" w:type="pct"/>
                                  <w:vAlign w:val="bottom"/>
                                </w:tcPr>
                                <w:bookmarkStart w:id="11" w:name="Cover3" w:colFirst="0" w:colLast="2"/>
                                <w:bookmarkStart w:id="12" w:name="CoverTable2"/>
                                <w:p w14:paraId="59D80F62" w14:textId="6F18DE14" w:rsidR="00CF237B" w:rsidRPr="00B816F9" w:rsidRDefault="00CF237B" w:rsidP="008A19FD">
                                  <w:pPr>
                                    <w:pStyle w:val="Coverfooter"/>
                                    <w:rPr>
                                      <w:color w:val="FFFFFF"/>
                                    </w:rPr>
                                  </w:pPr>
                                  <w:r w:rsidRPr="00B816F9">
                                    <w:rPr>
                                      <w:color w:val="FFFFFF"/>
                                    </w:rPr>
                                    <w:fldChar w:fldCharType="begin"/>
                                  </w:r>
                                  <w:r w:rsidRPr="00B816F9">
                                    <w:rPr>
                                      <w:color w:val="FFFFFF"/>
                                    </w:rPr>
                                    <w:instrText xml:space="preserve"> DOCPROPERTY  FooterClientAddress \* MERGEFORMAT </w:instrText>
                                  </w:r>
                                  <w:r w:rsidRPr="00B816F9">
                                    <w:rPr>
                                      <w:color w:val="FFFFFF"/>
                                    </w:rPr>
                                    <w:fldChar w:fldCharType="end"/>
                                  </w:r>
                                </w:p>
                              </w:tc>
                              <w:tc>
                                <w:tcPr>
                                  <w:tcW w:w="1598" w:type="pct"/>
                                  <w:vAlign w:val="bottom"/>
                                </w:tcPr>
                                <w:p w14:paraId="50D30CD9" w14:textId="04550B09" w:rsidR="00CF237B" w:rsidRPr="00B816F9" w:rsidRDefault="00CF237B" w:rsidP="00BA5047">
                                  <w:pPr>
                                    <w:pStyle w:val="Coverfooter"/>
                                    <w:jc w:val="center"/>
                                    <w:rPr>
                                      <w:b/>
                                      <w:caps/>
                                      <w:color w:val="FFFFFF"/>
                                      <w:sz w:val="18"/>
                                      <w:szCs w:val="18"/>
                                    </w:rPr>
                                  </w:pPr>
                                  <w:r w:rsidRPr="00B816F9">
                                    <w:rPr>
                                      <w:b/>
                                      <w:caps/>
                                      <w:color w:val="FFFFFF"/>
                                      <w:sz w:val="18"/>
                                      <w:szCs w:val="18"/>
                                    </w:rPr>
                                    <w:fldChar w:fldCharType="begin"/>
                                  </w:r>
                                  <w:r w:rsidRPr="00B816F9">
                                    <w:rPr>
                                      <w:b/>
                                      <w:caps/>
                                      <w:color w:val="FFFFFF"/>
                                      <w:sz w:val="18"/>
                                      <w:szCs w:val="18"/>
                                    </w:rPr>
                                    <w:instrText xml:space="preserve"> DOCPROPERTY  ProtectiveMarking \* MERGEFORMAT </w:instrText>
                                  </w:r>
                                  <w:r w:rsidRPr="00B816F9">
                                    <w:rPr>
                                      <w:b/>
                                      <w:caps/>
                                      <w:color w:val="FFFFFF"/>
                                      <w:sz w:val="18"/>
                                      <w:szCs w:val="18"/>
                                    </w:rPr>
                                    <w:fldChar w:fldCharType="end"/>
                                  </w:r>
                                </w:p>
                                <w:p w14:paraId="4BA0D066" w14:textId="6C4EF4C5" w:rsidR="00CF237B" w:rsidRPr="00B816F9" w:rsidRDefault="00CF237B" w:rsidP="00BA5047">
                                  <w:pPr>
                                    <w:pStyle w:val="Coverfooter"/>
                                    <w:jc w:val="center"/>
                                    <w:rPr>
                                      <w:color w:val="FFFFFF"/>
                                    </w:rPr>
                                  </w:pPr>
                                  <w:r w:rsidRPr="00B816F9">
                                    <w:rPr>
                                      <w:color w:val="FFFFFF"/>
                                    </w:rPr>
                                    <w:fldChar w:fldCharType="begin"/>
                                  </w:r>
                                  <w:r w:rsidRPr="00B816F9">
                                    <w:rPr>
                                      <w:color w:val="FFFFFF"/>
                                    </w:rPr>
                                    <w:instrText xml:space="preserve"> DOCPROPERTY  Copies \* MERGEFORMAT </w:instrText>
                                  </w:r>
                                  <w:r w:rsidRPr="00B816F9">
                                    <w:rPr>
                                      <w:color w:val="FFFFFF"/>
                                    </w:rPr>
                                    <w:fldChar w:fldCharType="end"/>
                                  </w:r>
                                </w:p>
                              </w:tc>
                              <w:tc>
                                <w:tcPr>
                                  <w:tcW w:w="1962" w:type="pct"/>
                                  <w:vAlign w:val="bottom"/>
                                </w:tcPr>
                                <w:p w14:paraId="7367C4A6" w14:textId="77F19A9D" w:rsidR="00CF237B" w:rsidRPr="00B816F9" w:rsidRDefault="00B816F9" w:rsidP="00D50E1B">
                                  <w:pPr>
                                    <w:pStyle w:val="Coverfooter"/>
                                    <w:jc w:val="right"/>
                                    <w:rPr>
                                      <w:color w:val="FFFFFF"/>
                                    </w:rPr>
                                  </w:pPr>
                                  <w:bookmarkStart w:id="13" w:name="TagLine"/>
                                  <w:r w:rsidRPr="00B816F9">
                                    <w:rPr>
                                      <w:rFonts w:ascii="Arial" w:hAnsi="Arial" w:cs="Arial"/>
                                      <w:noProof/>
                                      <w:color w:val="000000"/>
                                    </w:rPr>
                                    <w:drawing>
                                      <wp:inline distT="0" distB="0" distL="0" distR="0" wp14:anchorId="0AC56336" wp14:editId="517BD0EE">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0A5E1BD7"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7D71EACB" id="CoverFooterBox" o:spid="_x0000_s1028" type="#_x0000_t202" style="position:absolute;margin-left:0;margin-top:0;width:483pt;height:106.6pt;z-index:251658240;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B816F9" w14:paraId="6EF00E36" w14:textId="77777777" w:rsidTr="00BA08E0">
                        <w:trPr>
                          <w:trHeight w:val="1554"/>
                        </w:trPr>
                        <w:tc>
                          <w:tcPr>
                            <w:tcW w:w="1439" w:type="pct"/>
                            <w:vAlign w:val="bottom"/>
                          </w:tcPr>
                          <w:bookmarkStart w:id="14" w:name="Cover3" w:colFirst="0" w:colLast="2"/>
                          <w:bookmarkStart w:id="15" w:name="CoverTable2"/>
                          <w:p w14:paraId="59D80F62" w14:textId="6F18DE14" w:rsidR="00CF237B" w:rsidRPr="00B816F9" w:rsidRDefault="00CF237B" w:rsidP="008A19FD">
                            <w:pPr>
                              <w:pStyle w:val="Coverfooter"/>
                              <w:rPr>
                                <w:color w:val="FFFFFF"/>
                              </w:rPr>
                            </w:pPr>
                            <w:r w:rsidRPr="00B816F9">
                              <w:rPr>
                                <w:color w:val="FFFFFF"/>
                              </w:rPr>
                              <w:fldChar w:fldCharType="begin"/>
                            </w:r>
                            <w:r w:rsidRPr="00B816F9">
                              <w:rPr>
                                <w:color w:val="FFFFFF"/>
                              </w:rPr>
                              <w:instrText xml:space="preserve"> DOCPROPERTY  FooterClientAddress \* MERGEFORMAT </w:instrText>
                            </w:r>
                            <w:r w:rsidRPr="00B816F9">
                              <w:rPr>
                                <w:color w:val="FFFFFF"/>
                              </w:rPr>
                              <w:fldChar w:fldCharType="end"/>
                            </w:r>
                          </w:p>
                        </w:tc>
                        <w:tc>
                          <w:tcPr>
                            <w:tcW w:w="1598" w:type="pct"/>
                            <w:vAlign w:val="bottom"/>
                          </w:tcPr>
                          <w:p w14:paraId="50D30CD9" w14:textId="04550B09" w:rsidR="00CF237B" w:rsidRPr="00B816F9" w:rsidRDefault="00CF237B" w:rsidP="00BA5047">
                            <w:pPr>
                              <w:pStyle w:val="Coverfooter"/>
                              <w:jc w:val="center"/>
                              <w:rPr>
                                <w:b/>
                                <w:caps/>
                                <w:color w:val="FFFFFF"/>
                                <w:sz w:val="18"/>
                                <w:szCs w:val="18"/>
                              </w:rPr>
                            </w:pPr>
                            <w:r w:rsidRPr="00B816F9">
                              <w:rPr>
                                <w:b/>
                                <w:caps/>
                                <w:color w:val="FFFFFF"/>
                                <w:sz w:val="18"/>
                                <w:szCs w:val="18"/>
                              </w:rPr>
                              <w:fldChar w:fldCharType="begin"/>
                            </w:r>
                            <w:r w:rsidRPr="00B816F9">
                              <w:rPr>
                                <w:b/>
                                <w:caps/>
                                <w:color w:val="FFFFFF"/>
                                <w:sz w:val="18"/>
                                <w:szCs w:val="18"/>
                              </w:rPr>
                              <w:instrText xml:space="preserve"> DOCPROPERTY  ProtectiveMarking \* MERGEFORMAT </w:instrText>
                            </w:r>
                            <w:r w:rsidRPr="00B816F9">
                              <w:rPr>
                                <w:b/>
                                <w:caps/>
                                <w:color w:val="FFFFFF"/>
                                <w:sz w:val="18"/>
                                <w:szCs w:val="18"/>
                              </w:rPr>
                              <w:fldChar w:fldCharType="end"/>
                            </w:r>
                          </w:p>
                          <w:p w14:paraId="4BA0D066" w14:textId="6C4EF4C5" w:rsidR="00CF237B" w:rsidRPr="00B816F9" w:rsidRDefault="00CF237B" w:rsidP="00BA5047">
                            <w:pPr>
                              <w:pStyle w:val="Coverfooter"/>
                              <w:jc w:val="center"/>
                              <w:rPr>
                                <w:color w:val="FFFFFF"/>
                              </w:rPr>
                            </w:pPr>
                            <w:r w:rsidRPr="00B816F9">
                              <w:rPr>
                                <w:color w:val="FFFFFF"/>
                              </w:rPr>
                              <w:fldChar w:fldCharType="begin"/>
                            </w:r>
                            <w:r w:rsidRPr="00B816F9">
                              <w:rPr>
                                <w:color w:val="FFFFFF"/>
                              </w:rPr>
                              <w:instrText xml:space="preserve"> DOCPROPERTY  Copies \* MERGEFORMAT </w:instrText>
                            </w:r>
                            <w:r w:rsidRPr="00B816F9">
                              <w:rPr>
                                <w:color w:val="FFFFFF"/>
                              </w:rPr>
                              <w:fldChar w:fldCharType="end"/>
                            </w:r>
                          </w:p>
                        </w:tc>
                        <w:tc>
                          <w:tcPr>
                            <w:tcW w:w="1962" w:type="pct"/>
                            <w:vAlign w:val="bottom"/>
                          </w:tcPr>
                          <w:p w14:paraId="7367C4A6" w14:textId="77F19A9D" w:rsidR="00CF237B" w:rsidRPr="00B816F9" w:rsidRDefault="00B816F9" w:rsidP="00D50E1B">
                            <w:pPr>
                              <w:pStyle w:val="Coverfooter"/>
                              <w:jc w:val="right"/>
                              <w:rPr>
                                <w:color w:val="FFFFFF"/>
                              </w:rPr>
                            </w:pPr>
                            <w:bookmarkStart w:id="16" w:name="TagLine"/>
                            <w:r w:rsidRPr="00B816F9">
                              <w:rPr>
                                <w:rFonts w:ascii="Arial" w:hAnsi="Arial" w:cs="Arial"/>
                                <w:noProof/>
                                <w:color w:val="000000"/>
                              </w:rPr>
                              <w:drawing>
                                <wp:inline distT="0" distB="0" distL="0" distR="0" wp14:anchorId="0AC56336" wp14:editId="517BD0EE">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0A5E1BD7" w14:textId="77777777" w:rsidR="00CF237B" w:rsidRDefault="00CF237B" w:rsidP="00DA79BC"/>
                  </w:txbxContent>
                </v:textbox>
                <w10:wrap anchory="page"/>
              </v:shape>
            </w:pict>
          </mc:Fallback>
        </mc:AlternateContent>
      </w:r>
    </w:p>
    <w:p w14:paraId="10A74E80" w14:textId="77777777" w:rsidR="00F12DD7" w:rsidRDefault="00F12DD7" w:rsidP="00F12DD7">
      <w:pPr>
        <w:pStyle w:val="BodyText"/>
        <w:sectPr w:rsidR="00F12DD7" w:rsidSect="004E43B0">
          <w:pgSz w:w="11906" w:h="16838" w:code="9"/>
          <w:pgMar w:top="1134" w:right="1440" w:bottom="851" w:left="1440" w:header="709" w:footer="284" w:gutter="0"/>
          <w:cols w:space="708"/>
          <w:docGrid w:linePitch="360"/>
        </w:sectPr>
      </w:pPr>
    </w:p>
    <w:p w14:paraId="05C2DF21" w14:textId="70A2750D" w:rsidR="00067457" w:rsidRPr="00542F08" w:rsidRDefault="00B816F9"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17"/>
        <w:gridCol w:w="279"/>
        <w:gridCol w:w="2016"/>
        <w:gridCol w:w="279"/>
        <w:gridCol w:w="2014"/>
        <w:gridCol w:w="280"/>
        <w:gridCol w:w="2018"/>
      </w:tblGrid>
      <w:tr w:rsidR="002E69BE" w14:paraId="12A386F1" w14:textId="77777777" w:rsidTr="00542A7C">
        <w:trPr>
          <w:cnfStyle w:val="100000000000" w:firstRow="1" w:lastRow="0" w:firstColumn="0" w:lastColumn="0" w:oddVBand="0" w:evenVBand="0" w:oddHBand="0" w:evenHBand="0" w:firstRowFirstColumn="0" w:firstRowLastColumn="0" w:lastRowFirstColumn="0" w:lastRowLastColumn="0"/>
        </w:trPr>
        <w:tc>
          <w:tcPr>
            <w:tcW w:w="2017" w:type="dxa"/>
          </w:tcPr>
          <w:p w14:paraId="1FF6A9AA" w14:textId="2396E331" w:rsidR="003E5E12" w:rsidRDefault="00B816F9" w:rsidP="00AA045B">
            <w:pPr>
              <w:pStyle w:val="Tabletext"/>
            </w:pPr>
            <w:bookmarkStart w:id="19" w:name="Text_PreparedBy"/>
            <w:bookmarkStart w:id="20" w:name="QITable"/>
            <w:r>
              <w:t>Prepared by</w:t>
            </w:r>
            <w:bookmarkEnd w:id="19"/>
          </w:p>
        </w:tc>
        <w:tc>
          <w:tcPr>
            <w:tcW w:w="279" w:type="dxa"/>
            <w:tcBorders>
              <w:bottom w:val="nil"/>
            </w:tcBorders>
          </w:tcPr>
          <w:p w14:paraId="54D7ACD5" w14:textId="77777777" w:rsidR="003E5E12" w:rsidRDefault="003E5E12" w:rsidP="00AA045B">
            <w:pPr>
              <w:pStyle w:val="Tabletext"/>
            </w:pPr>
          </w:p>
        </w:tc>
        <w:tc>
          <w:tcPr>
            <w:tcW w:w="2016" w:type="dxa"/>
          </w:tcPr>
          <w:p w14:paraId="710E4B8E" w14:textId="59D63B37" w:rsidR="003E5E12" w:rsidRDefault="00B816F9" w:rsidP="00AA045B">
            <w:pPr>
              <w:pStyle w:val="Tabletext"/>
            </w:pPr>
            <w:bookmarkStart w:id="21" w:name="Text_CheckedBy"/>
            <w:r>
              <w:t>Checked by</w:t>
            </w:r>
            <w:bookmarkEnd w:id="21"/>
          </w:p>
        </w:tc>
        <w:tc>
          <w:tcPr>
            <w:tcW w:w="279" w:type="dxa"/>
            <w:tcBorders>
              <w:bottom w:val="nil"/>
            </w:tcBorders>
          </w:tcPr>
          <w:p w14:paraId="4C75812B" w14:textId="77777777" w:rsidR="003E5E12" w:rsidRDefault="003E5E12" w:rsidP="00AA045B">
            <w:pPr>
              <w:pStyle w:val="Tabletext"/>
            </w:pPr>
          </w:p>
        </w:tc>
        <w:tc>
          <w:tcPr>
            <w:tcW w:w="2014" w:type="dxa"/>
          </w:tcPr>
          <w:p w14:paraId="52E92EC1" w14:textId="3ADD69B3" w:rsidR="003E5E12" w:rsidRDefault="00B816F9" w:rsidP="003E5E12">
            <w:pPr>
              <w:pStyle w:val="Tabletext"/>
            </w:pPr>
            <w:bookmarkStart w:id="22" w:name="Text_VerifiedBy"/>
            <w:r>
              <w:t>Verified by</w:t>
            </w:r>
            <w:bookmarkEnd w:id="22"/>
          </w:p>
        </w:tc>
        <w:tc>
          <w:tcPr>
            <w:tcW w:w="280" w:type="dxa"/>
            <w:tcBorders>
              <w:bottom w:val="nil"/>
            </w:tcBorders>
          </w:tcPr>
          <w:p w14:paraId="56B37DAD" w14:textId="77777777" w:rsidR="003E5E12" w:rsidRDefault="003E5E12" w:rsidP="004128E6">
            <w:pPr>
              <w:pStyle w:val="Tabletext"/>
            </w:pPr>
          </w:p>
        </w:tc>
        <w:tc>
          <w:tcPr>
            <w:tcW w:w="2018" w:type="dxa"/>
          </w:tcPr>
          <w:p w14:paraId="3EE92E57" w14:textId="45799F6C" w:rsidR="003E5E12" w:rsidRDefault="00B816F9" w:rsidP="004128E6">
            <w:pPr>
              <w:pStyle w:val="Tabletext"/>
            </w:pPr>
            <w:bookmarkStart w:id="23" w:name="Text_ApprovedBy"/>
            <w:r>
              <w:t>Approved by</w:t>
            </w:r>
            <w:bookmarkEnd w:id="23"/>
          </w:p>
        </w:tc>
      </w:tr>
      <w:tr w:rsidR="00542A7C" w:rsidRPr="00B816F9" w14:paraId="616FA7E9" w14:textId="77777777" w:rsidTr="00542A7C">
        <w:tc>
          <w:tcPr>
            <w:tcW w:w="2017" w:type="dxa"/>
          </w:tcPr>
          <w:p w14:paraId="382EFF45" w14:textId="77777777" w:rsidR="00542A7C" w:rsidRPr="007A7877" w:rsidRDefault="00542A7C" w:rsidP="00542A7C">
            <w:pPr>
              <w:pStyle w:val="Tabletext"/>
            </w:pPr>
            <w:r>
              <w:t>Matt Smith</w:t>
            </w:r>
          </w:p>
          <w:p w14:paraId="10AF0664" w14:textId="7E03CC1C" w:rsidR="00542A7C" w:rsidRDefault="00542A7C" w:rsidP="00542A7C">
            <w:pPr>
              <w:pStyle w:val="Tabletext"/>
            </w:pPr>
            <w:r>
              <w:t>Air Quality Consultant</w:t>
            </w:r>
          </w:p>
        </w:tc>
        <w:tc>
          <w:tcPr>
            <w:tcW w:w="279" w:type="dxa"/>
            <w:tcBorders>
              <w:top w:val="nil"/>
              <w:bottom w:val="nil"/>
            </w:tcBorders>
          </w:tcPr>
          <w:p w14:paraId="2594E8BF" w14:textId="77777777" w:rsidR="00542A7C" w:rsidRDefault="00542A7C" w:rsidP="00542A7C">
            <w:pPr>
              <w:pStyle w:val="Tabletext"/>
            </w:pPr>
          </w:p>
        </w:tc>
        <w:tc>
          <w:tcPr>
            <w:tcW w:w="2016" w:type="dxa"/>
          </w:tcPr>
          <w:p w14:paraId="72BA4A66" w14:textId="77777777" w:rsidR="00542A7C" w:rsidRPr="006973EB" w:rsidRDefault="00542A7C" w:rsidP="00542A7C">
            <w:pPr>
              <w:pStyle w:val="Tabletext"/>
            </w:pPr>
            <w:r w:rsidRPr="006973EB">
              <w:t>Rachel Perryman</w:t>
            </w:r>
          </w:p>
          <w:p w14:paraId="5CB1A6A0" w14:textId="6FC5318C" w:rsidR="00542A7C" w:rsidRDefault="00542A7C" w:rsidP="00542A7C">
            <w:pPr>
              <w:pStyle w:val="Tabletext"/>
            </w:pPr>
            <w:r w:rsidRPr="006973EB">
              <w:t>Associate Director</w:t>
            </w:r>
          </w:p>
        </w:tc>
        <w:tc>
          <w:tcPr>
            <w:tcW w:w="279" w:type="dxa"/>
            <w:tcBorders>
              <w:top w:val="nil"/>
              <w:bottom w:val="nil"/>
            </w:tcBorders>
          </w:tcPr>
          <w:p w14:paraId="26522DA8" w14:textId="77777777" w:rsidR="00542A7C" w:rsidRDefault="00542A7C" w:rsidP="00542A7C">
            <w:pPr>
              <w:pStyle w:val="Tabletext"/>
            </w:pPr>
          </w:p>
        </w:tc>
        <w:tc>
          <w:tcPr>
            <w:tcW w:w="2014" w:type="dxa"/>
          </w:tcPr>
          <w:p w14:paraId="7B0AC9DB" w14:textId="0D204BA2" w:rsidR="00542A7C" w:rsidRPr="006973EB" w:rsidRDefault="00DF2C40" w:rsidP="00542A7C">
            <w:pPr>
              <w:pStyle w:val="Tabletext"/>
            </w:pPr>
            <w:r>
              <w:t>Anna Savage</w:t>
            </w:r>
          </w:p>
          <w:p w14:paraId="39AE3E3A" w14:textId="54EA2DA5" w:rsidR="00542A7C" w:rsidRPr="00B816F9" w:rsidRDefault="00DF2C40" w:rsidP="00542A7C">
            <w:pPr>
              <w:pStyle w:val="Tabletext"/>
              <w:rPr>
                <w:lang w:val="pt-BR"/>
              </w:rPr>
            </w:pPr>
            <w:r>
              <w:t>Technical</w:t>
            </w:r>
            <w:r w:rsidR="00542A7C" w:rsidRPr="009B7739">
              <w:t xml:space="preserve"> Director</w:t>
            </w:r>
          </w:p>
        </w:tc>
        <w:tc>
          <w:tcPr>
            <w:tcW w:w="280" w:type="dxa"/>
            <w:tcBorders>
              <w:top w:val="nil"/>
              <w:bottom w:val="nil"/>
            </w:tcBorders>
          </w:tcPr>
          <w:p w14:paraId="6C9619C0" w14:textId="77777777" w:rsidR="00542A7C" w:rsidRPr="00B816F9" w:rsidRDefault="00542A7C" w:rsidP="00542A7C">
            <w:pPr>
              <w:pStyle w:val="Tabletext"/>
              <w:rPr>
                <w:lang w:val="pt-BR"/>
              </w:rPr>
            </w:pPr>
          </w:p>
        </w:tc>
        <w:tc>
          <w:tcPr>
            <w:tcW w:w="2018" w:type="dxa"/>
          </w:tcPr>
          <w:p w14:paraId="518C3EC2" w14:textId="77777777" w:rsidR="00542A7C" w:rsidRDefault="00542A7C" w:rsidP="00542A7C">
            <w:pPr>
              <w:pStyle w:val="Tabletext"/>
            </w:pPr>
            <w:r>
              <w:t>Richard O'Callaghan</w:t>
            </w:r>
          </w:p>
          <w:p w14:paraId="5566BD0E" w14:textId="0C50728B" w:rsidR="00542A7C" w:rsidRPr="00B816F9" w:rsidRDefault="00542A7C" w:rsidP="00542A7C">
            <w:pPr>
              <w:pStyle w:val="Tabletext"/>
              <w:rPr>
                <w:lang w:val="pt-BR"/>
              </w:rPr>
            </w:pPr>
            <w:r>
              <w:t>Project Director</w:t>
            </w:r>
          </w:p>
        </w:tc>
      </w:tr>
      <w:tr w:rsidR="002E69BE" w14:paraId="03434C01" w14:textId="77777777" w:rsidTr="00542A7C">
        <w:tc>
          <w:tcPr>
            <w:tcW w:w="2017" w:type="dxa"/>
          </w:tcPr>
          <w:p w14:paraId="13899015" w14:textId="79313673" w:rsidR="003E5E12" w:rsidRDefault="003E5E12" w:rsidP="00AA045B">
            <w:pPr>
              <w:pStyle w:val="Tabletext"/>
            </w:pPr>
            <w:bookmarkStart w:id="24" w:name="Contact2"/>
            <w:bookmarkEnd w:id="24"/>
          </w:p>
        </w:tc>
        <w:tc>
          <w:tcPr>
            <w:tcW w:w="279" w:type="dxa"/>
            <w:tcBorders>
              <w:top w:val="nil"/>
              <w:bottom w:val="nil"/>
            </w:tcBorders>
          </w:tcPr>
          <w:p w14:paraId="1F692177" w14:textId="77777777" w:rsidR="003E5E12" w:rsidRDefault="003E5E12" w:rsidP="00AA045B">
            <w:pPr>
              <w:pStyle w:val="Tabletext"/>
            </w:pPr>
          </w:p>
        </w:tc>
        <w:tc>
          <w:tcPr>
            <w:tcW w:w="2016" w:type="dxa"/>
          </w:tcPr>
          <w:p w14:paraId="1F358FAD" w14:textId="41F4E7CD" w:rsidR="003E5E12" w:rsidRDefault="003E5E12" w:rsidP="00AA045B">
            <w:pPr>
              <w:pStyle w:val="Tabletext"/>
            </w:pPr>
            <w:bookmarkStart w:id="25" w:name="CheckedBy"/>
            <w:bookmarkEnd w:id="25"/>
          </w:p>
        </w:tc>
        <w:tc>
          <w:tcPr>
            <w:tcW w:w="279" w:type="dxa"/>
            <w:tcBorders>
              <w:top w:val="nil"/>
              <w:bottom w:val="nil"/>
            </w:tcBorders>
          </w:tcPr>
          <w:p w14:paraId="64D59139" w14:textId="77777777" w:rsidR="003E5E12" w:rsidRDefault="003E5E12" w:rsidP="00AA045B">
            <w:pPr>
              <w:pStyle w:val="Tabletext"/>
            </w:pPr>
          </w:p>
        </w:tc>
        <w:tc>
          <w:tcPr>
            <w:tcW w:w="2014" w:type="dxa"/>
          </w:tcPr>
          <w:p w14:paraId="70312C71" w14:textId="599B9D78" w:rsidR="003E5E12" w:rsidRDefault="003E5E12" w:rsidP="003E5E12">
            <w:pPr>
              <w:pStyle w:val="Tabletext"/>
            </w:pPr>
            <w:bookmarkStart w:id="26" w:name="VerifiedBy"/>
            <w:bookmarkEnd w:id="26"/>
          </w:p>
        </w:tc>
        <w:tc>
          <w:tcPr>
            <w:tcW w:w="280" w:type="dxa"/>
            <w:tcBorders>
              <w:top w:val="nil"/>
              <w:bottom w:val="nil"/>
            </w:tcBorders>
          </w:tcPr>
          <w:p w14:paraId="2982EB1B" w14:textId="77777777" w:rsidR="003E5E12" w:rsidRDefault="003E5E12" w:rsidP="004128E6">
            <w:pPr>
              <w:pStyle w:val="Tabletext"/>
            </w:pPr>
          </w:p>
        </w:tc>
        <w:tc>
          <w:tcPr>
            <w:tcW w:w="2018" w:type="dxa"/>
          </w:tcPr>
          <w:p w14:paraId="1E822E9F" w14:textId="4649377A" w:rsidR="003E5E12" w:rsidRDefault="003E5E12" w:rsidP="004128E6">
            <w:pPr>
              <w:pStyle w:val="Tabletext"/>
            </w:pPr>
            <w:bookmarkStart w:id="27" w:name="ApprovedBy"/>
            <w:bookmarkEnd w:id="27"/>
          </w:p>
        </w:tc>
      </w:tr>
      <w:bookmarkEnd w:id="20"/>
    </w:tbl>
    <w:p w14:paraId="47C7655B" w14:textId="77777777" w:rsidR="00067457" w:rsidRPr="001B0ACE" w:rsidRDefault="00067457" w:rsidP="001B0ACE">
      <w:pPr>
        <w:pStyle w:val="BodyText"/>
      </w:pPr>
    </w:p>
    <w:p w14:paraId="4D55E4BD" w14:textId="1CDEA1CA" w:rsidR="00067457" w:rsidRDefault="00B816F9"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491"/>
        <w:gridCol w:w="1491"/>
        <w:gridCol w:w="1486"/>
        <w:gridCol w:w="1496"/>
        <w:gridCol w:w="1483"/>
        <w:gridCol w:w="1489"/>
      </w:tblGrid>
      <w:tr w:rsidR="00067457" w14:paraId="3924BC11"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73350C7C" w14:textId="77777777" w:rsidR="00067457" w:rsidRDefault="00067457" w:rsidP="00AA045B">
            <w:pPr>
              <w:pStyle w:val="Tabletext"/>
            </w:pPr>
            <w:bookmarkStart w:id="29" w:name="Text_Revision"/>
            <w:r>
              <w:t>Revision</w:t>
            </w:r>
            <w:bookmarkEnd w:id="29"/>
          </w:p>
        </w:tc>
        <w:tc>
          <w:tcPr>
            <w:tcW w:w="1508" w:type="dxa"/>
          </w:tcPr>
          <w:p w14:paraId="552CEB7B" w14:textId="0FD7697C" w:rsidR="00067457" w:rsidRDefault="00B816F9" w:rsidP="00AA045B">
            <w:pPr>
              <w:pStyle w:val="Tabletext"/>
              <w:rPr>
                <w:b w:val="0"/>
              </w:rPr>
            </w:pPr>
            <w:bookmarkStart w:id="30" w:name="Text_RevisionDate"/>
            <w:r>
              <w:t>Revision date</w:t>
            </w:r>
            <w:bookmarkEnd w:id="30"/>
          </w:p>
        </w:tc>
        <w:tc>
          <w:tcPr>
            <w:tcW w:w="1508" w:type="dxa"/>
          </w:tcPr>
          <w:p w14:paraId="3752A008" w14:textId="77777777" w:rsidR="00067457" w:rsidRDefault="00067457" w:rsidP="00AA045B">
            <w:pPr>
              <w:pStyle w:val="Tabletext"/>
            </w:pPr>
            <w:bookmarkStart w:id="31" w:name="Text_Details"/>
            <w:r>
              <w:t>Details</w:t>
            </w:r>
            <w:bookmarkEnd w:id="31"/>
          </w:p>
        </w:tc>
        <w:tc>
          <w:tcPr>
            <w:tcW w:w="1508" w:type="dxa"/>
          </w:tcPr>
          <w:p w14:paraId="77D21E48" w14:textId="427F74E9" w:rsidR="00067457" w:rsidRDefault="00067457" w:rsidP="00AA045B">
            <w:pPr>
              <w:pStyle w:val="Tabletext"/>
            </w:pPr>
            <w:bookmarkStart w:id="32" w:name="Text_Authorized"/>
            <w:r>
              <w:t>Authori</w:t>
            </w:r>
            <w:r w:rsidR="001B0ACE">
              <w:t>s</w:t>
            </w:r>
            <w:r>
              <w:t>ed</w:t>
            </w:r>
            <w:bookmarkEnd w:id="32"/>
          </w:p>
        </w:tc>
        <w:tc>
          <w:tcPr>
            <w:tcW w:w="1508" w:type="dxa"/>
          </w:tcPr>
          <w:p w14:paraId="52E0A605" w14:textId="77777777" w:rsidR="00067457" w:rsidRPr="009052D1" w:rsidRDefault="00067457" w:rsidP="00AA045B">
            <w:pPr>
              <w:pStyle w:val="Tabletext"/>
            </w:pPr>
            <w:bookmarkStart w:id="33" w:name="Text_Name"/>
            <w:r w:rsidRPr="009052D1">
              <w:t>Name</w:t>
            </w:r>
            <w:bookmarkEnd w:id="33"/>
          </w:p>
        </w:tc>
        <w:tc>
          <w:tcPr>
            <w:tcW w:w="1508" w:type="dxa"/>
          </w:tcPr>
          <w:p w14:paraId="0F4DDD05" w14:textId="77777777" w:rsidR="00067457" w:rsidRDefault="00067457" w:rsidP="00AA045B">
            <w:pPr>
              <w:pStyle w:val="Tabletext"/>
            </w:pPr>
            <w:bookmarkStart w:id="34" w:name="Text_Position"/>
            <w:r>
              <w:t>Position</w:t>
            </w:r>
            <w:bookmarkEnd w:id="34"/>
          </w:p>
        </w:tc>
      </w:tr>
      <w:tr w:rsidR="00067457" w:rsidRPr="00542F08" w14:paraId="2AAC0E11" w14:textId="77777777" w:rsidTr="00133853">
        <w:tc>
          <w:tcPr>
            <w:tcW w:w="1508" w:type="dxa"/>
          </w:tcPr>
          <w:p w14:paraId="514FBB4E" w14:textId="5AD3B192" w:rsidR="00067457" w:rsidRPr="00542F08" w:rsidRDefault="00067457" w:rsidP="00AA045B">
            <w:pPr>
              <w:pStyle w:val="Tabletext"/>
            </w:pPr>
            <w:bookmarkStart w:id="35" w:name="RevisionStatus"/>
            <w:bookmarkEnd w:id="35"/>
          </w:p>
        </w:tc>
        <w:tc>
          <w:tcPr>
            <w:tcW w:w="1508" w:type="dxa"/>
          </w:tcPr>
          <w:p w14:paraId="7AD18516" w14:textId="77777777" w:rsidR="00067457" w:rsidRDefault="00067457" w:rsidP="00AA045B">
            <w:pPr>
              <w:pStyle w:val="Tabletext"/>
            </w:pPr>
          </w:p>
        </w:tc>
        <w:tc>
          <w:tcPr>
            <w:tcW w:w="1508" w:type="dxa"/>
          </w:tcPr>
          <w:p w14:paraId="52EB9075" w14:textId="77777777" w:rsidR="00067457" w:rsidRDefault="00067457" w:rsidP="00AA045B">
            <w:pPr>
              <w:pStyle w:val="Tabletext"/>
            </w:pPr>
          </w:p>
        </w:tc>
        <w:tc>
          <w:tcPr>
            <w:tcW w:w="1508" w:type="dxa"/>
          </w:tcPr>
          <w:p w14:paraId="3211AEE6" w14:textId="77777777" w:rsidR="00067457" w:rsidRPr="00542F08" w:rsidRDefault="00067457" w:rsidP="00AA045B">
            <w:pPr>
              <w:pStyle w:val="Tabletext"/>
            </w:pPr>
          </w:p>
        </w:tc>
        <w:tc>
          <w:tcPr>
            <w:tcW w:w="1508" w:type="dxa"/>
          </w:tcPr>
          <w:p w14:paraId="6B6F7196" w14:textId="77777777" w:rsidR="00067457" w:rsidRDefault="00067457" w:rsidP="00AA045B">
            <w:pPr>
              <w:pStyle w:val="Tabletext"/>
            </w:pPr>
          </w:p>
        </w:tc>
        <w:tc>
          <w:tcPr>
            <w:tcW w:w="1508" w:type="dxa"/>
          </w:tcPr>
          <w:p w14:paraId="2D658500" w14:textId="77777777" w:rsidR="00067457" w:rsidRDefault="00067457" w:rsidP="00AA045B">
            <w:pPr>
              <w:pStyle w:val="Tabletext"/>
            </w:pPr>
          </w:p>
        </w:tc>
      </w:tr>
      <w:tr w:rsidR="00067457" w:rsidRPr="00542F08" w14:paraId="3E44A792" w14:textId="77777777" w:rsidTr="00133853">
        <w:tc>
          <w:tcPr>
            <w:tcW w:w="1508" w:type="dxa"/>
          </w:tcPr>
          <w:p w14:paraId="25A47D71" w14:textId="77777777" w:rsidR="00067457" w:rsidRPr="00542F08" w:rsidRDefault="00067457" w:rsidP="00AA045B">
            <w:pPr>
              <w:pStyle w:val="Tabletext"/>
            </w:pPr>
          </w:p>
        </w:tc>
        <w:tc>
          <w:tcPr>
            <w:tcW w:w="1508" w:type="dxa"/>
          </w:tcPr>
          <w:p w14:paraId="326D14AB" w14:textId="77777777" w:rsidR="00067457" w:rsidRDefault="00067457" w:rsidP="00AA045B">
            <w:pPr>
              <w:pStyle w:val="Tabletext"/>
            </w:pPr>
          </w:p>
        </w:tc>
        <w:tc>
          <w:tcPr>
            <w:tcW w:w="1508" w:type="dxa"/>
          </w:tcPr>
          <w:p w14:paraId="1DBEBBF1" w14:textId="77777777" w:rsidR="00067457" w:rsidRDefault="00067457" w:rsidP="00AA045B">
            <w:pPr>
              <w:pStyle w:val="Tabletext"/>
            </w:pPr>
          </w:p>
        </w:tc>
        <w:tc>
          <w:tcPr>
            <w:tcW w:w="1508" w:type="dxa"/>
          </w:tcPr>
          <w:p w14:paraId="393CBB88" w14:textId="77777777" w:rsidR="00067457" w:rsidRPr="00542F08" w:rsidRDefault="00067457" w:rsidP="00AA045B">
            <w:pPr>
              <w:pStyle w:val="Tabletext"/>
            </w:pPr>
          </w:p>
        </w:tc>
        <w:tc>
          <w:tcPr>
            <w:tcW w:w="1508" w:type="dxa"/>
          </w:tcPr>
          <w:p w14:paraId="69F325F9" w14:textId="77777777" w:rsidR="00067457" w:rsidRDefault="00067457" w:rsidP="00AA045B">
            <w:pPr>
              <w:pStyle w:val="Tabletext"/>
            </w:pPr>
          </w:p>
        </w:tc>
        <w:tc>
          <w:tcPr>
            <w:tcW w:w="1508" w:type="dxa"/>
          </w:tcPr>
          <w:p w14:paraId="3004ABEE" w14:textId="77777777" w:rsidR="00067457" w:rsidRDefault="00067457" w:rsidP="00AA045B">
            <w:pPr>
              <w:pStyle w:val="Tabletext"/>
            </w:pPr>
          </w:p>
        </w:tc>
      </w:tr>
      <w:tr w:rsidR="00067457" w:rsidRPr="00542F08" w14:paraId="63358513" w14:textId="77777777" w:rsidTr="00133853">
        <w:tc>
          <w:tcPr>
            <w:tcW w:w="1508" w:type="dxa"/>
            <w:tcBorders>
              <w:bottom w:val="single" w:sz="4" w:space="0" w:color="auto"/>
            </w:tcBorders>
          </w:tcPr>
          <w:p w14:paraId="6ADD6B45" w14:textId="77777777" w:rsidR="00067457" w:rsidRPr="00542F08" w:rsidRDefault="00067457" w:rsidP="00AA045B">
            <w:pPr>
              <w:pStyle w:val="Tabletext"/>
            </w:pPr>
          </w:p>
        </w:tc>
        <w:tc>
          <w:tcPr>
            <w:tcW w:w="1508" w:type="dxa"/>
            <w:tcBorders>
              <w:bottom w:val="single" w:sz="4" w:space="0" w:color="auto"/>
            </w:tcBorders>
          </w:tcPr>
          <w:p w14:paraId="4B693119" w14:textId="77777777" w:rsidR="00067457" w:rsidRDefault="00067457" w:rsidP="00AA045B">
            <w:pPr>
              <w:pStyle w:val="Tabletext"/>
            </w:pPr>
          </w:p>
        </w:tc>
        <w:tc>
          <w:tcPr>
            <w:tcW w:w="1508" w:type="dxa"/>
            <w:tcBorders>
              <w:bottom w:val="single" w:sz="4" w:space="0" w:color="auto"/>
            </w:tcBorders>
          </w:tcPr>
          <w:p w14:paraId="1D8D6FD0" w14:textId="77777777" w:rsidR="00067457" w:rsidRDefault="00067457" w:rsidP="00AA045B">
            <w:pPr>
              <w:pStyle w:val="Tabletext"/>
            </w:pPr>
          </w:p>
        </w:tc>
        <w:tc>
          <w:tcPr>
            <w:tcW w:w="1508" w:type="dxa"/>
            <w:tcBorders>
              <w:bottom w:val="single" w:sz="4" w:space="0" w:color="auto"/>
            </w:tcBorders>
          </w:tcPr>
          <w:p w14:paraId="56074F56" w14:textId="77777777" w:rsidR="00067457" w:rsidRPr="00542F08" w:rsidRDefault="00067457" w:rsidP="00AA045B">
            <w:pPr>
              <w:pStyle w:val="Tabletext"/>
            </w:pPr>
          </w:p>
        </w:tc>
        <w:tc>
          <w:tcPr>
            <w:tcW w:w="1508" w:type="dxa"/>
            <w:tcBorders>
              <w:bottom w:val="single" w:sz="4" w:space="0" w:color="auto"/>
            </w:tcBorders>
          </w:tcPr>
          <w:p w14:paraId="717B68BC" w14:textId="77777777" w:rsidR="00067457" w:rsidRDefault="00067457" w:rsidP="00AA045B">
            <w:pPr>
              <w:pStyle w:val="Tabletext"/>
            </w:pPr>
          </w:p>
        </w:tc>
        <w:tc>
          <w:tcPr>
            <w:tcW w:w="1508" w:type="dxa"/>
            <w:tcBorders>
              <w:bottom w:val="single" w:sz="4" w:space="0" w:color="auto"/>
            </w:tcBorders>
          </w:tcPr>
          <w:p w14:paraId="266DF3FA" w14:textId="77777777" w:rsidR="00067457" w:rsidRDefault="00067457" w:rsidP="00AA045B">
            <w:pPr>
              <w:pStyle w:val="Tabletext"/>
            </w:pPr>
          </w:p>
        </w:tc>
      </w:tr>
      <w:tr w:rsidR="00067457" w:rsidRPr="00542F08" w14:paraId="3573406A" w14:textId="77777777" w:rsidTr="00133853">
        <w:tc>
          <w:tcPr>
            <w:tcW w:w="1508" w:type="dxa"/>
            <w:tcBorders>
              <w:top w:val="single" w:sz="4" w:space="0" w:color="auto"/>
              <w:bottom w:val="single" w:sz="4" w:space="0" w:color="auto"/>
            </w:tcBorders>
          </w:tcPr>
          <w:p w14:paraId="173F2024"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6BC0D0AE" w14:textId="77777777" w:rsidR="00067457" w:rsidRDefault="00067457" w:rsidP="00AA045B">
            <w:pPr>
              <w:pStyle w:val="Tabletext"/>
            </w:pPr>
          </w:p>
        </w:tc>
        <w:tc>
          <w:tcPr>
            <w:tcW w:w="1508" w:type="dxa"/>
            <w:tcBorders>
              <w:top w:val="single" w:sz="4" w:space="0" w:color="auto"/>
              <w:bottom w:val="single" w:sz="4" w:space="0" w:color="auto"/>
            </w:tcBorders>
          </w:tcPr>
          <w:p w14:paraId="5F12879D" w14:textId="77777777" w:rsidR="00067457" w:rsidRDefault="00067457" w:rsidP="00AA045B">
            <w:pPr>
              <w:pStyle w:val="Tabletext"/>
            </w:pPr>
          </w:p>
        </w:tc>
        <w:tc>
          <w:tcPr>
            <w:tcW w:w="1508" w:type="dxa"/>
            <w:tcBorders>
              <w:top w:val="single" w:sz="4" w:space="0" w:color="auto"/>
              <w:bottom w:val="single" w:sz="4" w:space="0" w:color="auto"/>
            </w:tcBorders>
          </w:tcPr>
          <w:p w14:paraId="64E97B28"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6C26A7A9" w14:textId="77777777" w:rsidR="00067457" w:rsidRDefault="00067457" w:rsidP="00AA045B">
            <w:pPr>
              <w:pStyle w:val="Tabletext"/>
            </w:pPr>
          </w:p>
        </w:tc>
        <w:tc>
          <w:tcPr>
            <w:tcW w:w="1508" w:type="dxa"/>
            <w:tcBorders>
              <w:top w:val="single" w:sz="4" w:space="0" w:color="auto"/>
              <w:bottom w:val="single" w:sz="4" w:space="0" w:color="auto"/>
            </w:tcBorders>
          </w:tcPr>
          <w:p w14:paraId="21FB0172" w14:textId="77777777" w:rsidR="00067457" w:rsidRDefault="00067457" w:rsidP="00AA045B">
            <w:pPr>
              <w:pStyle w:val="Tabletext"/>
            </w:pPr>
          </w:p>
        </w:tc>
      </w:tr>
    </w:tbl>
    <w:p w14:paraId="06B10E30" w14:textId="77777777" w:rsidR="00067457" w:rsidRDefault="00067457" w:rsidP="001B0ACE">
      <w:pPr>
        <w:pStyle w:val="BodyText"/>
      </w:pPr>
    </w:p>
    <w:bookmarkEnd w:id="18"/>
    <w:p w14:paraId="619E800E" w14:textId="77777777" w:rsidR="00067457" w:rsidRDefault="00067457" w:rsidP="00067457">
      <w:pPr>
        <w:tabs>
          <w:tab w:val="clear" w:pos="284"/>
        </w:tabs>
        <w:spacing w:line="240" w:lineRule="auto"/>
      </w:pPr>
    </w:p>
    <w:p w14:paraId="18A39026" w14:textId="77777777" w:rsidR="00067457" w:rsidRDefault="00067457">
      <w:pPr>
        <w:tabs>
          <w:tab w:val="clear" w:pos="284"/>
        </w:tabs>
        <w:spacing w:line="240" w:lineRule="auto"/>
      </w:pPr>
      <w:r>
        <w:br w:type="page"/>
      </w:r>
    </w:p>
    <w:p w14:paraId="391B1351" w14:textId="5D047E02" w:rsidR="00831688" w:rsidRPr="008952D6" w:rsidRDefault="00B816F9" w:rsidP="00542F08">
      <w:pPr>
        <w:pStyle w:val="Heading"/>
      </w:pPr>
      <w:bookmarkStart w:id="36" w:name="Text_PreparedFor"/>
      <w:r>
        <w:lastRenderedPageBreak/>
        <w:t>Prepared for</w:t>
      </w:r>
      <w:bookmarkEnd w:id="36"/>
      <w:r w:rsidR="00831688" w:rsidRPr="008952D6">
        <w:t>:</w:t>
      </w:r>
    </w:p>
    <w:bookmarkStart w:id="37" w:name="FooterClientAddress"/>
    <w:bookmarkEnd w:id="37"/>
    <w:p w14:paraId="0EAC5946" w14:textId="30412E73" w:rsidR="00B816F9" w:rsidRPr="0080040C" w:rsidRDefault="00B816F9" w:rsidP="00B816F9">
      <w:r>
        <w:fldChar w:fldCharType="begin"/>
      </w:r>
      <w:r>
        <w:instrText>DOCPROPERTY  ClientName \* MERGEFORMAT</w:instrText>
      </w:r>
      <w:r>
        <w:fldChar w:fldCharType="separate"/>
      </w:r>
      <w:r>
        <w:t>South Dublin County Council</w:t>
      </w:r>
      <w:r>
        <w:fldChar w:fldCharType="end"/>
      </w:r>
      <w:r>
        <w:fldChar w:fldCharType="begin"/>
      </w:r>
      <w:r>
        <w:instrText xml:space="preserve"> DOCPROPERTY  ClientNumber \* MERGEFORMAT </w:instrText>
      </w:r>
      <w:r>
        <w:fldChar w:fldCharType="end"/>
      </w:r>
    </w:p>
    <w:p w14:paraId="262A9719" w14:textId="7AC4E011" w:rsidR="002F3B02" w:rsidRPr="0080040C" w:rsidRDefault="002F3B02" w:rsidP="0081688E"/>
    <w:p w14:paraId="4AF353ED" w14:textId="77777777" w:rsidR="00831688" w:rsidRDefault="00831688" w:rsidP="0080040C">
      <w:pPr>
        <w:pStyle w:val="BodyText"/>
      </w:pPr>
    </w:p>
    <w:p w14:paraId="1241C165" w14:textId="411F48D2" w:rsidR="003462F6" w:rsidRDefault="00B816F9" w:rsidP="003462F6">
      <w:pPr>
        <w:pStyle w:val="Heading"/>
      </w:pPr>
      <w:bookmarkStart w:id="38" w:name="Text_PreparedBy_1"/>
      <w:r>
        <w:t>Prepared by</w:t>
      </w:r>
      <w:bookmarkEnd w:id="38"/>
      <w:r w:rsidR="003462F6">
        <w:t>:</w:t>
      </w:r>
    </w:p>
    <w:p w14:paraId="7788A882" w14:textId="77777777" w:rsidR="003462F6" w:rsidRDefault="003462F6" w:rsidP="003462F6">
      <w:r>
        <w:t>‌AECOM Ireland Limited</w:t>
      </w:r>
    </w:p>
    <w:p w14:paraId="50B5703F" w14:textId="77777777" w:rsidR="003462F6" w:rsidRDefault="003462F6" w:rsidP="003462F6">
      <w:r>
        <w:t>4</w:t>
      </w:r>
      <w:r w:rsidRPr="00131771">
        <w:rPr>
          <w:vertAlign w:val="superscript"/>
        </w:rPr>
        <w:t>th</w:t>
      </w:r>
      <w:r>
        <w:t xml:space="preserve"> Floor</w:t>
      </w:r>
    </w:p>
    <w:p w14:paraId="5BA005D0" w14:textId="77777777" w:rsidR="003462F6" w:rsidRDefault="003462F6" w:rsidP="003462F6">
      <w:r>
        <w:t xml:space="preserve">One Burlington Plaza </w:t>
      </w:r>
    </w:p>
    <w:p w14:paraId="250BF01B" w14:textId="77777777" w:rsidR="003462F6" w:rsidRDefault="003462F6" w:rsidP="003462F6">
      <w:r>
        <w:t xml:space="preserve">Burlington Road </w:t>
      </w:r>
    </w:p>
    <w:p w14:paraId="5606F2BB" w14:textId="77777777" w:rsidR="003462F6" w:rsidRDefault="003462F6" w:rsidP="003462F6">
      <w:r>
        <w:t xml:space="preserve">Dublin 4 </w:t>
      </w:r>
    </w:p>
    <w:p w14:paraId="639ACF3E" w14:textId="77777777" w:rsidR="003462F6" w:rsidRDefault="003462F6" w:rsidP="003462F6">
      <w:r>
        <w:t xml:space="preserve">D04 RH96 </w:t>
      </w:r>
    </w:p>
    <w:p w14:paraId="450D5929" w14:textId="77777777" w:rsidR="003462F6" w:rsidRDefault="003462F6" w:rsidP="003462F6">
      <w:r>
        <w:t>T +353-1-696-6220</w:t>
      </w:r>
    </w:p>
    <w:p w14:paraId="7CB745BE" w14:textId="77777777" w:rsidR="003462F6" w:rsidRDefault="003462F6" w:rsidP="003462F6">
      <w:pPr>
        <w:pStyle w:val="BodyText"/>
      </w:pPr>
    </w:p>
    <w:p w14:paraId="1DFB8D3A" w14:textId="65E6C9FB" w:rsidR="003462F6" w:rsidRPr="0080040C" w:rsidRDefault="00B816F9" w:rsidP="003462F6">
      <w:pPr>
        <w:pStyle w:val="Heading"/>
      </w:pPr>
      <w:fldSimple w:instr="DOCPROPERTY  InAssociationWith \* MERGEFORMAT">
        <w:r>
          <w:t xml:space="preserve"> </w:t>
        </w:r>
      </w:fldSimple>
    </w:p>
    <w:p w14:paraId="56659FA5" w14:textId="5A93AB14" w:rsidR="003462F6" w:rsidRPr="0080040C" w:rsidRDefault="003462F6" w:rsidP="003462F6">
      <w:r>
        <w:fldChar w:fldCharType="begin"/>
      </w:r>
      <w:r>
        <w:instrText xml:space="preserve"> DOCPROPERTY  AdditionalCompanyName \* MERGEFORMAT </w:instrText>
      </w:r>
      <w:r>
        <w:fldChar w:fldCharType="end"/>
      </w:r>
    </w:p>
    <w:p w14:paraId="13AA51EA" w14:textId="77777777" w:rsidR="003462F6" w:rsidRDefault="003462F6" w:rsidP="003462F6">
      <w:pPr>
        <w:pStyle w:val="BodyText"/>
      </w:pPr>
    </w:p>
    <w:p w14:paraId="081530BD" w14:textId="013EE0BC" w:rsidR="003462F6" w:rsidRPr="0080040C" w:rsidRDefault="003462F6" w:rsidP="003462F6">
      <w:pPr>
        <w:pStyle w:val="BodyText"/>
      </w:pPr>
      <w:r>
        <w:fldChar w:fldCharType="begin"/>
      </w:r>
      <w:r>
        <w:instrText xml:space="preserve"> DOCPROPERTY "AccreditationText" </w:instrText>
      </w:r>
      <w:r>
        <w:fldChar w:fldCharType="end"/>
      </w:r>
    </w:p>
    <w:p w14:paraId="2FFB7503" w14:textId="11C9CA5D" w:rsidR="003462F6" w:rsidRDefault="003462F6" w:rsidP="003462F6">
      <w:pPr>
        <w:pStyle w:val="BodyText"/>
      </w:pPr>
      <w:r>
        <w:fldChar w:fldCharType="begin"/>
      </w:r>
      <w:r>
        <w:instrText xml:space="preserve"> DOCPROPERTY "GreenInitiative" </w:instrText>
      </w:r>
      <w:r>
        <w:fldChar w:fldCharType="end"/>
      </w:r>
    </w:p>
    <w:p w14:paraId="5CC4D053" w14:textId="77777777" w:rsidR="003462F6" w:rsidRDefault="003462F6" w:rsidP="003462F6">
      <w:pPr>
        <w:tabs>
          <w:tab w:val="clear" w:pos="284"/>
        </w:tabs>
        <w:spacing w:line="240" w:lineRule="auto"/>
      </w:pPr>
    </w:p>
    <w:p w14:paraId="6B6A5DA5" w14:textId="77777777" w:rsidR="00B816F9" w:rsidRPr="005337F3" w:rsidRDefault="00B816F9" w:rsidP="00B816F9">
      <w:pPr>
        <w:pStyle w:val="BodyText"/>
      </w:pPr>
      <w:bookmarkStart w:id="39" w:name="Copyright"/>
      <w:bookmarkStart w:id="40" w:name="Disclaimer"/>
      <w:r w:rsidRPr="005337F3">
        <w:t>© 202</w:t>
      </w:r>
      <w:r>
        <w:t>6</w:t>
      </w:r>
      <w:r w:rsidRPr="005337F3">
        <w:t xml:space="preserve"> AECOM Ireland Limited. All Rights Reserved. </w:t>
      </w:r>
      <w:bookmarkEnd w:id="39"/>
    </w:p>
    <w:p w14:paraId="15E1A81E" w14:textId="77777777" w:rsidR="00B816F9" w:rsidRDefault="00B816F9" w:rsidP="00B816F9">
      <w:pPr>
        <w:tabs>
          <w:tab w:val="clear" w:pos="284"/>
        </w:tabs>
        <w:spacing w:line="240" w:lineRule="auto"/>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1" w:name="UKILongformLimitations"/>
      <w:bookmarkEnd w:id="40"/>
      <w:r>
        <w:t xml:space="preserve"> </w:t>
      </w:r>
      <w:bookmarkEnd w:id="41"/>
    </w:p>
    <w:p w14:paraId="53E27848" w14:textId="2935F416" w:rsidR="000D13AF" w:rsidRDefault="000D13AF" w:rsidP="00B816F9">
      <w:pPr>
        <w:tabs>
          <w:tab w:val="clear" w:pos="284"/>
        </w:tabs>
        <w:spacing w:line="240" w:lineRule="auto"/>
      </w:pPr>
      <w:r>
        <w:br w:type="page"/>
      </w:r>
    </w:p>
    <w:p w14:paraId="322D34E1" w14:textId="77777777" w:rsidR="003964F2" w:rsidRDefault="003964F2" w:rsidP="003964F2">
      <w:pPr>
        <w:pStyle w:val="TOCHeading"/>
        <w:rPr>
          <w:noProof/>
        </w:rPr>
      </w:pPr>
      <w:bookmarkStart w:id="42" w:name="Text_Contents"/>
      <w:bookmarkStart w:id="43" w:name="TOC"/>
      <w:r>
        <w:rPr>
          <w:noProof/>
        </w:rPr>
        <w:lastRenderedPageBreak/>
        <w:t>Table of Contents</w:t>
      </w:r>
      <w:bookmarkEnd w:id="42"/>
    </w:p>
    <w:p w14:paraId="382EEF96" w14:textId="0CA5AC28" w:rsidR="00E97BFF" w:rsidRDefault="003964F2">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"1-4" \z \u </w:instrText>
      </w:r>
      <w:r>
        <w:rPr>
          <w:noProof/>
        </w:rPr>
        <w:fldChar w:fldCharType="separate"/>
      </w:r>
      <w:r w:rsidR="00E97BFF">
        <w:rPr>
          <w:noProof/>
        </w:rPr>
        <w:t>Traffic Data</w:t>
      </w:r>
      <w:r w:rsidR="00E97BFF">
        <w:rPr>
          <w:noProof/>
          <w:webHidden/>
        </w:rPr>
        <w:tab/>
      </w:r>
      <w:r w:rsidR="00E97BFF">
        <w:rPr>
          <w:noProof/>
          <w:webHidden/>
        </w:rPr>
        <w:fldChar w:fldCharType="begin"/>
      </w:r>
      <w:r w:rsidR="00E97BFF">
        <w:rPr>
          <w:noProof/>
          <w:webHidden/>
        </w:rPr>
        <w:instrText xml:space="preserve"> PAGEREF _Toc236050201 \h </w:instrText>
      </w:r>
      <w:r w:rsidR="00E97BFF">
        <w:rPr>
          <w:noProof/>
          <w:webHidden/>
        </w:rPr>
      </w:r>
      <w:r w:rsidR="00E97BFF">
        <w:rPr>
          <w:noProof/>
          <w:webHidden/>
        </w:rPr>
        <w:fldChar w:fldCharType="separate"/>
      </w:r>
      <w:r w:rsidR="00E97BFF">
        <w:rPr>
          <w:noProof/>
          <w:webHidden/>
        </w:rPr>
        <w:t>1</w:t>
      </w:r>
      <w:r w:rsidR="00E97BFF">
        <w:rPr>
          <w:noProof/>
          <w:webHidden/>
        </w:rPr>
        <w:fldChar w:fldCharType="end"/>
      </w:r>
    </w:p>
    <w:p w14:paraId="5DE429BF" w14:textId="7BAA1FD6" w:rsidR="003964F2" w:rsidRDefault="003964F2" w:rsidP="003964F2">
      <w:pPr>
        <w:pStyle w:val="BodyText"/>
        <w:rPr>
          <w:noProof/>
        </w:rPr>
      </w:pPr>
      <w:r>
        <w:rPr>
          <w:noProof/>
        </w:rPr>
        <w:fldChar w:fldCharType="end"/>
      </w:r>
    </w:p>
    <w:bookmarkEnd w:id="43"/>
    <w:p w14:paraId="077C8E24" w14:textId="003C9E72" w:rsidR="007935AD" w:rsidRDefault="007935AD" w:rsidP="003964F2">
      <w:pPr>
        <w:pStyle w:val="BodyText"/>
        <w:rPr>
          <w:noProof/>
        </w:rPr>
      </w:pPr>
    </w:p>
    <w:p w14:paraId="50659FCB" w14:textId="77777777" w:rsidR="007935AD" w:rsidRDefault="007935AD" w:rsidP="000A14DC">
      <w:pPr>
        <w:rPr>
          <w:b/>
          <w:bCs/>
          <w:noProof/>
        </w:rPr>
        <w:sectPr w:rsidR="007935AD" w:rsidSect="004E43B0">
          <w:headerReference w:type="default" r:id="rId17"/>
          <w:footerReference w:type="default" r:id="rId18"/>
          <w:pgSz w:w="11906" w:h="16838" w:code="9"/>
          <w:pgMar w:top="1134" w:right="1440" w:bottom="851" w:left="1440" w:header="709" w:footer="284" w:gutter="0"/>
          <w:cols w:space="708"/>
          <w:docGrid w:linePitch="360"/>
        </w:sectPr>
      </w:pPr>
    </w:p>
    <w:p w14:paraId="0735EDAF" w14:textId="5AF86040" w:rsidR="001B0ACE" w:rsidRDefault="003E05E0" w:rsidP="003E05E0">
      <w:pPr>
        <w:pStyle w:val="Heading1"/>
        <w:numPr>
          <w:ilvl w:val="0"/>
          <w:numId w:val="0"/>
        </w:numPr>
        <w:ind w:left="850" w:hanging="850"/>
      </w:pPr>
      <w:bookmarkStart w:id="44" w:name="_Toc236050201"/>
      <w:bookmarkStart w:id="45" w:name="_Toc207287393"/>
      <w:bookmarkStart w:id="46" w:name="BodyContent"/>
      <w:r>
        <w:lastRenderedPageBreak/>
        <w:t>Traffic Data</w:t>
      </w:r>
      <w:bookmarkEnd w:id="44"/>
    </w:p>
    <w:p w14:paraId="036FBC40" w14:textId="77777777" w:rsidR="000749FA" w:rsidRDefault="001B0ACE" w:rsidP="001B0ACE">
      <w:pPr>
        <w:pStyle w:val="BodyText"/>
        <w:rPr>
          <w:rFonts w:cstheme="minorHAnsi"/>
        </w:rPr>
      </w:pPr>
      <w:r w:rsidRPr="005C30D6">
        <w:rPr>
          <w:rFonts w:cstheme="minorHAnsi"/>
        </w:rPr>
        <w:t xml:space="preserve">This appendix accompanies Chapter </w:t>
      </w:r>
      <w:r w:rsidR="008F55D8">
        <w:rPr>
          <w:rFonts w:cstheme="minorHAnsi"/>
        </w:rPr>
        <w:t>9</w:t>
      </w:r>
      <w:r>
        <w:rPr>
          <w:rFonts w:cstheme="minorHAnsi"/>
        </w:rPr>
        <w:t xml:space="preserve"> </w:t>
      </w:r>
      <w:r w:rsidR="008F55D8">
        <w:rPr>
          <w:rFonts w:cstheme="minorHAnsi"/>
        </w:rPr>
        <w:t>Air Quality</w:t>
      </w:r>
      <w:r w:rsidR="00A00935">
        <w:rPr>
          <w:rFonts w:cstheme="minorHAnsi"/>
        </w:rPr>
        <w:t xml:space="preserve"> </w:t>
      </w:r>
      <w:r w:rsidRPr="005C30D6">
        <w:rPr>
          <w:rFonts w:cstheme="minorHAnsi"/>
        </w:rPr>
        <w:t xml:space="preserve">of the </w:t>
      </w:r>
      <w:r>
        <w:rPr>
          <w:rFonts w:cstheme="minorHAnsi"/>
        </w:rPr>
        <w:t>Environmental Impact Assessment Report</w:t>
      </w:r>
      <w:r w:rsidR="00A00935">
        <w:rPr>
          <w:rFonts w:cstheme="minorHAnsi"/>
        </w:rPr>
        <w:t xml:space="preserve"> (EIAR)</w:t>
      </w:r>
      <w:r>
        <w:rPr>
          <w:rFonts w:cstheme="minorHAnsi"/>
        </w:rPr>
        <w:t>.</w:t>
      </w:r>
      <w:r w:rsidRPr="005C30D6">
        <w:rPr>
          <w:rFonts w:cstheme="minorHAnsi"/>
        </w:rPr>
        <w:t xml:space="preserve"> </w:t>
      </w:r>
      <w:r>
        <w:rPr>
          <w:rFonts w:cstheme="minorHAnsi"/>
        </w:rPr>
        <w:t xml:space="preserve">This </w:t>
      </w:r>
      <w:r w:rsidR="00A00935">
        <w:rPr>
          <w:rFonts w:cstheme="minorHAnsi"/>
        </w:rPr>
        <w:t>A</w:t>
      </w:r>
      <w:r>
        <w:rPr>
          <w:rFonts w:cstheme="minorHAnsi"/>
        </w:rPr>
        <w:t>ppendix contains additional</w:t>
      </w:r>
      <w:r w:rsidR="00C20871">
        <w:rPr>
          <w:rFonts w:cstheme="minorHAnsi"/>
        </w:rPr>
        <w:t xml:space="preserve"> information regarding the traffic data </w:t>
      </w:r>
      <w:r w:rsidR="003B1A2B">
        <w:rPr>
          <w:rFonts w:cstheme="minorHAnsi"/>
        </w:rPr>
        <w:t xml:space="preserve">provided by the project transportation consultants for use in the air quality assessment.  </w:t>
      </w:r>
    </w:p>
    <w:bookmarkEnd w:id="45"/>
    <w:p w14:paraId="49B48A98" w14:textId="7E3791DA" w:rsidR="007648A4" w:rsidRDefault="00252C28" w:rsidP="007648A4">
      <w:pPr>
        <w:pStyle w:val="BodyText"/>
        <w:keepNext/>
        <w:spacing w:after="120"/>
        <w:rPr>
          <w:b/>
          <w:bCs/>
          <w:color w:val="008768" w:themeColor="accent1"/>
        </w:rPr>
      </w:pPr>
      <w:r>
        <w:rPr>
          <w:b/>
          <w:bCs/>
          <w:color w:val="008768" w:themeColor="accent1"/>
        </w:rPr>
        <w:t>T</w:t>
      </w:r>
      <w:r w:rsidR="007648A4" w:rsidRPr="0000142C">
        <w:rPr>
          <w:b/>
          <w:bCs/>
          <w:color w:val="008768" w:themeColor="accent1"/>
        </w:rPr>
        <w:t xml:space="preserve">able </w:t>
      </w:r>
      <w:r>
        <w:rPr>
          <w:b/>
          <w:bCs/>
          <w:color w:val="008768" w:themeColor="accent1"/>
        </w:rPr>
        <w:t>1</w:t>
      </w:r>
      <w:r w:rsidR="007648A4" w:rsidRPr="00C55196">
        <w:rPr>
          <w:b/>
          <w:bCs/>
          <w:color w:val="008768" w:themeColor="accent1"/>
        </w:rPr>
        <w:t>:</w:t>
      </w:r>
      <w:r w:rsidR="00BD2912">
        <w:rPr>
          <w:b/>
          <w:bCs/>
          <w:color w:val="008768" w:themeColor="accent1"/>
        </w:rPr>
        <w:t xml:space="preserve"> </w:t>
      </w:r>
      <w:r w:rsidR="007648A4" w:rsidRPr="00C55196">
        <w:rPr>
          <w:b/>
          <w:bCs/>
          <w:color w:val="008768" w:themeColor="accent1"/>
        </w:rPr>
        <w:t>Traff</w:t>
      </w:r>
      <w:r w:rsidR="007648A4">
        <w:rPr>
          <w:b/>
          <w:bCs/>
          <w:color w:val="008768" w:themeColor="accent1"/>
        </w:rPr>
        <w:t>ic</w:t>
      </w:r>
      <w:r w:rsidR="007648A4" w:rsidRPr="00C55196">
        <w:rPr>
          <w:b/>
          <w:bCs/>
          <w:color w:val="008768" w:themeColor="accent1"/>
        </w:rPr>
        <w:t xml:space="preserve"> Data</w:t>
      </w:r>
      <w:r>
        <w:rPr>
          <w:b/>
          <w:bCs/>
          <w:color w:val="008768" w:themeColor="accent1"/>
        </w:rPr>
        <w:t xml:space="preserve"> </w:t>
      </w:r>
    </w:p>
    <w:tbl>
      <w:tblPr>
        <w:tblStyle w:val="AECOMtable"/>
        <w:tblpPr w:leftFromText="180" w:rightFromText="180" w:vertAnchor="text" w:tblpXSpec="center" w:tblpY="523"/>
        <w:tblW w:w="0" w:type="auto"/>
        <w:tblLayout w:type="fixed"/>
        <w:tblLook w:val="04A0" w:firstRow="1" w:lastRow="0" w:firstColumn="1" w:lastColumn="0" w:noHBand="0" w:noVBand="1"/>
      </w:tblPr>
      <w:tblGrid>
        <w:gridCol w:w="1507"/>
        <w:gridCol w:w="812"/>
        <w:gridCol w:w="769"/>
        <w:gridCol w:w="1283"/>
        <w:gridCol w:w="982"/>
        <w:gridCol w:w="720"/>
        <w:gridCol w:w="1202"/>
        <w:gridCol w:w="971"/>
        <w:gridCol w:w="780"/>
      </w:tblGrid>
      <w:tr w:rsidR="007648A4" w:rsidRPr="004061D8" w14:paraId="0DBCC80D" w14:textId="77777777" w:rsidTr="00BF1392">
        <w:trPr>
          <w:cnfStyle w:val="100000000000" w:firstRow="1" w:lastRow="0" w:firstColumn="0" w:lastColumn="0" w:oddVBand="0" w:evenVBand="0" w:oddHBand="0" w:evenHBand="0" w:firstRowFirstColumn="0" w:firstRowLastColumn="0" w:lastRowFirstColumn="0" w:lastRowLastColumn="0"/>
        </w:trPr>
        <w:tc>
          <w:tcPr>
            <w:tcW w:w="1507" w:type="dxa"/>
            <w:vMerge w:val="restart"/>
            <w:vAlign w:val="center"/>
          </w:tcPr>
          <w:p w14:paraId="2E35C994"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Road</w:t>
            </w:r>
          </w:p>
        </w:tc>
        <w:tc>
          <w:tcPr>
            <w:tcW w:w="2864" w:type="dxa"/>
            <w:gridSpan w:val="3"/>
          </w:tcPr>
          <w:p w14:paraId="6082FCDE"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2029 without Proposed Development</w:t>
            </w:r>
          </w:p>
        </w:tc>
        <w:tc>
          <w:tcPr>
            <w:tcW w:w="2904" w:type="dxa"/>
            <w:gridSpan w:val="3"/>
          </w:tcPr>
          <w:p w14:paraId="1C2BC324"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2029 with Proposed Development</w:t>
            </w:r>
          </w:p>
        </w:tc>
        <w:tc>
          <w:tcPr>
            <w:tcW w:w="1751" w:type="dxa"/>
            <w:gridSpan w:val="2"/>
          </w:tcPr>
          <w:p w14:paraId="55EA0488" w14:textId="77777777" w:rsidR="007648A4" w:rsidRPr="004061D8" w:rsidRDefault="007648A4" w:rsidP="008F36DB">
            <w:pPr>
              <w:pStyle w:val="BodyText"/>
              <w:keepNext/>
              <w:spacing w:after="120"/>
              <w:jc w:val="center"/>
              <w:rPr>
                <w:rFonts w:asciiTheme="minorHAnsi" w:hAnsiTheme="minorHAnsi" w:cstheme="minorHAnsi"/>
                <w:bCs/>
                <w:sz w:val="18"/>
              </w:rPr>
            </w:pPr>
            <w:r w:rsidRPr="004061D8">
              <w:rPr>
                <w:rFonts w:asciiTheme="minorHAnsi" w:hAnsiTheme="minorHAnsi" w:cstheme="minorHAnsi"/>
                <w:bCs/>
                <w:sz w:val="18"/>
              </w:rPr>
              <w:t>Change in traffic flow</w:t>
            </w:r>
          </w:p>
        </w:tc>
      </w:tr>
      <w:tr w:rsidR="007648A4" w:rsidRPr="004061D8" w14:paraId="5A43ADBC" w14:textId="77777777" w:rsidTr="00BF1392">
        <w:tc>
          <w:tcPr>
            <w:tcW w:w="1507" w:type="dxa"/>
            <w:vMerge/>
          </w:tcPr>
          <w:p w14:paraId="1E534AC1" w14:textId="77777777" w:rsidR="007648A4" w:rsidRPr="004061D8" w:rsidRDefault="007648A4" w:rsidP="008F36DB">
            <w:pPr>
              <w:pStyle w:val="BodyText"/>
              <w:keepNext/>
              <w:spacing w:after="120"/>
              <w:rPr>
                <w:rFonts w:cstheme="minorHAnsi"/>
                <w:b/>
                <w:bCs/>
                <w:color w:val="008768" w:themeColor="accent1"/>
                <w:sz w:val="18"/>
              </w:rPr>
            </w:pPr>
          </w:p>
        </w:tc>
        <w:tc>
          <w:tcPr>
            <w:tcW w:w="812" w:type="dxa"/>
          </w:tcPr>
          <w:p w14:paraId="7C679225"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AADT</w:t>
            </w:r>
          </w:p>
        </w:tc>
        <w:tc>
          <w:tcPr>
            <w:tcW w:w="769" w:type="dxa"/>
          </w:tcPr>
          <w:p w14:paraId="2C5E92F3" w14:textId="162D1BFD"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H</w:t>
            </w:r>
            <w:r w:rsidR="004061D8">
              <w:rPr>
                <w:rFonts w:cstheme="minorHAnsi"/>
                <w:b/>
                <w:bCs/>
                <w:color w:val="008768" w:themeColor="accent1"/>
                <w:sz w:val="18"/>
              </w:rPr>
              <w:t>D</w:t>
            </w:r>
            <w:r w:rsidRPr="004061D8">
              <w:rPr>
                <w:rFonts w:cstheme="minorHAnsi"/>
                <w:b/>
                <w:bCs/>
                <w:color w:val="008768" w:themeColor="accent1"/>
                <w:sz w:val="18"/>
              </w:rPr>
              <w:t>V</w:t>
            </w:r>
          </w:p>
        </w:tc>
        <w:tc>
          <w:tcPr>
            <w:tcW w:w="1283" w:type="dxa"/>
          </w:tcPr>
          <w:p w14:paraId="43383158"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LGV/Cars</w:t>
            </w:r>
          </w:p>
        </w:tc>
        <w:tc>
          <w:tcPr>
            <w:tcW w:w="982" w:type="dxa"/>
          </w:tcPr>
          <w:p w14:paraId="5DC9D83B"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AADT</w:t>
            </w:r>
          </w:p>
        </w:tc>
        <w:tc>
          <w:tcPr>
            <w:tcW w:w="720" w:type="dxa"/>
          </w:tcPr>
          <w:p w14:paraId="2379326A" w14:textId="5D3CFD76"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H</w:t>
            </w:r>
            <w:r w:rsidR="004061D8">
              <w:rPr>
                <w:rFonts w:cstheme="minorHAnsi"/>
                <w:b/>
                <w:bCs/>
                <w:color w:val="008768" w:themeColor="accent1"/>
                <w:sz w:val="18"/>
              </w:rPr>
              <w:t>D</w:t>
            </w:r>
            <w:r w:rsidRPr="004061D8">
              <w:rPr>
                <w:rFonts w:cstheme="minorHAnsi"/>
                <w:b/>
                <w:bCs/>
                <w:color w:val="008768" w:themeColor="accent1"/>
                <w:sz w:val="18"/>
              </w:rPr>
              <w:t>V</w:t>
            </w:r>
          </w:p>
        </w:tc>
        <w:tc>
          <w:tcPr>
            <w:tcW w:w="1202" w:type="dxa"/>
          </w:tcPr>
          <w:p w14:paraId="7B8FE452"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LGV/Cars</w:t>
            </w:r>
          </w:p>
        </w:tc>
        <w:tc>
          <w:tcPr>
            <w:tcW w:w="971" w:type="dxa"/>
          </w:tcPr>
          <w:p w14:paraId="5A37197F" w14:textId="77777777"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AADT</w:t>
            </w:r>
          </w:p>
        </w:tc>
        <w:tc>
          <w:tcPr>
            <w:tcW w:w="780" w:type="dxa"/>
          </w:tcPr>
          <w:p w14:paraId="0ED9F2C8" w14:textId="56595ED4" w:rsidR="007648A4" w:rsidRPr="004061D8" w:rsidRDefault="007648A4" w:rsidP="004061D8">
            <w:pPr>
              <w:pStyle w:val="BodyText"/>
              <w:keepNext/>
              <w:spacing w:after="120"/>
              <w:jc w:val="center"/>
              <w:rPr>
                <w:rFonts w:cstheme="minorHAnsi"/>
                <w:b/>
                <w:bCs/>
                <w:color w:val="008768" w:themeColor="accent1"/>
                <w:sz w:val="18"/>
              </w:rPr>
            </w:pPr>
            <w:r w:rsidRPr="004061D8">
              <w:rPr>
                <w:rFonts w:cstheme="minorHAnsi"/>
                <w:b/>
                <w:bCs/>
                <w:color w:val="008768" w:themeColor="accent1"/>
                <w:sz w:val="18"/>
              </w:rPr>
              <w:t>H</w:t>
            </w:r>
            <w:r w:rsidR="004061D8">
              <w:rPr>
                <w:rFonts w:cstheme="minorHAnsi"/>
                <w:b/>
                <w:bCs/>
                <w:color w:val="008768" w:themeColor="accent1"/>
                <w:sz w:val="18"/>
              </w:rPr>
              <w:t>D</w:t>
            </w:r>
            <w:r w:rsidRPr="004061D8">
              <w:rPr>
                <w:rFonts w:cstheme="minorHAnsi"/>
                <w:b/>
                <w:bCs/>
                <w:color w:val="008768" w:themeColor="accent1"/>
                <w:sz w:val="18"/>
              </w:rPr>
              <w:t>V</w:t>
            </w:r>
          </w:p>
        </w:tc>
      </w:tr>
      <w:tr w:rsidR="006B4A96" w:rsidRPr="004061D8" w14:paraId="335449BE" w14:textId="77777777" w:rsidTr="00BF1392">
        <w:tc>
          <w:tcPr>
            <w:tcW w:w="1507" w:type="dxa"/>
            <w:vAlign w:val="center"/>
          </w:tcPr>
          <w:p w14:paraId="716CDF48" w14:textId="77777777" w:rsidR="006B4A96" w:rsidRPr="004061D8" w:rsidRDefault="006B4A96" w:rsidP="004061D8">
            <w:pPr>
              <w:pStyle w:val="BodyText"/>
              <w:keepNext/>
              <w:spacing w:after="0"/>
              <w:rPr>
                <w:rFonts w:cstheme="minorHAnsi"/>
                <w:sz w:val="18"/>
              </w:rPr>
            </w:pPr>
            <w:r w:rsidRPr="004061D8">
              <w:rPr>
                <w:rFonts w:cstheme="minorHAnsi"/>
                <w:color w:val="000000"/>
                <w:sz w:val="18"/>
              </w:rPr>
              <w:t>N7 East</w:t>
            </w:r>
          </w:p>
        </w:tc>
        <w:tc>
          <w:tcPr>
            <w:tcW w:w="812" w:type="dxa"/>
            <w:vAlign w:val="center"/>
          </w:tcPr>
          <w:p w14:paraId="78BED320" w14:textId="28DD933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108</w:t>
            </w:r>
            <w:r w:rsidR="004061D8" w:rsidRPr="004061D8">
              <w:rPr>
                <w:rFonts w:cstheme="minorHAnsi"/>
                <w:color w:val="000000"/>
                <w:sz w:val="18"/>
              </w:rPr>
              <w:t>,</w:t>
            </w:r>
            <w:r w:rsidRPr="004061D8">
              <w:rPr>
                <w:rFonts w:cstheme="minorHAnsi"/>
                <w:color w:val="000000"/>
                <w:sz w:val="18"/>
              </w:rPr>
              <w:t>699</w:t>
            </w:r>
          </w:p>
        </w:tc>
        <w:tc>
          <w:tcPr>
            <w:tcW w:w="769" w:type="dxa"/>
            <w:vAlign w:val="center"/>
          </w:tcPr>
          <w:p w14:paraId="4BB66A23" w14:textId="55AE1CC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133</w:t>
            </w:r>
          </w:p>
        </w:tc>
        <w:tc>
          <w:tcPr>
            <w:tcW w:w="1283" w:type="dxa"/>
            <w:vAlign w:val="center"/>
          </w:tcPr>
          <w:p w14:paraId="30128FC4" w14:textId="40AA4CF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100</w:t>
            </w:r>
            <w:r w:rsidR="004061D8" w:rsidRPr="004061D8">
              <w:rPr>
                <w:rFonts w:cstheme="minorHAnsi"/>
                <w:color w:val="000000"/>
                <w:sz w:val="18"/>
              </w:rPr>
              <w:t>,</w:t>
            </w:r>
            <w:r w:rsidRPr="004061D8">
              <w:rPr>
                <w:rFonts w:cstheme="minorHAnsi"/>
                <w:color w:val="000000"/>
                <w:sz w:val="18"/>
              </w:rPr>
              <w:t>565</w:t>
            </w:r>
          </w:p>
        </w:tc>
        <w:tc>
          <w:tcPr>
            <w:tcW w:w="982" w:type="dxa"/>
            <w:vAlign w:val="center"/>
          </w:tcPr>
          <w:p w14:paraId="53221DE1" w14:textId="3C5680A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108</w:t>
            </w:r>
            <w:r w:rsidR="004061D8" w:rsidRPr="004061D8">
              <w:rPr>
                <w:rFonts w:cstheme="minorHAnsi"/>
                <w:color w:val="000000"/>
                <w:sz w:val="18"/>
              </w:rPr>
              <w:t>,</w:t>
            </w:r>
            <w:r w:rsidRPr="004061D8">
              <w:rPr>
                <w:rFonts w:cstheme="minorHAnsi"/>
                <w:color w:val="000000"/>
                <w:sz w:val="18"/>
              </w:rPr>
              <w:t>705</w:t>
            </w:r>
          </w:p>
        </w:tc>
        <w:tc>
          <w:tcPr>
            <w:tcW w:w="720" w:type="dxa"/>
            <w:vAlign w:val="center"/>
          </w:tcPr>
          <w:p w14:paraId="5EE12C1C" w14:textId="0F14AD5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134</w:t>
            </w:r>
          </w:p>
        </w:tc>
        <w:tc>
          <w:tcPr>
            <w:tcW w:w="1202" w:type="dxa"/>
            <w:vAlign w:val="center"/>
          </w:tcPr>
          <w:p w14:paraId="7F66132C" w14:textId="79D6F3C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100</w:t>
            </w:r>
            <w:r w:rsidR="004061D8" w:rsidRPr="004061D8">
              <w:rPr>
                <w:rFonts w:cstheme="minorHAnsi"/>
                <w:color w:val="000000"/>
                <w:sz w:val="18"/>
              </w:rPr>
              <w:t>,</w:t>
            </w:r>
            <w:r w:rsidRPr="004061D8">
              <w:rPr>
                <w:rFonts w:cstheme="minorHAnsi"/>
                <w:color w:val="000000"/>
                <w:sz w:val="18"/>
              </w:rPr>
              <w:t>571</w:t>
            </w:r>
          </w:p>
        </w:tc>
        <w:tc>
          <w:tcPr>
            <w:tcW w:w="971" w:type="dxa"/>
            <w:vAlign w:val="bottom"/>
          </w:tcPr>
          <w:p w14:paraId="09FA797F" w14:textId="30DC7E42"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6</w:t>
            </w:r>
          </w:p>
        </w:tc>
        <w:tc>
          <w:tcPr>
            <w:tcW w:w="780" w:type="dxa"/>
            <w:vAlign w:val="bottom"/>
          </w:tcPr>
          <w:p w14:paraId="6913B003" w14:textId="7A5F9D92"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0</w:t>
            </w:r>
          </w:p>
        </w:tc>
      </w:tr>
      <w:tr w:rsidR="006B4A96" w:rsidRPr="004061D8" w14:paraId="5EA2A681" w14:textId="77777777" w:rsidTr="00BF1392">
        <w:tc>
          <w:tcPr>
            <w:tcW w:w="1507" w:type="dxa"/>
            <w:vAlign w:val="center"/>
          </w:tcPr>
          <w:p w14:paraId="439DD205" w14:textId="5746678A" w:rsidR="006B4A96" w:rsidRPr="004061D8" w:rsidRDefault="00AB265A" w:rsidP="004061D8">
            <w:pPr>
              <w:tabs>
                <w:tab w:val="clear" w:pos="284"/>
              </w:tabs>
              <w:spacing w:line="240" w:lineRule="auto"/>
              <w:rPr>
                <w:rFonts w:cstheme="minorHAnsi"/>
                <w:color w:val="000000"/>
                <w:kern w:val="0"/>
                <w:sz w:val="18"/>
              </w:rPr>
            </w:pPr>
            <w:r w:rsidRPr="004061D8">
              <w:rPr>
                <w:rFonts w:cstheme="minorHAnsi"/>
                <w:color w:val="000000"/>
                <w:sz w:val="18"/>
              </w:rPr>
              <w:t>Main Street inbetween Johnstown Road and Stoney Lane</w:t>
            </w:r>
          </w:p>
        </w:tc>
        <w:tc>
          <w:tcPr>
            <w:tcW w:w="812" w:type="dxa"/>
            <w:vAlign w:val="center"/>
          </w:tcPr>
          <w:p w14:paraId="188ED50C" w14:textId="5E0D8617"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w:t>
            </w:r>
            <w:r w:rsidR="004061D8" w:rsidRPr="004061D8">
              <w:rPr>
                <w:rFonts w:cstheme="minorHAnsi"/>
                <w:color w:val="000000"/>
                <w:sz w:val="18"/>
              </w:rPr>
              <w:t>,</w:t>
            </w:r>
            <w:r w:rsidRPr="004061D8">
              <w:rPr>
                <w:rFonts w:cstheme="minorHAnsi"/>
                <w:color w:val="000000"/>
                <w:sz w:val="18"/>
              </w:rPr>
              <w:t>248</w:t>
            </w:r>
          </w:p>
        </w:tc>
        <w:tc>
          <w:tcPr>
            <w:tcW w:w="769" w:type="dxa"/>
            <w:vAlign w:val="center"/>
          </w:tcPr>
          <w:p w14:paraId="3A8FEEEC" w14:textId="77224A93"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81</w:t>
            </w:r>
          </w:p>
        </w:tc>
        <w:tc>
          <w:tcPr>
            <w:tcW w:w="1283" w:type="dxa"/>
            <w:vAlign w:val="center"/>
          </w:tcPr>
          <w:p w14:paraId="3ECDAB1A" w14:textId="374275FD"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6167</w:t>
            </w:r>
          </w:p>
        </w:tc>
        <w:tc>
          <w:tcPr>
            <w:tcW w:w="982" w:type="dxa"/>
            <w:vAlign w:val="center"/>
          </w:tcPr>
          <w:p w14:paraId="7329D657" w14:textId="43ED4D7E"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6275</w:t>
            </w:r>
          </w:p>
        </w:tc>
        <w:tc>
          <w:tcPr>
            <w:tcW w:w="720" w:type="dxa"/>
            <w:vAlign w:val="center"/>
          </w:tcPr>
          <w:p w14:paraId="2710B5E7" w14:textId="23E8901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82</w:t>
            </w:r>
          </w:p>
        </w:tc>
        <w:tc>
          <w:tcPr>
            <w:tcW w:w="1202" w:type="dxa"/>
            <w:vAlign w:val="center"/>
          </w:tcPr>
          <w:p w14:paraId="471F20C8" w14:textId="46C58341"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6193</w:t>
            </w:r>
          </w:p>
        </w:tc>
        <w:tc>
          <w:tcPr>
            <w:tcW w:w="971" w:type="dxa"/>
            <w:vAlign w:val="bottom"/>
          </w:tcPr>
          <w:p w14:paraId="10396589" w14:textId="6D7C3ED1" w:rsidR="006B4A96" w:rsidRPr="004061D8" w:rsidRDefault="006B4A96" w:rsidP="00CC3536">
            <w:pPr>
              <w:pStyle w:val="BodyText"/>
              <w:keepNext/>
              <w:spacing w:after="0" w:line="600" w:lineRule="auto"/>
              <w:jc w:val="center"/>
              <w:rPr>
                <w:rFonts w:cstheme="minorHAnsi"/>
                <w:b/>
                <w:bCs/>
                <w:color w:val="000000"/>
                <w:sz w:val="18"/>
              </w:rPr>
            </w:pPr>
            <w:r w:rsidRPr="004061D8">
              <w:rPr>
                <w:rFonts w:cstheme="minorHAnsi"/>
                <w:color w:val="000000"/>
                <w:sz w:val="18"/>
              </w:rPr>
              <w:t>27</w:t>
            </w:r>
          </w:p>
        </w:tc>
        <w:tc>
          <w:tcPr>
            <w:tcW w:w="780" w:type="dxa"/>
            <w:vAlign w:val="bottom"/>
          </w:tcPr>
          <w:p w14:paraId="04F8FA30" w14:textId="7FD8653F" w:rsidR="006B4A96" w:rsidRPr="004061D8" w:rsidRDefault="006B4A96" w:rsidP="00CC3536">
            <w:pPr>
              <w:pStyle w:val="BodyText"/>
              <w:keepNext/>
              <w:spacing w:after="0" w:line="600" w:lineRule="auto"/>
              <w:jc w:val="center"/>
              <w:rPr>
                <w:rFonts w:cstheme="minorHAnsi"/>
                <w:b/>
                <w:bCs/>
                <w:color w:val="000000"/>
                <w:sz w:val="18"/>
              </w:rPr>
            </w:pPr>
            <w:r w:rsidRPr="004061D8">
              <w:rPr>
                <w:rFonts w:cstheme="minorHAnsi"/>
                <w:color w:val="000000"/>
                <w:sz w:val="18"/>
              </w:rPr>
              <w:t>0</w:t>
            </w:r>
          </w:p>
        </w:tc>
      </w:tr>
      <w:tr w:rsidR="006B4A96" w:rsidRPr="004061D8" w14:paraId="74180A9F" w14:textId="77777777" w:rsidTr="00BF1392">
        <w:tc>
          <w:tcPr>
            <w:tcW w:w="1507" w:type="dxa"/>
            <w:vAlign w:val="center"/>
          </w:tcPr>
          <w:p w14:paraId="20DA7D01" w14:textId="77777777" w:rsidR="006B4A96" w:rsidRPr="004061D8" w:rsidRDefault="006B4A96" w:rsidP="004061D8">
            <w:pPr>
              <w:pStyle w:val="BodyText"/>
              <w:keepNext/>
              <w:spacing w:after="0"/>
              <w:rPr>
                <w:rFonts w:cstheme="minorHAnsi"/>
                <w:sz w:val="18"/>
              </w:rPr>
            </w:pPr>
            <w:r w:rsidRPr="004061D8">
              <w:rPr>
                <w:rFonts w:cstheme="minorHAnsi"/>
                <w:color w:val="000000"/>
                <w:sz w:val="18"/>
              </w:rPr>
              <w:t>N7 West</w:t>
            </w:r>
          </w:p>
        </w:tc>
        <w:tc>
          <w:tcPr>
            <w:tcW w:w="812" w:type="dxa"/>
            <w:vAlign w:val="center"/>
          </w:tcPr>
          <w:p w14:paraId="78FA568B" w14:textId="6FFDE41E"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106</w:t>
            </w:r>
            <w:r w:rsidR="004061D8" w:rsidRPr="004061D8">
              <w:rPr>
                <w:rFonts w:cstheme="minorHAnsi"/>
                <w:color w:val="000000"/>
                <w:sz w:val="18"/>
              </w:rPr>
              <w:t>,</w:t>
            </w:r>
            <w:r w:rsidRPr="004061D8">
              <w:rPr>
                <w:rFonts w:cstheme="minorHAnsi"/>
                <w:color w:val="000000"/>
                <w:sz w:val="18"/>
              </w:rPr>
              <w:t>414</w:t>
            </w:r>
          </w:p>
        </w:tc>
        <w:tc>
          <w:tcPr>
            <w:tcW w:w="769" w:type="dxa"/>
            <w:vAlign w:val="center"/>
          </w:tcPr>
          <w:p w14:paraId="36D701C4" w14:textId="16C24095"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125</w:t>
            </w:r>
          </w:p>
        </w:tc>
        <w:tc>
          <w:tcPr>
            <w:tcW w:w="1283" w:type="dxa"/>
            <w:vAlign w:val="center"/>
          </w:tcPr>
          <w:p w14:paraId="716B8C00" w14:textId="57144619"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98</w:t>
            </w:r>
            <w:r w:rsidR="004061D8" w:rsidRPr="004061D8">
              <w:rPr>
                <w:rFonts w:cstheme="minorHAnsi"/>
                <w:color w:val="000000"/>
                <w:sz w:val="18"/>
              </w:rPr>
              <w:t>,</w:t>
            </w:r>
            <w:r w:rsidRPr="004061D8">
              <w:rPr>
                <w:rFonts w:cstheme="minorHAnsi"/>
                <w:color w:val="000000"/>
                <w:sz w:val="18"/>
              </w:rPr>
              <w:t>289</w:t>
            </w:r>
          </w:p>
        </w:tc>
        <w:tc>
          <w:tcPr>
            <w:tcW w:w="982" w:type="dxa"/>
            <w:vAlign w:val="center"/>
          </w:tcPr>
          <w:p w14:paraId="45E6C6FF" w14:textId="580CEA4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106</w:t>
            </w:r>
            <w:r w:rsidR="004061D8" w:rsidRPr="004061D8">
              <w:rPr>
                <w:rFonts w:cstheme="minorHAnsi"/>
                <w:color w:val="000000"/>
                <w:sz w:val="18"/>
              </w:rPr>
              <w:t>,</w:t>
            </w:r>
            <w:r w:rsidRPr="004061D8">
              <w:rPr>
                <w:rFonts w:cstheme="minorHAnsi"/>
                <w:color w:val="000000"/>
                <w:sz w:val="18"/>
              </w:rPr>
              <w:t>434</w:t>
            </w:r>
          </w:p>
        </w:tc>
        <w:tc>
          <w:tcPr>
            <w:tcW w:w="720" w:type="dxa"/>
            <w:vAlign w:val="center"/>
          </w:tcPr>
          <w:p w14:paraId="416D0D29" w14:textId="0FAB8F8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126</w:t>
            </w:r>
          </w:p>
        </w:tc>
        <w:tc>
          <w:tcPr>
            <w:tcW w:w="1202" w:type="dxa"/>
            <w:vAlign w:val="center"/>
          </w:tcPr>
          <w:p w14:paraId="0F9EC6A6" w14:textId="3A698685"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98</w:t>
            </w:r>
            <w:r w:rsidR="004061D8" w:rsidRPr="004061D8">
              <w:rPr>
                <w:rFonts w:cstheme="minorHAnsi"/>
                <w:color w:val="000000"/>
                <w:sz w:val="18"/>
              </w:rPr>
              <w:t>,</w:t>
            </w:r>
            <w:r w:rsidRPr="004061D8">
              <w:rPr>
                <w:rFonts w:cstheme="minorHAnsi"/>
                <w:color w:val="000000"/>
                <w:sz w:val="18"/>
              </w:rPr>
              <w:t>308</w:t>
            </w:r>
          </w:p>
        </w:tc>
        <w:tc>
          <w:tcPr>
            <w:tcW w:w="971" w:type="dxa"/>
            <w:vAlign w:val="bottom"/>
          </w:tcPr>
          <w:p w14:paraId="59377F3B" w14:textId="56BFE055"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20</w:t>
            </w:r>
          </w:p>
        </w:tc>
        <w:tc>
          <w:tcPr>
            <w:tcW w:w="780" w:type="dxa"/>
            <w:vAlign w:val="bottom"/>
          </w:tcPr>
          <w:p w14:paraId="4118EBBA" w14:textId="25207E1F" w:rsidR="006B4A96" w:rsidRPr="004061D8" w:rsidRDefault="006B4A96" w:rsidP="004061D8">
            <w:pPr>
              <w:pStyle w:val="BodyText"/>
              <w:keepNext/>
              <w:spacing w:after="0"/>
              <w:jc w:val="center"/>
              <w:rPr>
                <w:rFonts w:cstheme="minorHAnsi"/>
                <w:color w:val="000000"/>
                <w:sz w:val="18"/>
              </w:rPr>
            </w:pPr>
            <w:r w:rsidRPr="004061D8">
              <w:rPr>
                <w:rFonts w:cstheme="minorHAnsi"/>
                <w:color w:val="000000"/>
                <w:sz w:val="18"/>
              </w:rPr>
              <w:t>2</w:t>
            </w:r>
          </w:p>
        </w:tc>
      </w:tr>
      <w:tr w:rsidR="006B4A96" w:rsidRPr="004061D8" w14:paraId="6ADDAB50" w14:textId="77777777" w:rsidTr="00BF1392">
        <w:tc>
          <w:tcPr>
            <w:tcW w:w="1507" w:type="dxa"/>
            <w:vAlign w:val="center"/>
          </w:tcPr>
          <w:p w14:paraId="595C5D9C" w14:textId="435EDAC8" w:rsidR="006B4A96" w:rsidRPr="004061D8" w:rsidRDefault="006B4A96" w:rsidP="004061D8">
            <w:pPr>
              <w:pStyle w:val="BodyText"/>
              <w:keepNext/>
              <w:spacing w:after="0"/>
              <w:rPr>
                <w:rFonts w:cstheme="minorHAnsi"/>
                <w:sz w:val="18"/>
              </w:rPr>
            </w:pPr>
            <w:r w:rsidRPr="004061D8">
              <w:rPr>
                <w:rFonts w:cstheme="minorHAnsi"/>
                <w:color w:val="000000"/>
                <w:sz w:val="18"/>
              </w:rPr>
              <w:t>Johnstown R</w:t>
            </w:r>
            <w:r w:rsidR="00F5620D" w:rsidRPr="004061D8">
              <w:rPr>
                <w:rFonts w:cstheme="minorHAnsi"/>
                <w:color w:val="000000"/>
                <w:sz w:val="18"/>
              </w:rPr>
              <w:t>oa</w:t>
            </w:r>
            <w:r w:rsidRPr="004061D8">
              <w:rPr>
                <w:rFonts w:cstheme="minorHAnsi"/>
                <w:color w:val="000000"/>
                <w:sz w:val="18"/>
              </w:rPr>
              <w:t>d</w:t>
            </w:r>
          </w:p>
        </w:tc>
        <w:tc>
          <w:tcPr>
            <w:tcW w:w="812" w:type="dxa"/>
            <w:vAlign w:val="center"/>
          </w:tcPr>
          <w:p w14:paraId="47802095" w14:textId="6A12AD54"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666</w:t>
            </w:r>
          </w:p>
        </w:tc>
        <w:tc>
          <w:tcPr>
            <w:tcW w:w="769" w:type="dxa"/>
            <w:vAlign w:val="center"/>
          </w:tcPr>
          <w:p w14:paraId="196ED816" w14:textId="441D602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76</w:t>
            </w:r>
          </w:p>
        </w:tc>
        <w:tc>
          <w:tcPr>
            <w:tcW w:w="1283" w:type="dxa"/>
            <w:vAlign w:val="center"/>
          </w:tcPr>
          <w:p w14:paraId="4C64834E" w14:textId="2200B13E"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590</w:t>
            </w:r>
          </w:p>
        </w:tc>
        <w:tc>
          <w:tcPr>
            <w:tcW w:w="982" w:type="dxa"/>
            <w:vAlign w:val="center"/>
          </w:tcPr>
          <w:p w14:paraId="470E33D5" w14:textId="611E6CD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714</w:t>
            </w:r>
          </w:p>
        </w:tc>
        <w:tc>
          <w:tcPr>
            <w:tcW w:w="720" w:type="dxa"/>
            <w:vAlign w:val="center"/>
          </w:tcPr>
          <w:p w14:paraId="06E74CD2" w14:textId="1EC0F0B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76</w:t>
            </w:r>
          </w:p>
        </w:tc>
        <w:tc>
          <w:tcPr>
            <w:tcW w:w="1202" w:type="dxa"/>
            <w:vAlign w:val="center"/>
          </w:tcPr>
          <w:p w14:paraId="727AD0FA" w14:textId="2C67A67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w:t>
            </w:r>
            <w:r w:rsidR="004061D8" w:rsidRPr="004061D8">
              <w:rPr>
                <w:rFonts w:cstheme="minorHAnsi"/>
                <w:color w:val="000000"/>
                <w:sz w:val="18"/>
              </w:rPr>
              <w:t>,</w:t>
            </w:r>
            <w:r w:rsidRPr="004061D8">
              <w:rPr>
                <w:rFonts w:cstheme="minorHAnsi"/>
                <w:color w:val="000000"/>
                <w:sz w:val="18"/>
              </w:rPr>
              <w:t>638</w:t>
            </w:r>
          </w:p>
        </w:tc>
        <w:tc>
          <w:tcPr>
            <w:tcW w:w="971" w:type="dxa"/>
            <w:vAlign w:val="bottom"/>
          </w:tcPr>
          <w:p w14:paraId="6CB00BF7" w14:textId="1566B743"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49</w:t>
            </w:r>
          </w:p>
        </w:tc>
        <w:tc>
          <w:tcPr>
            <w:tcW w:w="780" w:type="dxa"/>
            <w:vAlign w:val="bottom"/>
          </w:tcPr>
          <w:p w14:paraId="38C7FA64" w14:textId="01B2D3C5"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0</w:t>
            </w:r>
          </w:p>
        </w:tc>
      </w:tr>
      <w:tr w:rsidR="006B4A96" w:rsidRPr="004061D8" w14:paraId="1D22AFBC" w14:textId="77777777" w:rsidTr="00BF1392">
        <w:tc>
          <w:tcPr>
            <w:tcW w:w="1507" w:type="dxa"/>
            <w:vAlign w:val="center"/>
          </w:tcPr>
          <w:p w14:paraId="550205DC" w14:textId="49256EA4" w:rsidR="006B4A96" w:rsidRPr="004061D8" w:rsidRDefault="00A47667" w:rsidP="004061D8">
            <w:pPr>
              <w:tabs>
                <w:tab w:val="clear" w:pos="284"/>
              </w:tabs>
              <w:spacing w:line="240" w:lineRule="auto"/>
              <w:rPr>
                <w:rFonts w:cstheme="minorHAnsi"/>
                <w:color w:val="000000"/>
                <w:kern w:val="0"/>
                <w:sz w:val="18"/>
              </w:rPr>
            </w:pPr>
            <w:r w:rsidRPr="004061D8">
              <w:rPr>
                <w:rFonts w:cstheme="minorHAnsi"/>
                <w:color w:val="000000"/>
                <w:sz w:val="18"/>
              </w:rPr>
              <w:t>Main Street between Stoney Lane and Coolamber Road</w:t>
            </w:r>
          </w:p>
        </w:tc>
        <w:tc>
          <w:tcPr>
            <w:tcW w:w="812" w:type="dxa"/>
            <w:vAlign w:val="center"/>
          </w:tcPr>
          <w:p w14:paraId="49A7B50B" w14:textId="264D755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w:t>
            </w:r>
            <w:r w:rsidR="004061D8" w:rsidRPr="004061D8">
              <w:rPr>
                <w:rFonts w:cstheme="minorHAnsi"/>
                <w:color w:val="000000"/>
                <w:sz w:val="18"/>
              </w:rPr>
              <w:t>,</w:t>
            </w:r>
            <w:r w:rsidRPr="004061D8">
              <w:rPr>
                <w:rFonts w:cstheme="minorHAnsi"/>
                <w:color w:val="000000"/>
                <w:sz w:val="18"/>
              </w:rPr>
              <w:t>320</w:t>
            </w:r>
          </w:p>
        </w:tc>
        <w:tc>
          <w:tcPr>
            <w:tcW w:w="769" w:type="dxa"/>
            <w:vAlign w:val="center"/>
          </w:tcPr>
          <w:p w14:paraId="41D944F5" w14:textId="771001F8"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99</w:t>
            </w:r>
          </w:p>
        </w:tc>
        <w:tc>
          <w:tcPr>
            <w:tcW w:w="1283" w:type="dxa"/>
            <w:vAlign w:val="center"/>
          </w:tcPr>
          <w:p w14:paraId="47373C4D" w14:textId="4E08F478"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w:t>
            </w:r>
            <w:r w:rsidR="004061D8" w:rsidRPr="004061D8">
              <w:rPr>
                <w:rFonts w:cstheme="minorHAnsi"/>
                <w:color w:val="000000"/>
                <w:sz w:val="18"/>
              </w:rPr>
              <w:t>,</w:t>
            </w:r>
            <w:r w:rsidRPr="004061D8">
              <w:rPr>
                <w:rFonts w:cstheme="minorHAnsi"/>
                <w:color w:val="000000"/>
                <w:sz w:val="18"/>
              </w:rPr>
              <w:t>221</w:t>
            </w:r>
          </w:p>
        </w:tc>
        <w:tc>
          <w:tcPr>
            <w:tcW w:w="982" w:type="dxa"/>
            <w:vAlign w:val="center"/>
          </w:tcPr>
          <w:p w14:paraId="2D1132E3" w14:textId="666CFCEA"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w:t>
            </w:r>
            <w:r w:rsidR="004061D8" w:rsidRPr="004061D8">
              <w:rPr>
                <w:rFonts w:cstheme="minorHAnsi"/>
                <w:color w:val="000000"/>
                <w:sz w:val="18"/>
              </w:rPr>
              <w:t>,</w:t>
            </w:r>
            <w:r w:rsidRPr="004061D8">
              <w:rPr>
                <w:rFonts w:cstheme="minorHAnsi"/>
                <w:color w:val="000000"/>
                <w:sz w:val="18"/>
              </w:rPr>
              <w:t>292</w:t>
            </w:r>
          </w:p>
        </w:tc>
        <w:tc>
          <w:tcPr>
            <w:tcW w:w="720" w:type="dxa"/>
            <w:vAlign w:val="center"/>
          </w:tcPr>
          <w:p w14:paraId="07D9EAF0" w14:textId="4A60857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99</w:t>
            </w:r>
          </w:p>
        </w:tc>
        <w:tc>
          <w:tcPr>
            <w:tcW w:w="1202" w:type="dxa"/>
            <w:vAlign w:val="center"/>
          </w:tcPr>
          <w:p w14:paraId="4E169CB4" w14:textId="50EFB8A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9192</w:t>
            </w:r>
          </w:p>
        </w:tc>
        <w:tc>
          <w:tcPr>
            <w:tcW w:w="971" w:type="dxa"/>
            <w:vAlign w:val="bottom"/>
          </w:tcPr>
          <w:p w14:paraId="548682FA" w14:textId="4F4A2CB9"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-28</w:t>
            </w:r>
          </w:p>
        </w:tc>
        <w:tc>
          <w:tcPr>
            <w:tcW w:w="780" w:type="dxa"/>
            <w:vAlign w:val="bottom"/>
          </w:tcPr>
          <w:p w14:paraId="475B85A4" w14:textId="5714487F"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0</w:t>
            </w:r>
          </w:p>
        </w:tc>
      </w:tr>
      <w:tr w:rsidR="006B4A96" w:rsidRPr="004061D8" w14:paraId="1C41136E" w14:textId="77777777" w:rsidTr="00BF1392">
        <w:tc>
          <w:tcPr>
            <w:tcW w:w="1507" w:type="dxa"/>
            <w:vAlign w:val="center"/>
          </w:tcPr>
          <w:p w14:paraId="56BC79E4" w14:textId="77777777" w:rsidR="006B4A96" w:rsidRPr="004061D8" w:rsidRDefault="006B4A96" w:rsidP="004061D8">
            <w:pPr>
              <w:pStyle w:val="BodyText"/>
              <w:keepNext/>
              <w:spacing w:after="0" w:line="240" w:lineRule="auto"/>
              <w:rPr>
                <w:rFonts w:cstheme="minorHAnsi"/>
                <w:sz w:val="18"/>
              </w:rPr>
            </w:pPr>
            <w:r w:rsidRPr="004061D8">
              <w:rPr>
                <w:rFonts w:cstheme="minorHAnsi"/>
                <w:color w:val="000000"/>
                <w:sz w:val="18"/>
              </w:rPr>
              <w:t>Stoney Lane</w:t>
            </w:r>
          </w:p>
        </w:tc>
        <w:tc>
          <w:tcPr>
            <w:tcW w:w="812" w:type="dxa"/>
            <w:vAlign w:val="center"/>
          </w:tcPr>
          <w:p w14:paraId="179CFB52" w14:textId="40AC1438"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5104</w:t>
            </w:r>
          </w:p>
        </w:tc>
        <w:tc>
          <w:tcPr>
            <w:tcW w:w="769" w:type="dxa"/>
            <w:vAlign w:val="center"/>
          </w:tcPr>
          <w:p w14:paraId="7C6223F2" w14:textId="546C72F0"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26</w:t>
            </w:r>
          </w:p>
        </w:tc>
        <w:tc>
          <w:tcPr>
            <w:tcW w:w="1283" w:type="dxa"/>
            <w:vAlign w:val="center"/>
          </w:tcPr>
          <w:p w14:paraId="5C09ECBB" w14:textId="24753251"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5078</w:t>
            </w:r>
          </w:p>
        </w:tc>
        <w:tc>
          <w:tcPr>
            <w:tcW w:w="982" w:type="dxa"/>
            <w:vAlign w:val="center"/>
          </w:tcPr>
          <w:p w14:paraId="03CB987B" w14:textId="1A9C04EA"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5453</w:t>
            </w:r>
          </w:p>
        </w:tc>
        <w:tc>
          <w:tcPr>
            <w:tcW w:w="720" w:type="dxa"/>
            <w:vAlign w:val="center"/>
          </w:tcPr>
          <w:p w14:paraId="34A5524B" w14:textId="251E1B07"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27</w:t>
            </w:r>
          </w:p>
        </w:tc>
        <w:tc>
          <w:tcPr>
            <w:tcW w:w="1202" w:type="dxa"/>
            <w:vAlign w:val="center"/>
          </w:tcPr>
          <w:p w14:paraId="4552D625" w14:textId="7F186DB9"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5426</w:t>
            </w:r>
          </w:p>
        </w:tc>
        <w:tc>
          <w:tcPr>
            <w:tcW w:w="971" w:type="dxa"/>
            <w:vAlign w:val="bottom"/>
          </w:tcPr>
          <w:p w14:paraId="15EE2D8C" w14:textId="2A7D1276"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349</w:t>
            </w:r>
          </w:p>
        </w:tc>
        <w:tc>
          <w:tcPr>
            <w:tcW w:w="780" w:type="dxa"/>
            <w:vAlign w:val="bottom"/>
          </w:tcPr>
          <w:p w14:paraId="6D56211C" w14:textId="1BF5720F"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2</w:t>
            </w:r>
          </w:p>
        </w:tc>
      </w:tr>
      <w:tr w:rsidR="006D440B" w:rsidRPr="004061D8" w14:paraId="439DBA46" w14:textId="77777777" w:rsidTr="00BF1392">
        <w:tc>
          <w:tcPr>
            <w:tcW w:w="1507" w:type="dxa"/>
            <w:vAlign w:val="center"/>
          </w:tcPr>
          <w:p w14:paraId="0B9995B3" w14:textId="5F76A4EE" w:rsidR="006D440B" w:rsidRPr="004061D8" w:rsidRDefault="003E4E68" w:rsidP="004061D8">
            <w:pPr>
              <w:pStyle w:val="BodyText"/>
              <w:keepNext/>
              <w:spacing w:after="0" w:line="240" w:lineRule="auto"/>
              <w:rPr>
                <w:rFonts w:cstheme="minorHAnsi"/>
                <w:color w:val="000000"/>
                <w:sz w:val="18"/>
              </w:rPr>
            </w:pPr>
            <w:r w:rsidRPr="004061D8">
              <w:rPr>
                <w:rFonts w:cstheme="minorHAnsi"/>
                <w:color w:val="000000"/>
                <w:sz w:val="18"/>
              </w:rPr>
              <w:t>Greenogue Drive</w:t>
            </w:r>
          </w:p>
        </w:tc>
        <w:tc>
          <w:tcPr>
            <w:tcW w:w="812" w:type="dxa"/>
            <w:vAlign w:val="center"/>
          </w:tcPr>
          <w:p w14:paraId="1E10AA34" w14:textId="1A929803"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1410</w:t>
            </w:r>
          </w:p>
        </w:tc>
        <w:tc>
          <w:tcPr>
            <w:tcW w:w="769" w:type="dxa"/>
            <w:vAlign w:val="center"/>
          </w:tcPr>
          <w:p w14:paraId="005E4CE2" w14:textId="27A78E0E"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0</w:t>
            </w:r>
          </w:p>
        </w:tc>
        <w:tc>
          <w:tcPr>
            <w:tcW w:w="1283" w:type="dxa"/>
            <w:vAlign w:val="center"/>
          </w:tcPr>
          <w:p w14:paraId="3CB83239" w14:textId="48F77BFC"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1410</w:t>
            </w:r>
          </w:p>
        </w:tc>
        <w:tc>
          <w:tcPr>
            <w:tcW w:w="982" w:type="dxa"/>
            <w:vAlign w:val="center"/>
          </w:tcPr>
          <w:p w14:paraId="016B906D" w14:textId="40384409"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1864</w:t>
            </w:r>
          </w:p>
        </w:tc>
        <w:tc>
          <w:tcPr>
            <w:tcW w:w="720" w:type="dxa"/>
            <w:vAlign w:val="center"/>
          </w:tcPr>
          <w:p w14:paraId="16904DB0" w14:textId="606B93C4"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0</w:t>
            </w:r>
          </w:p>
        </w:tc>
        <w:tc>
          <w:tcPr>
            <w:tcW w:w="1202" w:type="dxa"/>
            <w:vAlign w:val="center"/>
          </w:tcPr>
          <w:p w14:paraId="3901133C" w14:textId="0841FE65" w:rsidR="006D440B" w:rsidRPr="004061D8" w:rsidRDefault="003E4E68" w:rsidP="004061D8">
            <w:pPr>
              <w:pStyle w:val="BodyText"/>
              <w:keepNext/>
              <w:spacing w:after="0" w:line="240" w:lineRule="auto"/>
              <w:jc w:val="center"/>
              <w:rPr>
                <w:rFonts w:cstheme="minorHAnsi"/>
                <w:color w:val="000000"/>
                <w:sz w:val="18"/>
              </w:rPr>
            </w:pPr>
            <w:r w:rsidRPr="004061D8">
              <w:rPr>
                <w:rFonts w:cstheme="minorHAnsi"/>
                <w:color w:val="000000"/>
                <w:sz w:val="18"/>
              </w:rPr>
              <w:t>1864</w:t>
            </w:r>
          </w:p>
        </w:tc>
        <w:tc>
          <w:tcPr>
            <w:tcW w:w="971" w:type="dxa"/>
            <w:vAlign w:val="bottom"/>
          </w:tcPr>
          <w:p w14:paraId="794BAFE9" w14:textId="72D7C9DD" w:rsidR="006D440B" w:rsidRPr="004061D8" w:rsidRDefault="003E4E68" w:rsidP="004061D8">
            <w:pPr>
              <w:pStyle w:val="BodyText"/>
              <w:keepNext/>
              <w:spacing w:after="0" w:line="360" w:lineRule="auto"/>
              <w:jc w:val="center"/>
              <w:rPr>
                <w:rFonts w:cstheme="minorHAnsi"/>
                <w:color w:val="000000"/>
                <w:sz w:val="18"/>
              </w:rPr>
            </w:pPr>
            <w:r w:rsidRPr="004061D8">
              <w:rPr>
                <w:rFonts w:cstheme="minorHAnsi"/>
                <w:color w:val="000000"/>
                <w:sz w:val="18"/>
              </w:rPr>
              <w:t>454</w:t>
            </w:r>
          </w:p>
        </w:tc>
        <w:tc>
          <w:tcPr>
            <w:tcW w:w="780" w:type="dxa"/>
            <w:vAlign w:val="bottom"/>
          </w:tcPr>
          <w:p w14:paraId="67A86E56" w14:textId="32214085" w:rsidR="006D440B" w:rsidRPr="004061D8" w:rsidRDefault="003E4E68" w:rsidP="004061D8">
            <w:pPr>
              <w:pStyle w:val="BodyText"/>
              <w:keepNext/>
              <w:spacing w:after="0" w:line="360" w:lineRule="auto"/>
              <w:jc w:val="center"/>
              <w:rPr>
                <w:rFonts w:cstheme="minorHAnsi"/>
                <w:color w:val="000000"/>
                <w:sz w:val="18"/>
              </w:rPr>
            </w:pPr>
            <w:r w:rsidRPr="004061D8">
              <w:rPr>
                <w:rFonts w:cstheme="minorHAnsi"/>
                <w:color w:val="000000"/>
                <w:sz w:val="18"/>
              </w:rPr>
              <w:t>0</w:t>
            </w:r>
          </w:p>
        </w:tc>
      </w:tr>
      <w:tr w:rsidR="006B4A96" w:rsidRPr="004061D8" w14:paraId="7056EE29" w14:textId="77777777" w:rsidTr="00BF1392">
        <w:tc>
          <w:tcPr>
            <w:tcW w:w="1507" w:type="dxa"/>
            <w:vAlign w:val="center"/>
          </w:tcPr>
          <w:p w14:paraId="08C6C2E7" w14:textId="7D44635D" w:rsidR="006B4A96" w:rsidRPr="004061D8" w:rsidRDefault="006B4A96" w:rsidP="004061D8">
            <w:pPr>
              <w:pStyle w:val="BodyText"/>
              <w:keepNext/>
              <w:spacing w:after="0" w:line="240" w:lineRule="auto"/>
              <w:jc w:val="center"/>
              <w:rPr>
                <w:rFonts w:cstheme="minorHAnsi"/>
                <w:sz w:val="18"/>
              </w:rPr>
            </w:pPr>
            <w:r w:rsidRPr="004061D8">
              <w:rPr>
                <w:rFonts w:cstheme="minorHAnsi"/>
                <w:color w:val="000000"/>
                <w:sz w:val="18"/>
              </w:rPr>
              <w:t>Mullaly</w:t>
            </w:r>
            <w:r w:rsidR="00F5620D" w:rsidRPr="004061D8">
              <w:rPr>
                <w:rFonts w:cstheme="minorHAnsi"/>
                <w:color w:val="000000"/>
                <w:sz w:val="18"/>
              </w:rPr>
              <w:t>’</w:t>
            </w:r>
            <w:r w:rsidRPr="004061D8">
              <w:rPr>
                <w:rFonts w:cstheme="minorHAnsi"/>
                <w:color w:val="000000"/>
                <w:sz w:val="18"/>
              </w:rPr>
              <w:t>s Lane</w:t>
            </w:r>
          </w:p>
        </w:tc>
        <w:tc>
          <w:tcPr>
            <w:tcW w:w="812" w:type="dxa"/>
            <w:vAlign w:val="center"/>
          </w:tcPr>
          <w:p w14:paraId="4C2FBBE2" w14:textId="23710E1C"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1049</w:t>
            </w:r>
          </w:p>
        </w:tc>
        <w:tc>
          <w:tcPr>
            <w:tcW w:w="769" w:type="dxa"/>
            <w:vAlign w:val="center"/>
          </w:tcPr>
          <w:p w14:paraId="5E47AE22" w14:textId="2F5B213D"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0</w:t>
            </w:r>
          </w:p>
        </w:tc>
        <w:tc>
          <w:tcPr>
            <w:tcW w:w="1283" w:type="dxa"/>
            <w:vAlign w:val="center"/>
          </w:tcPr>
          <w:p w14:paraId="7EF030CE" w14:textId="46133570"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1049</w:t>
            </w:r>
          </w:p>
        </w:tc>
        <w:tc>
          <w:tcPr>
            <w:tcW w:w="982" w:type="dxa"/>
            <w:vAlign w:val="center"/>
          </w:tcPr>
          <w:p w14:paraId="5F8D4299" w14:textId="18184FE0"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1504</w:t>
            </w:r>
          </w:p>
        </w:tc>
        <w:tc>
          <w:tcPr>
            <w:tcW w:w="720" w:type="dxa"/>
            <w:vAlign w:val="center"/>
          </w:tcPr>
          <w:p w14:paraId="4940D9D9" w14:textId="27FBB22E"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0</w:t>
            </w:r>
          </w:p>
        </w:tc>
        <w:tc>
          <w:tcPr>
            <w:tcW w:w="1202" w:type="dxa"/>
            <w:vAlign w:val="center"/>
          </w:tcPr>
          <w:p w14:paraId="57F233BF" w14:textId="6051EB85" w:rsidR="006B4A96" w:rsidRPr="004061D8" w:rsidRDefault="006B4A96" w:rsidP="004061D8">
            <w:pPr>
              <w:pStyle w:val="BodyText"/>
              <w:keepNext/>
              <w:spacing w:after="0" w:line="240" w:lineRule="auto"/>
              <w:jc w:val="center"/>
              <w:rPr>
                <w:rFonts w:cstheme="minorHAnsi"/>
                <w:b/>
                <w:bCs/>
                <w:sz w:val="18"/>
              </w:rPr>
            </w:pPr>
            <w:r w:rsidRPr="004061D8">
              <w:rPr>
                <w:rFonts w:cstheme="minorHAnsi"/>
                <w:color w:val="000000"/>
                <w:sz w:val="18"/>
              </w:rPr>
              <w:t>1504</w:t>
            </w:r>
          </w:p>
        </w:tc>
        <w:tc>
          <w:tcPr>
            <w:tcW w:w="971" w:type="dxa"/>
            <w:vAlign w:val="bottom"/>
          </w:tcPr>
          <w:p w14:paraId="01B7FF08" w14:textId="45AF61DB"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454</w:t>
            </w:r>
          </w:p>
        </w:tc>
        <w:tc>
          <w:tcPr>
            <w:tcW w:w="780" w:type="dxa"/>
            <w:vAlign w:val="bottom"/>
          </w:tcPr>
          <w:p w14:paraId="0ABF84D1" w14:textId="5203A71F" w:rsidR="006B4A96" w:rsidRPr="004061D8" w:rsidRDefault="006B4A96" w:rsidP="004061D8">
            <w:pPr>
              <w:pStyle w:val="BodyText"/>
              <w:keepNext/>
              <w:spacing w:after="0" w:line="240" w:lineRule="auto"/>
              <w:jc w:val="center"/>
              <w:rPr>
                <w:rFonts w:cstheme="minorHAnsi"/>
                <w:b/>
                <w:bCs/>
                <w:color w:val="000000"/>
                <w:sz w:val="18"/>
              </w:rPr>
            </w:pPr>
            <w:r w:rsidRPr="004061D8">
              <w:rPr>
                <w:rFonts w:cstheme="minorHAnsi"/>
                <w:color w:val="000000"/>
                <w:sz w:val="18"/>
              </w:rPr>
              <w:t>0</w:t>
            </w:r>
          </w:p>
        </w:tc>
      </w:tr>
      <w:tr w:rsidR="006B4A96" w:rsidRPr="004061D8" w14:paraId="7873002C" w14:textId="77777777" w:rsidTr="00BF1392">
        <w:tc>
          <w:tcPr>
            <w:tcW w:w="1507" w:type="dxa"/>
            <w:vAlign w:val="center"/>
          </w:tcPr>
          <w:p w14:paraId="51FBA07B" w14:textId="290C60A5" w:rsidR="006B4A96" w:rsidRPr="004061D8" w:rsidRDefault="006B4A96" w:rsidP="004061D8">
            <w:pPr>
              <w:pStyle w:val="BodyText"/>
              <w:keepNext/>
              <w:spacing w:after="0"/>
              <w:rPr>
                <w:rFonts w:cstheme="minorHAnsi"/>
                <w:sz w:val="18"/>
              </w:rPr>
            </w:pPr>
            <w:r w:rsidRPr="004061D8">
              <w:rPr>
                <w:rFonts w:cstheme="minorHAnsi"/>
                <w:color w:val="000000"/>
                <w:sz w:val="18"/>
              </w:rPr>
              <w:t>Stoney Hill R</w:t>
            </w:r>
            <w:r w:rsidR="00F5620D" w:rsidRPr="004061D8">
              <w:rPr>
                <w:rFonts w:cstheme="minorHAnsi"/>
                <w:color w:val="000000"/>
                <w:sz w:val="18"/>
              </w:rPr>
              <w:t>oa</w:t>
            </w:r>
            <w:r w:rsidRPr="004061D8">
              <w:rPr>
                <w:rFonts w:cstheme="minorHAnsi"/>
                <w:color w:val="000000"/>
                <w:sz w:val="18"/>
              </w:rPr>
              <w:t>d</w:t>
            </w:r>
          </w:p>
        </w:tc>
        <w:tc>
          <w:tcPr>
            <w:tcW w:w="812" w:type="dxa"/>
            <w:vAlign w:val="center"/>
          </w:tcPr>
          <w:p w14:paraId="3D487A82" w14:textId="3D1DCEB3"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2983</w:t>
            </w:r>
          </w:p>
        </w:tc>
        <w:tc>
          <w:tcPr>
            <w:tcW w:w="769" w:type="dxa"/>
            <w:vAlign w:val="center"/>
          </w:tcPr>
          <w:p w14:paraId="20908F51" w14:textId="0A37E05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w:t>
            </w:r>
          </w:p>
        </w:tc>
        <w:tc>
          <w:tcPr>
            <w:tcW w:w="1283" w:type="dxa"/>
            <w:vAlign w:val="center"/>
          </w:tcPr>
          <w:p w14:paraId="64D6D1D8" w14:textId="4A3B60C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2974</w:t>
            </w:r>
          </w:p>
        </w:tc>
        <w:tc>
          <w:tcPr>
            <w:tcW w:w="982" w:type="dxa"/>
            <w:vAlign w:val="center"/>
          </w:tcPr>
          <w:p w14:paraId="203D26E2" w14:textId="24AEBC2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3086</w:t>
            </w:r>
          </w:p>
        </w:tc>
        <w:tc>
          <w:tcPr>
            <w:tcW w:w="720" w:type="dxa"/>
            <w:vAlign w:val="center"/>
          </w:tcPr>
          <w:p w14:paraId="650976A7" w14:textId="2780A927"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w:t>
            </w:r>
          </w:p>
        </w:tc>
        <w:tc>
          <w:tcPr>
            <w:tcW w:w="1202" w:type="dxa"/>
            <w:vAlign w:val="center"/>
          </w:tcPr>
          <w:p w14:paraId="3719DA9B" w14:textId="4E78001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3076</w:t>
            </w:r>
          </w:p>
        </w:tc>
        <w:tc>
          <w:tcPr>
            <w:tcW w:w="971" w:type="dxa"/>
            <w:vAlign w:val="bottom"/>
          </w:tcPr>
          <w:p w14:paraId="75E44266" w14:textId="40CAF418"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103</w:t>
            </w:r>
          </w:p>
        </w:tc>
        <w:tc>
          <w:tcPr>
            <w:tcW w:w="780" w:type="dxa"/>
            <w:vAlign w:val="bottom"/>
          </w:tcPr>
          <w:p w14:paraId="50D437F1" w14:textId="24DB22B9" w:rsidR="006B4A96" w:rsidRPr="004061D8" w:rsidRDefault="006B4A96" w:rsidP="004061D8">
            <w:pPr>
              <w:pStyle w:val="BodyText"/>
              <w:keepNext/>
              <w:spacing w:after="0" w:line="360" w:lineRule="auto"/>
              <w:jc w:val="center"/>
              <w:rPr>
                <w:rFonts w:cstheme="minorHAnsi"/>
                <w:color w:val="000000"/>
                <w:sz w:val="18"/>
              </w:rPr>
            </w:pPr>
            <w:r w:rsidRPr="004061D8">
              <w:rPr>
                <w:rFonts w:cstheme="minorHAnsi"/>
                <w:color w:val="000000"/>
                <w:sz w:val="18"/>
              </w:rPr>
              <w:t>0</w:t>
            </w:r>
          </w:p>
        </w:tc>
      </w:tr>
      <w:tr w:rsidR="006B4A96" w:rsidRPr="004061D8" w14:paraId="5E385D43" w14:textId="77777777" w:rsidTr="00BF1392">
        <w:tc>
          <w:tcPr>
            <w:tcW w:w="1507" w:type="dxa"/>
            <w:vAlign w:val="center"/>
          </w:tcPr>
          <w:p w14:paraId="6EDAA034" w14:textId="5316C5BE" w:rsidR="006B4A96" w:rsidRPr="004061D8" w:rsidRDefault="006B4A96" w:rsidP="004061D8">
            <w:pPr>
              <w:pStyle w:val="BodyText"/>
              <w:keepNext/>
              <w:spacing w:after="0"/>
              <w:rPr>
                <w:rFonts w:cstheme="minorHAnsi"/>
                <w:sz w:val="18"/>
              </w:rPr>
            </w:pPr>
            <w:r w:rsidRPr="004061D8">
              <w:rPr>
                <w:rFonts w:cstheme="minorHAnsi"/>
                <w:color w:val="000000"/>
                <w:sz w:val="18"/>
              </w:rPr>
              <w:t>Peyton Av</w:t>
            </w:r>
            <w:r w:rsidR="00F5620D" w:rsidRPr="004061D8">
              <w:rPr>
                <w:rFonts w:cstheme="minorHAnsi"/>
                <w:color w:val="000000"/>
                <w:sz w:val="18"/>
              </w:rPr>
              <w:t>enue</w:t>
            </w:r>
          </w:p>
        </w:tc>
        <w:tc>
          <w:tcPr>
            <w:tcW w:w="812" w:type="dxa"/>
            <w:vAlign w:val="center"/>
          </w:tcPr>
          <w:p w14:paraId="5440CD6C" w14:textId="12BA8E92"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1586</w:t>
            </w:r>
          </w:p>
        </w:tc>
        <w:tc>
          <w:tcPr>
            <w:tcW w:w="769" w:type="dxa"/>
            <w:vAlign w:val="center"/>
          </w:tcPr>
          <w:p w14:paraId="55157CAD" w14:textId="7D1137ED"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0</w:t>
            </w:r>
          </w:p>
        </w:tc>
        <w:tc>
          <w:tcPr>
            <w:tcW w:w="1283" w:type="dxa"/>
            <w:vAlign w:val="center"/>
          </w:tcPr>
          <w:p w14:paraId="345CEDE3" w14:textId="2263A838"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1586</w:t>
            </w:r>
          </w:p>
        </w:tc>
        <w:tc>
          <w:tcPr>
            <w:tcW w:w="982" w:type="dxa"/>
            <w:vAlign w:val="center"/>
          </w:tcPr>
          <w:p w14:paraId="6C1EECA9" w14:textId="0146CD48"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1585</w:t>
            </w:r>
          </w:p>
        </w:tc>
        <w:tc>
          <w:tcPr>
            <w:tcW w:w="720" w:type="dxa"/>
            <w:vAlign w:val="center"/>
          </w:tcPr>
          <w:p w14:paraId="796A0F5E" w14:textId="2645AC62"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0</w:t>
            </w:r>
          </w:p>
        </w:tc>
        <w:tc>
          <w:tcPr>
            <w:tcW w:w="1202" w:type="dxa"/>
            <w:vAlign w:val="center"/>
          </w:tcPr>
          <w:p w14:paraId="74DC92A4" w14:textId="57EFE6A5"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1585</w:t>
            </w:r>
          </w:p>
        </w:tc>
        <w:tc>
          <w:tcPr>
            <w:tcW w:w="971" w:type="dxa"/>
            <w:vAlign w:val="bottom"/>
          </w:tcPr>
          <w:p w14:paraId="4CF28368" w14:textId="4EB59CDA" w:rsidR="006B4A96" w:rsidRPr="004061D8" w:rsidRDefault="006B4A96" w:rsidP="004061D8">
            <w:pPr>
              <w:pStyle w:val="BodyText"/>
              <w:keepNext/>
              <w:spacing w:after="0"/>
              <w:jc w:val="center"/>
              <w:rPr>
                <w:rFonts w:cstheme="minorHAnsi"/>
                <w:b/>
                <w:bCs/>
                <w:color w:val="000000"/>
                <w:sz w:val="18"/>
              </w:rPr>
            </w:pPr>
            <w:r w:rsidRPr="004061D8">
              <w:rPr>
                <w:rFonts w:cstheme="minorHAnsi"/>
                <w:color w:val="000000"/>
                <w:sz w:val="18"/>
              </w:rPr>
              <w:t>-1</w:t>
            </w:r>
          </w:p>
        </w:tc>
        <w:tc>
          <w:tcPr>
            <w:tcW w:w="780" w:type="dxa"/>
            <w:vAlign w:val="bottom"/>
          </w:tcPr>
          <w:p w14:paraId="0EA800EE" w14:textId="02BF84EF" w:rsidR="006B4A96" w:rsidRPr="004061D8" w:rsidRDefault="006B4A96" w:rsidP="004061D8">
            <w:pPr>
              <w:pStyle w:val="BodyText"/>
              <w:keepNext/>
              <w:spacing w:after="0"/>
              <w:jc w:val="center"/>
              <w:rPr>
                <w:rFonts w:cstheme="minorHAnsi"/>
                <w:b/>
                <w:bCs/>
                <w:color w:val="000000"/>
                <w:sz w:val="18"/>
              </w:rPr>
            </w:pPr>
            <w:r w:rsidRPr="004061D8">
              <w:rPr>
                <w:rFonts w:cstheme="minorHAnsi"/>
                <w:color w:val="000000"/>
                <w:sz w:val="18"/>
              </w:rPr>
              <w:t>0</w:t>
            </w:r>
          </w:p>
        </w:tc>
      </w:tr>
      <w:tr w:rsidR="006B4A96" w:rsidRPr="004061D8" w14:paraId="789E8137" w14:textId="77777777" w:rsidTr="00BF1392">
        <w:tc>
          <w:tcPr>
            <w:tcW w:w="1507" w:type="dxa"/>
            <w:vAlign w:val="center"/>
          </w:tcPr>
          <w:p w14:paraId="335EB306" w14:textId="05779BEF" w:rsidR="006B4A96" w:rsidRPr="004061D8" w:rsidRDefault="00425CF2" w:rsidP="004061D8">
            <w:pPr>
              <w:tabs>
                <w:tab w:val="clear" w:pos="284"/>
              </w:tabs>
              <w:spacing w:line="240" w:lineRule="auto"/>
              <w:rPr>
                <w:rFonts w:cstheme="minorHAnsi"/>
                <w:color w:val="000000"/>
                <w:kern w:val="0"/>
                <w:sz w:val="18"/>
              </w:rPr>
            </w:pPr>
            <w:r w:rsidRPr="004061D8">
              <w:rPr>
                <w:rFonts w:cstheme="minorHAnsi"/>
                <w:color w:val="000000"/>
                <w:sz w:val="18"/>
              </w:rPr>
              <w:t>Main Street between Coolamber Road an R120 Bridge</w:t>
            </w:r>
          </w:p>
        </w:tc>
        <w:tc>
          <w:tcPr>
            <w:tcW w:w="812" w:type="dxa"/>
            <w:vAlign w:val="center"/>
          </w:tcPr>
          <w:p w14:paraId="5306C54B" w14:textId="39454696"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12480</w:t>
            </w:r>
          </w:p>
        </w:tc>
        <w:tc>
          <w:tcPr>
            <w:tcW w:w="769" w:type="dxa"/>
            <w:vAlign w:val="center"/>
          </w:tcPr>
          <w:p w14:paraId="45CBBF76" w14:textId="09F77DD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126</w:t>
            </w:r>
          </w:p>
        </w:tc>
        <w:tc>
          <w:tcPr>
            <w:tcW w:w="1283" w:type="dxa"/>
            <w:vAlign w:val="center"/>
          </w:tcPr>
          <w:p w14:paraId="347CFD51" w14:textId="22D1825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12354</w:t>
            </w:r>
          </w:p>
        </w:tc>
        <w:tc>
          <w:tcPr>
            <w:tcW w:w="982" w:type="dxa"/>
            <w:vAlign w:val="center"/>
          </w:tcPr>
          <w:p w14:paraId="3A0ED209" w14:textId="635EEAD9"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12581</w:t>
            </w:r>
          </w:p>
        </w:tc>
        <w:tc>
          <w:tcPr>
            <w:tcW w:w="720" w:type="dxa"/>
            <w:vAlign w:val="center"/>
          </w:tcPr>
          <w:p w14:paraId="659C734A" w14:textId="64D7B86A"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127</w:t>
            </w:r>
          </w:p>
        </w:tc>
        <w:tc>
          <w:tcPr>
            <w:tcW w:w="1202" w:type="dxa"/>
            <w:vAlign w:val="center"/>
          </w:tcPr>
          <w:p w14:paraId="3DFFDDC9" w14:textId="71D4DE8D"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12454</w:t>
            </w:r>
          </w:p>
        </w:tc>
        <w:tc>
          <w:tcPr>
            <w:tcW w:w="971" w:type="dxa"/>
            <w:vAlign w:val="bottom"/>
          </w:tcPr>
          <w:p w14:paraId="1BEC442F" w14:textId="30633E81"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101</w:t>
            </w:r>
          </w:p>
        </w:tc>
        <w:tc>
          <w:tcPr>
            <w:tcW w:w="780" w:type="dxa"/>
            <w:vAlign w:val="bottom"/>
          </w:tcPr>
          <w:p w14:paraId="52008295" w14:textId="3D283F8F" w:rsidR="006B4A96" w:rsidRPr="004061D8" w:rsidRDefault="006B4A96" w:rsidP="00CC3536">
            <w:pPr>
              <w:pStyle w:val="BodyText"/>
              <w:keepNext/>
              <w:spacing w:after="0" w:line="600" w:lineRule="auto"/>
              <w:jc w:val="center"/>
              <w:rPr>
                <w:rFonts w:cstheme="minorHAnsi"/>
                <w:color w:val="000000"/>
                <w:sz w:val="18"/>
              </w:rPr>
            </w:pPr>
            <w:r w:rsidRPr="004061D8">
              <w:rPr>
                <w:rFonts w:cstheme="minorHAnsi"/>
                <w:color w:val="000000"/>
                <w:sz w:val="18"/>
              </w:rPr>
              <w:t>1</w:t>
            </w:r>
          </w:p>
        </w:tc>
      </w:tr>
      <w:tr w:rsidR="006B4A96" w:rsidRPr="004061D8" w14:paraId="3396D52A" w14:textId="77777777" w:rsidTr="00BF1392">
        <w:tc>
          <w:tcPr>
            <w:tcW w:w="1507" w:type="dxa"/>
            <w:vAlign w:val="center"/>
          </w:tcPr>
          <w:p w14:paraId="73D01B2E" w14:textId="69E03B59" w:rsidR="006B4A96" w:rsidRPr="004061D8" w:rsidRDefault="006B4A96" w:rsidP="004061D8">
            <w:pPr>
              <w:pStyle w:val="BodyText"/>
              <w:keepNext/>
              <w:spacing w:after="0"/>
              <w:rPr>
                <w:rFonts w:cstheme="minorHAnsi"/>
                <w:sz w:val="18"/>
              </w:rPr>
            </w:pPr>
            <w:r w:rsidRPr="004061D8">
              <w:rPr>
                <w:rFonts w:cstheme="minorHAnsi"/>
                <w:color w:val="000000"/>
                <w:sz w:val="18"/>
              </w:rPr>
              <w:t>Coolamber R</w:t>
            </w:r>
            <w:r w:rsidR="00F5620D" w:rsidRPr="004061D8">
              <w:rPr>
                <w:rFonts w:cstheme="minorHAnsi"/>
                <w:color w:val="000000"/>
                <w:sz w:val="18"/>
              </w:rPr>
              <w:t>oa</w:t>
            </w:r>
            <w:r w:rsidRPr="004061D8">
              <w:rPr>
                <w:rFonts w:cstheme="minorHAnsi"/>
                <w:color w:val="000000"/>
                <w:sz w:val="18"/>
              </w:rPr>
              <w:t>d</w:t>
            </w:r>
          </w:p>
        </w:tc>
        <w:tc>
          <w:tcPr>
            <w:tcW w:w="812" w:type="dxa"/>
            <w:vAlign w:val="center"/>
          </w:tcPr>
          <w:p w14:paraId="11AFABD3" w14:textId="4AD4E714"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1207</w:t>
            </w:r>
          </w:p>
        </w:tc>
        <w:tc>
          <w:tcPr>
            <w:tcW w:w="769" w:type="dxa"/>
            <w:vAlign w:val="center"/>
          </w:tcPr>
          <w:p w14:paraId="1B5F77B9" w14:textId="13106DB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13</w:t>
            </w:r>
          </w:p>
        </w:tc>
        <w:tc>
          <w:tcPr>
            <w:tcW w:w="1283" w:type="dxa"/>
            <w:vAlign w:val="center"/>
          </w:tcPr>
          <w:p w14:paraId="3880C548" w14:textId="74C13E01"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1194</w:t>
            </w:r>
          </w:p>
        </w:tc>
        <w:tc>
          <w:tcPr>
            <w:tcW w:w="982" w:type="dxa"/>
            <w:vAlign w:val="center"/>
          </w:tcPr>
          <w:p w14:paraId="3F1D232A" w14:textId="7AE4CA3B"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1231</w:t>
            </w:r>
          </w:p>
        </w:tc>
        <w:tc>
          <w:tcPr>
            <w:tcW w:w="720" w:type="dxa"/>
            <w:vAlign w:val="center"/>
          </w:tcPr>
          <w:p w14:paraId="5BDACB16" w14:textId="4AE2E97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14</w:t>
            </w:r>
          </w:p>
        </w:tc>
        <w:tc>
          <w:tcPr>
            <w:tcW w:w="1202" w:type="dxa"/>
            <w:vAlign w:val="center"/>
          </w:tcPr>
          <w:p w14:paraId="73ADFA1C" w14:textId="48B161EC" w:rsidR="006B4A96" w:rsidRPr="004061D8" w:rsidRDefault="006B4A96" w:rsidP="004061D8">
            <w:pPr>
              <w:pStyle w:val="BodyText"/>
              <w:keepNext/>
              <w:spacing w:after="0"/>
              <w:jc w:val="center"/>
              <w:rPr>
                <w:rFonts w:cstheme="minorHAnsi"/>
                <w:b/>
                <w:bCs/>
                <w:sz w:val="18"/>
              </w:rPr>
            </w:pPr>
            <w:r w:rsidRPr="004061D8">
              <w:rPr>
                <w:rFonts w:cstheme="minorHAnsi"/>
                <w:color w:val="000000"/>
                <w:sz w:val="18"/>
              </w:rPr>
              <w:t>1217</w:t>
            </w:r>
          </w:p>
        </w:tc>
        <w:tc>
          <w:tcPr>
            <w:tcW w:w="971" w:type="dxa"/>
            <w:vAlign w:val="bottom"/>
          </w:tcPr>
          <w:p w14:paraId="7460EC52" w14:textId="0A7F3F68" w:rsidR="006B4A96" w:rsidRPr="004061D8" w:rsidRDefault="006B4A96" w:rsidP="004061D8">
            <w:pPr>
              <w:pStyle w:val="BodyText"/>
              <w:keepNext/>
              <w:spacing w:after="0" w:line="360" w:lineRule="auto"/>
              <w:jc w:val="center"/>
              <w:rPr>
                <w:rFonts w:cstheme="minorHAnsi"/>
                <w:b/>
                <w:bCs/>
                <w:color w:val="000000"/>
                <w:sz w:val="18"/>
              </w:rPr>
            </w:pPr>
            <w:r w:rsidRPr="004061D8">
              <w:rPr>
                <w:rFonts w:cstheme="minorHAnsi"/>
                <w:color w:val="000000"/>
                <w:sz w:val="18"/>
              </w:rPr>
              <w:t>23</w:t>
            </w:r>
          </w:p>
        </w:tc>
        <w:tc>
          <w:tcPr>
            <w:tcW w:w="780" w:type="dxa"/>
            <w:vAlign w:val="bottom"/>
          </w:tcPr>
          <w:p w14:paraId="4556F236" w14:textId="572BB6D2" w:rsidR="006B4A96" w:rsidRPr="004061D8" w:rsidRDefault="006B4A96" w:rsidP="004061D8">
            <w:pPr>
              <w:pStyle w:val="BodyText"/>
              <w:keepNext/>
              <w:spacing w:after="0" w:line="360" w:lineRule="auto"/>
              <w:jc w:val="center"/>
              <w:rPr>
                <w:rFonts w:cstheme="minorHAnsi"/>
                <w:b/>
                <w:bCs/>
                <w:color w:val="000000"/>
                <w:sz w:val="18"/>
              </w:rPr>
            </w:pPr>
            <w:r w:rsidRPr="004061D8">
              <w:rPr>
                <w:rFonts w:cstheme="minorHAnsi"/>
                <w:color w:val="000000"/>
                <w:sz w:val="18"/>
              </w:rPr>
              <w:t>0</w:t>
            </w:r>
          </w:p>
        </w:tc>
      </w:tr>
      <w:tr w:rsidR="006B4A96" w:rsidRPr="004061D8" w14:paraId="13D86B38" w14:textId="77777777" w:rsidTr="00BF1392">
        <w:tc>
          <w:tcPr>
            <w:tcW w:w="1507" w:type="dxa"/>
            <w:vAlign w:val="center"/>
          </w:tcPr>
          <w:p w14:paraId="3C7C740A" w14:textId="2F562707" w:rsidR="006B4A96" w:rsidRPr="004061D8" w:rsidRDefault="006B4A96" w:rsidP="004061D8">
            <w:pPr>
              <w:pStyle w:val="BodyText"/>
              <w:keepNext/>
              <w:spacing w:after="0"/>
              <w:rPr>
                <w:rFonts w:cstheme="minorHAnsi"/>
                <w:sz w:val="18"/>
              </w:rPr>
            </w:pPr>
            <w:r w:rsidRPr="004061D8">
              <w:rPr>
                <w:rFonts w:cstheme="minorHAnsi"/>
                <w:color w:val="000000"/>
                <w:sz w:val="18"/>
              </w:rPr>
              <w:t>Main St</w:t>
            </w:r>
            <w:r w:rsidR="0056499A" w:rsidRPr="004061D8">
              <w:rPr>
                <w:rFonts w:cstheme="minorHAnsi"/>
                <w:color w:val="000000"/>
                <w:sz w:val="18"/>
              </w:rPr>
              <w:t>reet</w:t>
            </w:r>
          </w:p>
        </w:tc>
        <w:tc>
          <w:tcPr>
            <w:tcW w:w="812" w:type="dxa"/>
            <w:vAlign w:val="center"/>
          </w:tcPr>
          <w:p w14:paraId="0D7C7DED" w14:textId="10AB20C8" w:rsidR="006B4A96" w:rsidRPr="004061D8" w:rsidRDefault="006B4A96" w:rsidP="004061D8">
            <w:pPr>
              <w:pStyle w:val="Tabletext"/>
              <w:spacing w:after="0"/>
              <w:rPr>
                <w:rFonts w:cstheme="minorHAnsi"/>
                <w:b/>
              </w:rPr>
            </w:pPr>
            <w:r w:rsidRPr="004061D8">
              <w:rPr>
                <w:rFonts w:cstheme="minorHAnsi"/>
              </w:rPr>
              <w:t>12177</w:t>
            </w:r>
          </w:p>
        </w:tc>
        <w:tc>
          <w:tcPr>
            <w:tcW w:w="769" w:type="dxa"/>
            <w:vAlign w:val="center"/>
          </w:tcPr>
          <w:p w14:paraId="7BF79BD9" w14:textId="1DD6F1DA" w:rsidR="006B4A96" w:rsidRPr="004061D8" w:rsidRDefault="006B4A96" w:rsidP="004061D8">
            <w:pPr>
              <w:pStyle w:val="Tabletext"/>
              <w:spacing w:after="0"/>
              <w:rPr>
                <w:rFonts w:cstheme="minorHAnsi"/>
                <w:b/>
              </w:rPr>
            </w:pPr>
            <w:r w:rsidRPr="004061D8">
              <w:rPr>
                <w:rFonts w:cstheme="minorHAnsi"/>
              </w:rPr>
              <w:t>88</w:t>
            </w:r>
          </w:p>
        </w:tc>
        <w:tc>
          <w:tcPr>
            <w:tcW w:w="1283" w:type="dxa"/>
            <w:vAlign w:val="center"/>
          </w:tcPr>
          <w:p w14:paraId="6522E138" w14:textId="249927E6" w:rsidR="006B4A96" w:rsidRPr="004061D8" w:rsidRDefault="006B4A96" w:rsidP="004061D8">
            <w:pPr>
              <w:pStyle w:val="Tabletext"/>
              <w:spacing w:after="0"/>
              <w:rPr>
                <w:rFonts w:cstheme="minorHAnsi"/>
                <w:b/>
              </w:rPr>
            </w:pPr>
            <w:r w:rsidRPr="004061D8">
              <w:rPr>
                <w:rFonts w:cstheme="minorHAnsi"/>
              </w:rPr>
              <w:t>12089</w:t>
            </w:r>
          </w:p>
        </w:tc>
        <w:tc>
          <w:tcPr>
            <w:tcW w:w="982" w:type="dxa"/>
            <w:vAlign w:val="center"/>
          </w:tcPr>
          <w:p w14:paraId="06271842" w14:textId="64692DE2" w:rsidR="006B4A96" w:rsidRPr="004061D8" w:rsidRDefault="006B4A96" w:rsidP="004061D8">
            <w:pPr>
              <w:pStyle w:val="Tabletext"/>
              <w:spacing w:after="0"/>
              <w:rPr>
                <w:rFonts w:cstheme="minorHAnsi"/>
                <w:b/>
              </w:rPr>
            </w:pPr>
            <w:r w:rsidRPr="004061D8">
              <w:rPr>
                <w:rFonts w:cstheme="minorHAnsi"/>
              </w:rPr>
              <w:t>12586</w:t>
            </w:r>
          </w:p>
        </w:tc>
        <w:tc>
          <w:tcPr>
            <w:tcW w:w="720" w:type="dxa"/>
            <w:vAlign w:val="center"/>
          </w:tcPr>
          <w:p w14:paraId="24DA5992" w14:textId="7EBB4A32" w:rsidR="006B4A96" w:rsidRPr="004061D8" w:rsidRDefault="006B4A96" w:rsidP="004061D8">
            <w:pPr>
              <w:pStyle w:val="Tabletext"/>
              <w:spacing w:after="0"/>
              <w:rPr>
                <w:rFonts w:cstheme="minorHAnsi"/>
                <w:b/>
              </w:rPr>
            </w:pPr>
            <w:r w:rsidRPr="004061D8">
              <w:rPr>
                <w:rFonts w:cstheme="minorHAnsi"/>
              </w:rPr>
              <w:t>91</w:t>
            </w:r>
          </w:p>
        </w:tc>
        <w:tc>
          <w:tcPr>
            <w:tcW w:w="1202" w:type="dxa"/>
            <w:vAlign w:val="center"/>
          </w:tcPr>
          <w:p w14:paraId="67AAF55A" w14:textId="789F4B83" w:rsidR="006B4A96" w:rsidRPr="004061D8" w:rsidRDefault="006B4A96" w:rsidP="004061D8">
            <w:pPr>
              <w:pStyle w:val="Tabletext"/>
              <w:spacing w:after="0"/>
              <w:rPr>
                <w:rFonts w:cstheme="minorHAnsi"/>
                <w:b/>
              </w:rPr>
            </w:pPr>
            <w:r w:rsidRPr="004061D8">
              <w:rPr>
                <w:rFonts w:cstheme="minorHAnsi"/>
              </w:rPr>
              <w:t>12495</w:t>
            </w:r>
          </w:p>
        </w:tc>
        <w:tc>
          <w:tcPr>
            <w:tcW w:w="971" w:type="dxa"/>
            <w:vAlign w:val="bottom"/>
          </w:tcPr>
          <w:p w14:paraId="24936A32" w14:textId="13651199" w:rsidR="006B4A96" w:rsidRPr="004061D8" w:rsidRDefault="006B4A96" w:rsidP="004061D8">
            <w:pPr>
              <w:pStyle w:val="Tabletext"/>
              <w:spacing w:after="0"/>
              <w:jc w:val="center"/>
              <w:rPr>
                <w:rFonts w:cstheme="minorHAnsi"/>
                <w:b/>
                <w:bCs/>
              </w:rPr>
            </w:pPr>
            <w:r w:rsidRPr="004061D8">
              <w:rPr>
                <w:rFonts w:cstheme="minorHAnsi"/>
              </w:rPr>
              <w:t>409</w:t>
            </w:r>
          </w:p>
        </w:tc>
        <w:tc>
          <w:tcPr>
            <w:tcW w:w="780" w:type="dxa"/>
            <w:vAlign w:val="bottom"/>
          </w:tcPr>
          <w:p w14:paraId="465DB43D" w14:textId="4974741C" w:rsidR="006B4A96" w:rsidRPr="004061D8" w:rsidRDefault="006B4A96" w:rsidP="004061D8">
            <w:pPr>
              <w:pStyle w:val="Tabletext"/>
              <w:spacing w:after="0"/>
              <w:jc w:val="center"/>
              <w:rPr>
                <w:rFonts w:cstheme="minorHAnsi"/>
                <w:b/>
                <w:bCs/>
              </w:rPr>
            </w:pPr>
            <w:r w:rsidRPr="004061D8">
              <w:rPr>
                <w:rFonts w:cstheme="minorHAnsi"/>
              </w:rPr>
              <w:t>3</w:t>
            </w:r>
          </w:p>
        </w:tc>
      </w:tr>
      <w:tr w:rsidR="006B4A96" w:rsidRPr="004061D8" w14:paraId="595BAA7B" w14:textId="77777777" w:rsidTr="00BF1392">
        <w:tc>
          <w:tcPr>
            <w:tcW w:w="1507" w:type="dxa"/>
            <w:vAlign w:val="center"/>
          </w:tcPr>
          <w:p w14:paraId="7095FBC3" w14:textId="77777777" w:rsidR="006B4A96" w:rsidRPr="004061D8" w:rsidRDefault="006B4A96" w:rsidP="004061D8">
            <w:pPr>
              <w:pStyle w:val="BodyText"/>
              <w:keepNext/>
              <w:spacing w:after="0"/>
              <w:rPr>
                <w:rFonts w:cstheme="minorHAnsi"/>
                <w:sz w:val="18"/>
              </w:rPr>
            </w:pPr>
            <w:r w:rsidRPr="004061D8">
              <w:rPr>
                <w:rFonts w:cstheme="minorHAnsi"/>
                <w:color w:val="000000"/>
                <w:sz w:val="18"/>
              </w:rPr>
              <w:t>R120 Bridge</w:t>
            </w:r>
          </w:p>
        </w:tc>
        <w:tc>
          <w:tcPr>
            <w:tcW w:w="812" w:type="dxa"/>
            <w:vAlign w:val="center"/>
          </w:tcPr>
          <w:p w14:paraId="44E85F6D" w14:textId="2B3C07B4" w:rsidR="006B4A96" w:rsidRPr="004061D8" w:rsidRDefault="006B4A96" w:rsidP="004061D8">
            <w:pPr>
              <w:pStyle w:val="Tabletext"/>
              <w:spacing w:after="0"/>
              <w:rPr>
                <w:rFonts w:cstheme="minorHAnsi"/>
              </w:rPr>
            </w:pPr>
            <w:r w:rsidRPr="004061D8">
              <w:rPr>
                <w:rFonts w:cstheme="minorHAnsi"/>
              </w:rPr>
              <w:t>23647</w:t>
            </w:r>
          </w:p>
        </w:tc>
        <w:tc>
          <w:tcPr>
            <w:tcW w:w="769" w:type="dxa"/>
            <w:vAlign w:val="center"/>
          </w:tcPr>
          <w:p w14:paraId="21A1AE8B" w14:textId="59382823" w:rsidR="006B4A96" w:rsidRPr="004061D8" w:rsidRDefault="006B4A96" w:rsidP="004061D8">
            <w:pPr>
              <w:pStyle w:val="Tabletext"/>
              <w:spacing w:after="0"/>
              <w:rPr>
                <w:rFonts w:cstheme="minorHAnsi"/>
              </w:rPr>
            </w:pPr>
            <w:r w:rsidRPr="004061D8">
              <w:rPr>
                <w:rFonts w:cstheme="minorHAnsi"/>
              </w:rPr>
              <w:t>1530</w:t>
            </w:r>
          </w:p>
        </w:tc>
        <w:tc>
          <w:tcPr>
            <w:tcW w:w="1283" w:type="dxa"/>
            <w:vAlign w:val="center"/>
          </w:tcPr>
          <w:p w14:paraId="52B1CB15" w14:textId="7CF80154" w:rsidR="006B4A96" w:rsidRPr="004061D8" w:rsidRDefault="006B4A96" w:rsidP="004061D8">
            <w:pPr>
              <w:pStyle w:val="Tabletext"/>
              <w:spacing w:after="0"/>
              <w:rPr>
                <w:rFonts w:cstheme="minorHAnsi"/>
              </w:rPr>
            </w:pPr>
            <w:r w:rsidRPr="004061D8">
              <w:rPr>
                <w:rFonts w:cstheme="minorHAnsi"/>
              </w:rPr>
              <w:t>22117</w:t>
            </w:r>
          </w:p>
        </w:tc>
        <w:tc>
          <w:tcPr>
            <w:tcW w:w="982" w:type="dxa"/>
            <w:vAlign w:val="center"/>
          </w:tcPr>
          <w:p w14:paraId="09C8D480" w14:textId="36D74409" w:rsidR="006B4A96" w:rsidRPr="004061D8" w:rsidRDefault="006B4A96" w:rsidP="004061D8">
            <w:pPr>
              <w:pStyle w:val="Tabletext"/>
              <w:spacing w:after="0"/>
              <w:rPr>
                <w:rFonts w:cstheme="minorHAnsi"/>
              </w:rPr>
            </w:pPr>
            <w:r w:rsidRPr="004061D8">
              <w:rPr>
                <w:rFonts w:cstheme="minorHAnsi"/>
              </w:rPr>
              <w:t>23828</w:t>
            </w:r>
          </w:p>
        </w:tc>
        <w:tc>
          <w:tcPr>
            <w:tcW w:w="720" w:type="dxa"/>
            <w:vAlign w:val="center"/>
          </w:tcPr>
          <w:p w14:paraId="788CED3E" w14:textId="43180DF0" w:rsidR="006B4A96" w:rsidRPr="004061D8" w:rsidRDefault="006B4A96" w:rsidP="004061D8">
            <w:pPr>
              <w:pStyle w:val="Tabletext"/>
              <w:spacing w:after="0"/>
              <w:rPr>
                <w:rFonts w:cstheme="minorHAnsi"/>
              </w:rPr>
            </w:pPr>
            <w:r w:rsidRPr="004061D8">
              <w:rPr>
                <w:rFonts w:cstheme="minorHAnsi"/>
              </w:rPr>
              <w:t>1542</w:t>
            </w:r>
          </w:p>
        </w:tc>
        <w:tc>
          <w:tcPr>
            <w:tcW w:w="1202" w:type="dxa"/>
            <w:vAlign w:val="center"/>
          </w:tcPr>
          <w:p w14:paraId="51764CF2" w14:textId="5EA9B06F" w:rsidR="006B4A96" w:rsidRPr="004061D8" w:rsidRDefault="006B4A96" w:rsidP="004061D8">
            <w:pPr>
              <w:pStyle w:val="Tabletext"/>
              <w:spacing w:after="0"/>
              <w:rPr>
                <w:rFonts w:cstheme="minorHAnsi"/>
              </w:rPr>
            </w:pPr>
            <w:r w:rsidRPr="004061D8">
              <w:rPr>
                <w:rFonts w:cstheme="minorHAnsi"/>
              </w:rPr>
              <w:t>22286</w:t>
            </w:r>
          </w:p>
        </w:tc>
        <w:tc>
          <w:tcPr>
            <w:tcW w:w="971" w:type="dxa"/>
            <w:vAlign w:val="bottom"/>
          </w:tcPr>
          <w:p w14:paraId="4272CFA2" w14:textId="446F9E79" w:rsidR="006B4A96" w:rsidRPr="004061D8" w:rsidRDefault="006B4A96" w:rsidP="004061D8">
            <w:pPr>
              <w:pStyle w:val="Tabletext"/>
              <w:spacing w:after="0"/>
              <w:jc w:val="center"/>
              <w:rPr>
                <w:rFonts w:cstheme="minorHAnsi"/>
              </w:rPr>
            </w:pPr>
            <w:r w:rsidRPr="004061D8">
              <w:rPr>
                <w:rFonts w:cstheme="minorHAnsi"/>
              </w:rPr>
              <w:t>181</w:t>
            </w:r>
          </w:p>
        </w:tc>
        <w:tc>
          <w:tcPr>
            <w:tcW w:w="780" w:type="dxa"/>
            <w:vAlign w:val="bottom"/>
          </w:tcPr>
          <w:p w14:paraId="49944D06" w14:textId="1675C413" w:rsidR="006B4A96" w:rsidRPr="004061D8" w:rsidRDefault="006B4A96" w:rsidP="004061D8">
            <w:pPr>
              <w:pStyle w:val="Tabletext"/>
              <w:spacing w:after="0"/>
              <w:jc w:val="center"/>
              <w:rPr>
                <w:rFonts w:cstheme="minorHAnsi"/>
              </w:rPr>
            </w:pPr>
            <w:r w:rsidRPr="004061D8">
              <w:rPr>
                <w:rFonts w:cstheme="minorHAnsi"/>
              </w:rPr>
              <w:t>12</w:t>
            </w:r>
          </w:p>
        </w:tc>
      </w:tr>
      <w:tr w:rsidR="006B4A96" w:rsidRPr="004061D8" w14:paraId="1556BCAE" w14:textId="77777777" w:rsidTr="00BF1392">
        <w:tc>
          <w:tcPr>
            <w:tcW w:w="1507" w:type="dxa"/>
            <w:vAlign w:val="center"/>
          </w:tcPr>
          <w:p w14:paraId="2CA81F94" w14:textId="04D491A6" w:rsidR="006B4A96" w:rsidRPr="004061D8" w:rsidRDefault="004A0C0D" w:rsidP="004061D8">
            <w:pPr>
              <w:pStyle w:val="BodyText"/>
              <w:keepNext/>
              <w:spacing w:after="0"/>
              <w:rPr>
                <w:rFonts w:cstheme="minorHAnsi"/>
                <w:sz w:val="18"/>
              </w:rPr>
            </w:pPr>
            <w:r w:rsidRPr="004061D8">
              <w:rPr>
                <w:rFonts w:cstheme="minorHAnsi"/>
                <w:color w:val="000000"/>
                <w:sz w:val="18"/>
              </w:rPr>
              <w:t>R120 Fitzmaurice Road between R120 Bridge and Beechwood Lawns</w:t>
            </w:r>
          </w:p>
        </w:tc>
        <w:tc>
          <w:tcPr>
            <w:tcW w:w="812" w:type="dxa"/>
            <w:vAlign w:val="center"/>
          </w:tcPr>
          <w:p w14:paraId="48D04403" w14:textId="0F83119A" w:rsidR="006B4A96" w:rsidRPr="004061D8" w:rsidRDefault="006B4A96" w:rsidP="004061D8">
            <w:pPr>
              <w:pStyle w:val="Tabletext"/>
              <w:spacing w:after="0"/>
              <w:jc w:val="center"/>
              <w:rPr>
                <w:rFonts w:cstheme="minorHAnsi"/>
                <w:b/>
              </w:rPr>
            </w:pPr>
            <w:r w:rsidRPr="004061D8">
              <w:rPr>
                <w:rFonts w:cstheme="minorHAnsi"/>
              </w:rPr>
              <w:t>20076</w:t>
            </w:r>
          </w:p>
        </w:tc>
        <w:tc>
          <w:tcPr>
            <w:tcW w:w="769" w:type="dxa"/>
            <w:vAlign w:val="center"/>
          </w:tcPr>
          <w:p w14:paraId="78CDF95C" w14:textId="68915417" w:rsidR="006B4A96" w:rsidRPr="004061D8" w:rsidRDefault="006B4A96" w:rsidP="004061D8">
            <w:pPr>
              <w:pStyle w:val="Tabletext"/>
              <w:spacing w:after="0"/>
              <w:jc w:val="center"/>
              <w:rPr>
                <w:rFonts w:cstheme="minorHAnsi"/>
                <w:b/>
              </w:rPr>
            </w:pPr>
            <w:r w:rsidRPr="004061D8">
              <w:rPr>
                <w:rFonts w:cstheme="minorHAnsi"/>
              </w:rPr>
              <w:t>1511</w:t>
            </w:r>
          </w:p>
        </w:tc>
        <w:tc>
          <w:tcPr>
            <w:tcW w:w="1283" w:type="dxa"/>
            <w:vAlign w:val="center"/>
          </w:tcPr>
          <w:p w14:paraId="10E42933" w14:textId="72491C11" w:rsidR="006B4A96" w:rsidRPr="004061D8" w:rsidRDefault="006B4A96" w:rsidP="004061D8">
            <w:pPr>
              <w:pStyle w:val="Tabletext"/>
              <w:spacing w:after="0"/>
              <w:jc w:val="center"/>
              <w:rPr>
                <w:rFonts w:cstheme="minorHAnsi"/>
                <w:b/>
              </w:rPr>
            </w:pPr>
            <w:r w:rsidRPr="004061D8">
              <w:rPr>
                <w:rFonts w:cstheme="minorHAnsi"/>
              </w:rPr>
              <w:t>18566</w:t>
            </w:r>
          </w:p>
        </w:tc>
        <w:tc>
          <w:tcPr>
            <w:tcW w:w="982" w:type="dxa"/>
            <w:vAlign w:val="center"/>
          </w:tcPr>
          <w:p w14:paraId="1C0D36DD" w14:textId="55E186E6" w:rsidR="006B4A96" w:rsidRPr="004061D8" w:rsidRDefault="006B4A96" w:rsidP="004061D8">
            <w:pPr>
              <w:pStyle w:val="Tabletext"/>
              <w:spacing w:after="0"/>
              <w:jc w:val="center"/>
              <w:rPr>
                <w:rFonts w:cstheme="minorHAnsi"/>
                <w:b/>
              </w:rPr>
            </w:pPr>
            <w:r w:rsidRPr="004061D8">
              <w:rPr>
                <w:rFonts w:cstheme="minorHAnsi"/>
              </w:rPr>
              <w:t>20195</w:t>
            </w:r>
          </w:p>
        </w:tc>
        <w:tc>
          <w:tcPr>
            <w:tcW w:w="720" w:type="dxa"/>
            <w:vAlign w:val="center"/>
          </w:tcPr>
          <w:p w14:paraId="41FE6BA4" w14:textId="6D6EA807" w:rsidR="006B4A96" w:rsidRPr="004061D8" w:rsidRDefault="006B4A96" w:rsidP="004061D8">
            <w:pPr>
              <w:pStyle w:val="Tabletext"/>
              <w:spacing w:after="0"/>
              <w:jc w:val="center"/>
              <w:rPr>
                <w:rFonts w:cstheme="minorHAnsi"/>
                <w:b/>
              </w:rPr>
            </w:pPr>
            <w:r w:rsidRPr="004061D8">
              <w:rPr>
                <w:rFonts w:cstheme="minorHAnsi"/>
              </w:rPr>
              <w:t>1520</w:t>
            </w:r>
          </w:p>
        </w:tc>
        <w:tc>
          <w:tcPr>
            <w:tcW w:w="1202" w:type="dxa"/>
            <w:vAlign w:val="center"/>
          </w:tcPr>
          <w:p w14:paraId="587444A0" w14:textId="7912CADB" w:rsidR="006B4A96" w:rsidRPr="004061D8" w:rsidRDefault="006B4A96" w:rsidP="004061D8">
            <w:pPr>
              <w:pStyle w:val="Tabletext"/>
              <w:spacing w:after="0"/>
              <w:jc w:val="center"/>
              <w:rPr>
                <w:rFonts w:cstheme="minorHAnsi"/>
                <w:b/>
              </w:rPr>
            </w:pPr>
            <w:r w:rsidRPr="004061D8">
              <w:rPr>
                <w:rFonts w:cstheme="minorHAnsi"/>
              </w:rPr>
              <w:t>18675</w:t>
            </w:r>
          </w:p>
        </w:tc>
        <w:tc>
          <w:tcPr>
            <w:tcW w:w="971" w:type="dxa"/>
            <w:vAlign w:val="bottom"/>
          </w:tcPr>
          <w:p w14:paraId="7F7983FD" w14:textId="6DF6A34E" w:rsidR="006B4A96" w:rsidRPr="004061D8" w:rsidRDefault="006B4A96" w:rsidP="00CC3536">
            <w:pPr>
              <w:pStyle w:val="Tabletext"/>
              <w:spacing w:before="0" w:after="0" w:line="720" w:lineRule="auto"/>
              <w:jc w:val="center"/>
              <w:rPr>
                <w:rFonts w:cstheme="minorHAnsi"/>
                <w:b/>
                <w:bCs/>
              </w:rPr>
            </w:pPr>
            <w:r w:rsidRPr="004061D8">
              <w:rPr>
                <w:rFonts w:cstheme="minorHAnsi"/>
              </w:rPr>
              <w:t>118</w:t>
            </w:r>
          </w:p>
        </w:tc>
        <w:tc>
          <w:tcPr>
            <w:tcW w:w="780" w:type="dxa"/>
            <w:vAlign w:val="bottom"/>
          </w:tcPr>
          <w:p w14:paraId="73C98741" w14:textId="23EC30D9" w:rsidR="006B4A96" w:rsidRPr="004061D8" w:rsidRDefault="006B4A96" w:rsidP="00CC3536">
            <w:pPr>
              <w:pStyle w:val="Tabletext"/>
              <w:spacing w:before="0" w:after="0" w:line="720" w:lineRule="auto"/>
              <w:jc w:val="center"/>
              <w:rPr>
                <w:rFonts w:cstheme="minorHAnsi"/>
                <w:b/>
                <w:bCs/>
              </w:rPr>
            </w:pPr>
            <w:r w:rsidRPr="004061D8">
              <w:rPr>
                <w:rFonts w:cstheme="minorHAnsi"/>
              </w:rPr>
              <w:t>9</w:t>
            </w:r>
          </w:p>
        </w:tc>
      </w:tr>
      <w:tr w:rsidR="006B4A96" w:rsidRPr="004061D8" w14:paraId="764F8509" w14:textId="77777777" w:rsidTr="00BF1392">
        <w:tc>
          <w:tcPr>
            <w:tcW w:w="1507" w:type="dxa"/>
            <w:vAlign w:val="center"/>
          </w:tcPr>
          <w:p w14:paraId="3B9120A0" w14:textId="77777777" w:rsidR="006B4A96" w:rsidRPr="004061D8" w:rsidRDefault="006B4A96" w:rsidP="004061D8">
            <w:pPr>
              <w:pStyle w:val="BodyText"/>
              <w:keepNext/>
              <w:spacing w:after="0" w:line="240" w:lineRule="auto"/>
              <w:rPr>
                <w:rFonts w:cstheme="minorHAnsi"/>
                <w:color w:val="000000"/>
                <w:sz w:val="18"/>
              </w:rPr>
            </w:pPr>
            <w:r w:rsidRPr="004061D8">
              <w:rPr>
                <w:rFonts w:cstheme="minorHAnsi"/>
                <w:color w:val="000000"/>
                <w:sz w:val="18"/>
              </w:rPr>
              <w:t xml:space="preserve">Beechwood </w:t>
            </w:r>
          </w:p>
        </w:tc>
        <w:tc>
          <w:tcPr>
            <w:tcW w:w="812" w:type="dxa"/>
            <w:vAlign w:val="center"/>
          </w:tcPr>
          <w:p w14:paraId="499D638E" w14:textId="197799AB" w:rsidR="006B4A96" w:rsidRPr="004061D8" w:rsidRDefault="006B4A96" w:rsidP="004061D8">
            <w:pPr>
              <w:pStyle w:val="Tabletext"/>
              <w:spacing w:after="0"/>
              <w:jc w:val="center"/>
              <w:rPr>
                <w:rFonts w:cstheme="minorHAnsi"/>
              </w:rPr>
            </w:pPr>
            <w:r w:rsidRPr="004061D8">
              <w:rPr>
                <w:rFonts w:cstheme="minorHAnsi"/>
              </w:rPr>
              <w:t>746</w:t>
            </w:r>
          </w:p>
        </w:tc>
        <w:tc>
          <w:tcPr>
            <w:tcW w:w="769" w:type="dxa"/>
            <w:vAlign w:val="center"/>
          </w:tcPr>
          <w:p w14:paraId="360118BA" w14:textId="1D65C2EA" w:rsidR="006B4A96" w:rsidRPr="004061D8" w:rsidRDefault="006B4A96" w:rsidP="004061D8">
            <w:pPr>
              <w:pStyle w:val="Tabletext"/>
              <w:spacing w:after="0"/>
              <w:jc w:val="center"/>
              <w:rPr>
                <w:rFonts w:cstheme="minorHAnsi"/>
              </w:rPr>
            </w:pPr>
            <w:r w:rsidRPr="004061D8">
              <w:rPr>
                <w:rFonts w:cstheme="minorHAnsi"/>
              </w:rPr>
              <w:t>0</w:t>
            </w:r>
          </w:p>
        </w:tc>
        <w:tc>
          <w:tcPr>
            <w:tcW w:w="1283" w:type="dxa"/>
            <w:vAlign w:val="center"/>
          </w:tcPr>
          <w:p w14:paraId="631E5EC0" w14:textId="0A4E5792" w:rsidR="006B4A96" w:rsidRPr="004061D8" w:rsidRDefault="006B4A96" w:rsidP="004061D8">
            <w:pPr>
              <w:pStyle w:val="Tabletext"/>
              <w:spacing w:after="0"/>
              <w:jc w:val="center"/>
              <w:rPr>
                <w:rFonts w:cstheme="minorHAnsi"/>
              </w:rPr>
            </w:pPr>
            <w:r w:rsidRPr="004061D8">
              <w:rPr>
                <w:rFonts w:cstheme="minorHAnsi"/>
              </w:rPr>
              <w:t>746</w:t>
            </w:r>
          </w:p>
        </w:tc>
        <w:tc>
          <w:tcPr>
            <w:tcW w:w="982" w:type="dxa"/>
            <w:vAlign w:val="center"/>
          </w:tcPr>
          <w:p w14:paraId="1F25DB05" w14:textId="6E77175B" w:rsidR="006B4A96" w:rsidRPr="004061D8" w:rsidRDefault="006B4A96" w:rsidP="004061D8">
            <w:pPr>
              <w:pStyle w:val="Tabletext"/>
              <w:spacing w:after="0"/>
              <w:jc w:val="center"/>
              <w:rPr>
                <w:rFonts w:cstheme="minorHAnsi"/>
              </w:rPr>
            </w:pPr>
            <w:r w:rsidRPr="004061D8">
              <w:rPr>
                <w:rFonts w:cstheme="minorHAnsi"/>
              </w:rPr>
              <w:t>748</w:t>
            </w:r>
          </w:p>
        </w:tc>
        <w:tc>
          <w:tcPr>
            <w:tcW w:w="720" w:type="dxa"/>
            <w:vAlign w:val="center"/>
          </w:tcPr>
          <w:p w14:paraId="0A501E8B" w14:textId="37E8284C" w:rsidR="006B4A96" w:rsidRPr="004061D8" w:rsidRDefault="006B4A96" w:rsidP="004061D8">
            <w:pPr>
              <w:pStyle w:val="Tabletext"/>
              <w:spacing w:after="0"/>
              <w:jc w:val="center"/>
              <w:rPr>
                <w:rFonts w:cstheme="minorHAnsi"/>
              </w:rPr>
            </w:pPr>
            <w:r w:rsidRPr="004061D8">
              <w:rPr>
                <w:rFonts w:cstheme="minorHAnsi"/>
              </w:rPr>
              <w:t>0</w:t>
            </w:r>
          </w:p>
        </w:tc>
        <w:tc>
          <w:tcPr>
            <w:tcW w:w="1202" w:type="dxa"/>
            <w:vAlign w:val="center"/>
          </w:tcPr>
          <w:p w14:paraId="3EB0782A" w14:textId="2AE9EB11" w:rsidR="006B4A96" w:rsidRPr="004061D8" w:rsidRDefault="006B4A96" w:rsidP="004061D8">
            <w:pPr>
              <w:pStyle w:val="Tabletext"/>
              <w:spacing w:after="0"/>
              <w:jc w:val="center"/>
              <w:rPr>
                <w:rFonts w:cstheme="minorHAnsi"/>
              </w:rPr>
            </w:pPr>
            <w:r w:rsidRPr="004061D8">
              <w:rPr>
                <w:rFonts w:cstheme="minorHAnsi"/>
              </w:rPr>
              <w:t>748</w:t>
            </w:r>
          </w:p>
        </w:tc>
        <w:tc>
          <w:tcPr>
            <w:tcW w:w="971" w:type="dxa"/>
            <w:vAlign w:val="bottom"/>
          </w:tcPr>
          <w:p w14:paraId="12FEA98B" w14:textId="7239D8E4" w:rsidR="006B4A96" w:rsidRPr="004061D8" w:rsidRDefault="006B4A96" w:rsidP="004061D8">
            <w:pPr>
              <w:pStyle w:val="Tabletext"/>
              <w:spacing w:before="0" w:after="0"/>
              <w:jc w:val="center"/>
              <w:rPr>
                <w:rFonts w:cstheme="minorHAnsi"/>
              </w:rPr>
            </w:pPr>
            <w:r w:rsidRPr="004061D8">
              <w:rPr>
                <w:rFonts w:cstheme="minorHAnsi"/>
              </w:rPr>
              <w:t>2</w:t>
            </w:r>
          </w:p>
        </w:tc>
        <w:tc>
          <w:tcPr>
            <w:tcW w:w="780" w:type="dxa"/>
            <w:vAlign w:val="bottom"/>
          </w:tcPr>
          <w:p w14:paraId="4EBAFB82" w14:textId="0375E9B2" w:rsidR="006B4A96" w:rsidRPr="004061D8" w:rsidRDefault="006B4A96" w:rsidP="004061D8">
            <w:pPr>
              <w:pStyle w:val="Tabletext"/>
              <w:spacing w:before="0" w:after="0"/>
              <w:jc w:val="center"/>
              <w:rPr>
                <w:rFonts w:cstheme="minorHAnsi"/>
              </w:rPr>
            </w:pPr>
            <w:r w:rsidRPr="004061D8">
              <w:rPr>
                <w:rFonts w:cstheme="minorHAnsi"/>
              </w:rPr>
              <w:t>0</w:t>
            </w:r>
          </w:p>
        </w:tc>
      </w:tr>
      <w:tr w:rsidR="006B4A96" w:rsidRPr="004061D8" w14:paraId="04AFE390" w14:textId="77777777" w:rsidTr="00BF1392">
        <w:tc>
          <w:tcPr>
            <w:tcW w:w="1507" w:type="dxa"/>
            <w:vAlign w:val="center"/>
          </w:tcPr>
          <w:p w14:paraId="63AFB02A" w14:textId="555203B9"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 xml:space="preserve">R120 </w:t>
            </w:r>
            <w:r w:rsidR="00770017" w:rsidRPr="004061D8">
              <w:rPr>
                <w:rFonts w:cstheme="minorHAnsi"/>
                <w:color w:val="000000"/>
                <w:sz w:val="18"/>
              </w:rPr>
              <w:t>Fitzmaurice Road east of Beechwood Lawns</w:t>
            </w:r>
          </w:p>
        </w:tc>
        <w:tc>
          <w:tcPr>
            <w:tcW w:w="812" w:type="dxa"/>
            <w:vAlign w:val="center"/>
          </w:tcPr>
          <w:p w14:paraId="66062BDF" w14:textId="6E978C76" w:rsidR="006B4A96" w:rsidRPr="004061D8" w:rsidRDefault="006B4A96" w:rsidP="004061D8">
            <w:pPr>
              <w:pStyle w:val="Tabletext"/>
              <w:spacing w:after="0"/>
              <w:jc w:val="center"/>
              <w:rPr>
                <w:rFonts w:cstheme="minorHAnsi"/>
              </w:rPr>
            </w:pPr>
            <w:r w:rsidRPr="004061D8">
              <w:rPr>
                <w:rFonts w:cstheme="minorHAnsi"/>
              </w:rPr>
              <w:t>19640</w:t>
            </w:r>
          </w:p>
        </w:tc>
        <w:tc>
          <w:tcPr>
            <w:tcW w:w="769" w:type="dxa"/>
            <w:vAlign w:val="center"/>
          </w:tcPr>
          <w:p w14:paraId="15CE0A71" w14:textId="2AA29017" w:rsidR="006B4A96" w:rsidRPr="004061D8" w:rsidRDefault="006B4A96" w:rsidP="004061D8">
            <w:pPr>
              <w:pStyle w:val="Tabletext"/>
              <w:spacing w:after="0"/>
              <w:jc w:val="center"/>
              <w:rPr>
                <w:rFonts w:cstheme="minorHAnsi"/>
              </w:rPr>
            </w:pPr>
            <w:r w:rsidRPr="004061D8">
              <w:rPr>
                <w:rFonts w:cstheme="minorHAnsi"/>
              </w:rPr>
              <w:t>1440</w:t>
            </w:r>
          </w:p>
        </w:tc>
        <w:tc>
          <w:tcPr>
            <w:tcW w:w="1283" w:type="dxa"/>
            <w:vAlign w:val="center"/>
          </w:tcPr>
          <w:p w14:paraId="1C735144" w14:textId="44FF4C97" w:rsidR="006B4A96" w:rsidRPr="004061D8" w:rsidRDefault="006B4A96" w:rsidP="004061D8">
            <w:pPr>
              <w:pStyle w:val="Tabletext"/>
              <w:spacing w:after="0"/>
              <w:jc w:val="center"/>
              <w:rPr>
                <w:rFonts w:cstheme="minorHAnsi"/>
              </w:rPr>
            </w:pPr>
            <w:r w:rsidRPr="004061D8">
              <w:rPr>
                <w:rFonts w:cstheme="minorHAnsi"/>
              </w:rPr>
              <w:t>18200</w:t>
            </w:r>
          </w:p>
        </w:tc>
        <w:tc>
          <w:tcPr>
            <w:tcW w:w="982" w:type="dxa"/>
            <w:vAlign w:val="center"/>
          </w:tcPr>
          <w:p w14:paraId="0F016ABC" w14:textId="19813C23" w:rsidR="006B4A96" w:rsidRPr="004061D8" w:rsidRDefault="006B4A96" w:rsidP="004061D8">
            <w:pPr>
              <w:pStyle w:val="Tabletext"/>
              <w:spacing w:after="0"/>
              <w:jc w:val="center"/>
              <w:rPr>
                <w:rFonts w:cstheme="minorHAnsi"/>
              </w:rPr>
            </w:pPr>
            <w:r w:rsidRPr="004061D8">
              <w:rPr>
                <w:rFonts w:cstheme="minorHAnsi"/>
              </w:rPr>
              <w:t>19804</w:t>
            </w:r>
          </w:p>
        </w:tc>
        <w:tc>
          <w:tcPr>
            <w:tcW w:w="720" w:type="dxa"/>
            <w:vAlign w:val="center"/>
          </w:tcPr>
          <w:p w14:paraId="44685748" w14:textId="4FAABF91" w:rsidR="006B4A96" w:rsidRPr="004061D8" w:rsidRDefault="006B4A96" w:rsidP="004061D8">
            <w:pPr>
              <w:pStyle w:val="Tabletext"/>
              <w:spacing w:after="0"/>
              <w:jc w:val="center"/>
              <w:rPr>
                <w:rFonts w:cstheme="minorHAnsi"/>
              </w:rPr>
            </w:pPr>
            <w:r w:rsidRPr="004061D8">
              <w:rPr>
                <w:rFonts w:cstheme="minorHAnsi"/>
              </w:rPr>
              <w:t>1452</w:t>
            </w:r>
          </w:p>
        </w:tc>
        <w:tc>
          <w:tcPr>
            <w:tcW w:w="1202" w:type="dxa"/>
            <w:vAlign w:val="center"/>
          </w:tcPr>
          <w:p w14:paraId="71E94CB4" w14:textId="3470C380" w:rsidR="006B4A96" w:rsidRPr="004061D8" w:rsidRDefault="006B4A96" w:rsidP="004061D8">
            <w:pPr>
              <w:pStyle w:val="Tabletext"/>
              <w:spacing w:after="0"/>
              <w:jc w:val="center"/>
              <w:rPr>
                <w:rFonts w:cstheme="minorHAnsi"/>
              </w:rPr>
            </w:pPr>
            <w:r w:rsidRPr="004061D8">
              <w:rPr>
                <w:rFonts w:cstheme="minorHAnsi"/>
              </w:rPr>
              <w:t>18351</w:t>
            </w:r>
          </w:p>
        </w:tc>
        <w:tc>
          <w:tcPr>
            <w:tcW w:w="971" w:type="dxa"/>
            <w:vAlign w:val="bottom"/>
          </w:tcPr>
          <w:p w14:paraId="1E3096A5" w14:textId="1CA429DD" w:rsidR="006B4A96" w:rsidRPr="004061D8" w:rsidRDefault="006B4A96" w:rsidP="004061D8">
            <w:pPr>
              <w:pStyle w:val="Tabletext"/>
              <w:spacing w:before="0" w:after="0" w:line="720" w:lineRule="auto"/>
              <w:jc w:val="center"/>
              <w:rPr>
                <w:rFonts w:cstheme="minorHAnsi"/>
              </w:rPr>
            </w:pPr>
            <w:r w:rsidRPr="004061D8">
              <w:rPr>
                <w:rFonts w:cstheme="minorHAnsi"/>
              </w:rPr>
              <w:t>163</w:t>
            </w:r>
          </w:p>
        </w:tc>
        <w:tc>
          <w:tcPr>
            <w:tcW w:w="780" w:type="dxa"/>
            <w:vAlign w:val="bottom"/>
          </w:tcPr>
          <w:p w14:paraId="490FF828" w14:textId="0F14FBF8" w:rsidR="006B4A96" w:rsidRPr="004061D8" w:rsidRDefault="006B4A96" w:rsidP="004061D8">
            <w:pPr>
              <w:pStyle w:val="Tabletext"/>
              <w:spacing w:before="0" w:after="0" w:line="720" w:lineRule="auto"/>
              <w:jc w:val="center"/>
              <w:rPr>
                <w:rFonts w:cstheme="minorHAnsi"/>
              </w:rPr>
            </w:pPr>
            <w:r w:rsidRPr="004061D8">
              <w:rPr>
                <w:rFonts w:cstheme="minorHAnsi"/>
              </w:rPr>
              <w:t>12</w:t>
            </w:r>
          </w:p>
        </w:tc>
      </w:tr>
      <w:tr w:rsidR="006B4A96" w:rsidRPr="004061D8" w14:paraId="37275AE8" w14:textId="77777777" w:rsidTr="00BF1392">
        <w:tc>
          <w:tcPr>
            <w:tcW w:w="1507" w:type="dxa"/>
            <w:vAlign w:val="center"/>
          </w:tcPr>
          <w:p w14:paraId="6AB9B44C" w14:textId="77777777"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N7 Onslip</w:t>
            </w:r>
          </w:p>
        </w:tc>
        <w:tc>
          <w:tcPr>
            <w:tcW w:w="812" w:type="dxa"/>
            <w:vAlign w:val="center"/>
          </w:tcPr>
          <w:p w14:paraId="7146AF28" w14:textId="001A8915" w:rsidR="006B4A96" w:rsidRPr="004061D8" w:rsidRDefault="006B4A96" w:rsidP="004061D8">
            <w:pPr>
              <w:pStyle w:val="Tabletext"/>
              <w:spacing w:after="0"/>
              <w:jc w:val="center"/>
              <w:rPr>
                <w:rFonts w:cstheme="minorHAnsi"/>
              </w:rPr>
            </w:pPr>
            <w:r w:rsidRPr="004061D8">
              <w:rPr>
                <w:rFonts w:cstheme="minorHAnsi"/>
              </w:rPr>
              <w:t>4571</w:t>
            </w:r>
          </w:p>
        </w:tc>
        <w:tc>
          <w:tcPr>
            <w:tcW w:w="769" w:type="dxa"/>
            <w:vAlign w:val="center"/>
          </w:tcPr>
          <w:p w14:paraId="3FBA92C8" w14:textId="2B73B576" w:rsidR="006B4A96" w:rsidRPr="004061D8" w:rsidRDefault="006B4A96" w:rsidP="004061D8">
            <w:pPr>
              <w:pStyle w:val="Tabletext"/>
              <w:spacing w:after="0"/>
              <w:jc w:val="center"/>
              <w:rPr>
                <w:rFonts w:cstheme="minorHAnsi"/>
              </w:rPr>
            </w:pPr>
            <w:r w:rsidRPr="004061D8">
              <w:rPr>
                <w:rFonts w:cstheme="minorHAnsi"/>
              </w:rPr>
              <w:t>462</w:t>
            </w:r>
          </w:p>
        </w:tc>
        <w:tc>
          <w:tcPr>
            <w:tcW w:w="1283" w:type="dxa"/>
            <w:vAlign w:val="center"/>
          </w:tcPr>
          <w:p w14:paraId="739DE93B" w14:textId="0EDB0D2B" w:rsidR="006B4A96" w:rsidRPr="004061D8" w:rsidRDefault="006B4A96" w:rsidP="004061D8">
            <w:pPr>
              <w:pStyle w:val="Tabletext"/>
              <w:spacing w:after="0"/>
              <w:jc w:val="center"/>
              <w:rPr>
                <w:rFonts w:cstheme="minorHAnsi"/>
              </w:rPr>
            </w:pPr>
            <w:r w:rsidRPr="004061D8">
              <w:rPr>
                <w:rFonts w:cstheme="minorHAnsi"/>
              </w:rPr>
              <w:t>4109</w:t>
            </w:r>
          </w:p>
        </w:tc>
        <w:tc>
          <w:tcPr>
            <w:tcW w:w="982" w:type="dxa"/>
            <w:vAlign w:val="center"/>
          </w:tcPr>
          <w:p w14:paraId="0C096FD4" w14:textId="5D2D815B" w:rsidR="006B4A96" w:rsidRPr="004061D8" w:rsidRDefault="006B4A96" w:rsidP="004061D8">
            <w:pPr>
              <w:pStyle w:val="Tabletext"/>
              <w:spacing w:after="0"/>
              <w:jc w:val="center"/>
              <w:rPr>
                <w:rFonts w:cstheme="minorHAnsi"/>
              </w:rPr>
            </w:pPr>
            <w:r w:rsidRPr="004061D8">
              <w:rPr>
                <w:rFonts w:cstheme="minorHAnsi"/>
              </w:rPr>
              <w:t>4619</w:t>
            </w:r>
          </w:p>
        </w:tc>
        <w:tc>
          <w:tcPr>
            <w:tcW w:w="720" w:type="dxa"/>
            <w:vAlign w:val="center"/>
          </w:tcPr>
          <w:p w14:paraId="6113C100" w14:textId="66C26976" w:rsidR="006B4A96" w:rsidRPr="004061D8" w:rsidRDefault="006B4A96" w:rsidP="004061D8">
            <w:pPr>
              <w:pStyle w:val="Tabletext"/>
              <w:spacing w:after="0"/>
              <w:jc w:val="center"/>
              <w:rPr>
                <w:rFonts w:cstheme="minorHAnsi"/>
              </w:rPr>
            </w:pPr>
            <w:r w:rsidRPr="004061D8">
              <w:rPr>
                <w:rFonts w:cstheme="minorHAnsi"/>
              </w:rPr>
              <w:t>467</w:t>
            </w:r>
          </w:p>
        </w:tc>
        <w:tc>
          <w:tcPr>
            <w:tcW w:w="1202" w:type="dxa"/>
            <w:vAlign w:val="center"/>
          </w:tcPr>
          <w:p w14:paraId="4DE0048D" w14:textId="0B847FD3" w:rsidR="006B4A96" w:rsidRPr="004061D8" w:rsidRDefault="006B4A96" w:rsidP="004061D8">
            <w:pPr>
              <w:pStyle w:val="Tabletext"/>
              <w:spacing w:after="0"/>
              <w:jc w:val="center"/>
              <w:rPr>
                <w:rFonts w:cstheme="minorHAnsi"/>
              </w:rPr>
            </w:pPr>
            <w:r w:rsidRPr="004061D8">
              <w:rPr>
                <w:rFonts w:cstheme="minorHAnsi"/>
              </w:rPr>
              <w:t>4152</w:t>
            </w:r>
          </w:p>
        </w:tc>
        <w:tc>
          <w:tcPr>
            <w:tcW w:w="971" w:type="dxa"/>
            <w:vAlign w:val="bottom"/>
          </w:tcPr>
          <w:p w14:paraId="261B701D" w14:textId="2D2AB8C3" w:rsidR="006B4A96" w:rsidRPr="004061D8" w:rsidRDefault="006B4A96" w:rsidP="004061D8">
            <w:pPr>
              <w:pStyle w:val="Tabletext"/>
              <w:spacing w:before="0" w:after="0"/>
              <w:jc w:val="center"/>
              <w:rPr>
                <w:rFonts w:cstheme="minorHAnsi"/>
              </w:rPr>
            </w:pPr>
            <w:r w:rsidRPr="004061D8">
              <w:rPr>
                <w:rFonts w:cstheme="minorHAnsi"/>
              </w:rPr>
              <w:t>48</w:t>
            </w:r>
          </w:p>
        </w:tc>
        <w:tc>
          <w:tcPr>
            <w:tcW w:w="780" w:type="dxa"/>
            <w:vAlign w:val="bottom"/>
          </w:tcPr>
          <w:p w14:paraId="05A8C8AD" w14:textId="011EDFA5" w:rsidR="006B4A96" w:rsidRPr="004061D8" w:rsidRDefault="006B4A96" w:rsidP="004061D8">
            <w:pPr>
              <w:pStyle w:val="Tabletext"/>
              <w:spacing w:before="0" w:after="0"/>
              <w:jc w:val="center"/>
              <w:rPr>
                <w:rFonts w:cstheme="minorHAnsi"/>
              </w:rPr>
            </w:pPr>
            <w:r w:rsidRPr="004061D8">
              <w:rPr>
                <w:rFonts w:cstheme="minorHAnsi"/>
              </w:rPr>
              <w:t>5</w:t>
            </w:r>
          </w:p>
        </w:tc>
      </w:tr>
      <w:tr w:rsidR="006B4A96" w:rsidRPr="004061D8" w14:paraId="3EC30E38" w14:textId="77777777" w:rsidTr="004061D8">
        <w:tc>
          <w:tcPr>
            <w:tcW w:w="1507" w:type="dxa"/>
            <w:tcBorders>
              <w:bottom w:val="single" w:sz="4" w:space="0" w:color="auto"/>
            </w:tcBorders>
            <w:vAlign w:val="center"/>
          </w:tcPr>
          <w:p w14:paraId="7BD749BF" w14:textId="77777777"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N7 Offslip</w:t>
            </w:r>
          </w:p>
        </w:tc>
        <w:tc>
          <w:tcPr>
            <w:tcW w:w="812" w:type="dxa"/>
            <w:tcBorders>
              <w:bottom w:val="single" w:sz="4" w:space="0" w:color="auto"/>
            </w:tcBorders>
            <w:vAlign w:val="center"/>
          </w:tcPr>
          <w:p w14:paraId="0D3531EE" w14:textId="129B4C5C"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8392</w:t>
            </w:r>
          </w:p>
        </w:tc>
        <w:tc>
          <w:tcPr>
            <w:tcW w:w="769" w:type="dxa"/>
            <w:tcBorders>
              <w:bottom w:val="single" w:sz="4" w:space="0" w:color="auto"/>
            </w:tcBorders>
            <w:vAlign w:val="center"/>
          </w:tcPr>
          <w:p w14:paraId="4CC92F95" w14:textId="580EDF0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812</w:t>
            </w:r>
          </w:p>
        </w:tc>
        <w:tc>
          <w:tcPr>
            <w:tcW w:w="1283" w:type="dxa"/>
            <w:tcBorders>
              <w:bottom w:val="single" w:sz="4" w:space="0" w:color="auto"/>
            </w:tcBorders>
            <w:vAlign w:val="center"/>
          </w:tcPr>
          <w:p w14:paraId="5D3342D7" w14:textId="55F67A6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7580</w:t>
            </w:r>
          </w:p>
        </w:tc>
        <w:tc>
          <w:tcPr>
            <w:tcW w:w="982" w:type="dxa"/>
            <w:tcBorders>
              <w:bottom w:val="single" w:sz="4" w:space="0" w:color="auto"/>
            </w:tcBorders>
            <w:vAlign w:val="center"/>
          </w:tcPr>
          <w:p w14:paraId="12981889" w14:textId="50F43C8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8420</w:t>
            </w:r>
          </w:p>
        </w:tc>
        <w:tc>
          <w:tcPr>
            <w:tcW w:w="720" w:type="dxa"/>
            <w:tcBorders>
              <w:bottom w:val="single" w:sz="4" w:space="0" w:color="auto"/>
            </w:tcBorders>
            <w:vAlign w:val="center"/>
          </w:tcPr>
          <w:p w14:paraId="6FF1FEDB" w14:textId="5A9FE36A" w:rsidR="006B4A96" w:rsidRPr="004061D8" w:rsidRDefault="006B4A96" w:rsidP="004061D8">
            <w:pPr>
              <w:pStyle w:val="BodyText"/>
              <w:keepNext/>
              <w:spacing w:after="0"/>
              <w:jc w:val="center"/>
              <w:rPr>
                <w:rFonts w:cstheme="minorHAnsi"/>
                <w:sz w:val="18"/>
              </w:rPr>
            </w:pPr>
            <w:r w:rsidRPr="004061D8">
              <w:rPr>
                <w:rFonts w:cstheme="minorHAnsi"/>
                <w:color w:val="000000"/>
                <w:sz w:val="18"/>
              </w:rPr>
              <w:t>815</w:t>
            </w:r>
          </w:p>
        </w:tc>
        <w:tc>
          <w:tcPr>
            <w:tcW w:w="1202" w:type="dxa"/>
            <w:tcBorders>
              <w:bottom w:val="single" w:sz="4" w:space="0" w:color="auto"/>
            </w:tcBorders>
            <w:vAlign w:val="center"/>
          </w:tcPr>
          <w:p w14:paraId="31CB1584" w14:textId="4A0552CF" w:rsidR="006B4A96" w:rsidRPr="004061D8" w:rsidRDefault="006B4A96" w:rsidP="004061D8">
            <w:pPr>
              <w:pStyle w:val="BodyText"/>
              <w:keepNext/>
              <w:spacing w:after="0"/>
              <w:jc w:val="center"/>
              <w:rPr>
                <w:rFonts w:cstheme="minorHAnsi"/>
                <w:sz w:val="18"/>
              </w:rPr>
            </w:pPr>
            <w:r w:rsidRPr="004061D8">
              <w:rPr>
                <w:rFonts w:cstheme="minorHAnsi"/>
                <w:color w:val="000000"/>
                <w:sz w:val="18"/>
              </w:rPr>
              <w:t>7605</w:t>
            </w:r>
          </w:p>
        </w:tc>
        <w:tc>
          <w:tcPr>
            <w:tcW w:w="971" w:type="dxa"/>
            <w:tcBorders>
              <w:bottom w:val="single" w:sz="4" w:space="0" w:color="auto"/>
            </w:tcBorders>
            <w:vAlign w:val="bottom"/>
          </w:tcPr>
          <w:p w14:paraId="57052977" w14:textId="3A17108B"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28</w:t>
            </w:r>
          </w:p>
        </w:tc>
        <w:tc>
          <w:tcPr>
            <w:tcW w:w="780" w:type="dxa"/>
            <w:tcBorders>
              <w:bottom w:val="single" w:sz="4" w:space="0" w:color="auto"/>
            </w:tcBorders>
            <w:vAlign w:val="bottom"/>
          </w:tcPr>
          <w:p w14:paraId="7C14A320" w14:textId="06E7D402"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3</w:t>
            </w:r>
          </w:p>
        </w:tc>
      </w:tr>
      <w:tr w:rsidR="006B4A96" w:rsidRPr="004061D8" w14:paraId="64747CC5" w14:textId="77777777" w:rsidTr="004061D8">
        <w:tc>
          <w:tcPr>
            <w:tcW w:w="1507" w:type="dxa"/>
            <w:tcBorders>
              <w:top w:val="single" w:sz="4" w:space="0" w:color="auto"/>
              <w:bottom w:val="single" w:sz="4" w:space="0" w:color="auto"/>
            </w:tcBorders>
            <w:vAlign w:val="center"/>
          </w:tcPr>
          <w:p w14:paraId="5C053D1A" w14:textId="1B0515E1" w:rsidR="006B4A96" w:rsidRPr="004061D8" w:rsidRDefault="006B4A96" w:rsidP="004061D8">
            <w:pPr>
              <w:pStyle w:val="BodyText"/>
              <w:keepNext/>
              <w:spacing w:after="0"/>
              <w:rPr>
                <w:rFonts w:cstheme="minorHAnsi"/>
                <w:color w:val="000000"/>
                <w:sz w:val="18"/>
              </w:rPr>
            </w:pPr>
            <w:r w:rsidRPr="004061D8">
              <w:rPr>
                <w:rFonts w:cstheme="minorHAnsi"/>
                <w:color w:val="000000"/>
                <w:sz w:val="18"/>
              </w:rPr>
              <w:t>Mill R</w:t>
            </w:r>
            <w:r w:rsidR="0056499A" w:rsidRPr="004061D8">
              <w:rPr>
                <w:rFonts w:cstheme="minorHAnsi"/>
                <w:color w:val="000000"/>
                <w:sz w:val="18"/>
              </w:rPr>
              <w:t>oa</w:t>
            </w:r>
            <w:r w:rsidRPr="004061D8">
              <w:rPr>
                <w:rFonts w:cstheme="minorHAnsi"/>
                <w:color w:val="000000"/>
                <w:sz w:val="18"/>
              </w:rPr>
              <w:t>d</w:t>
            </w:r>
          </w:p>
        </w:tc>
        <w:tc>
          <w:tcPr>
            <w:tcW w:w="812" w:type="dxa"/>
            <w:tcBorders>
              <w:top w:val="single" w:sz="4" w:space="0" w:color="auto"/>
              <w:bottom w:val="single" w:sz="4" w:space="0" w:color="auto"/>
            </w:tcBorders>
            <w:vAlign w:val="center"/>
          </w:tcPr>
          <w:p w14:paraId="50060894" w14:textId="1B5A1BF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10852</w:t>
            </w:r>
          </w:p>
        </w:tc>
        <w:tc>
          <w:tcPr>
            <w:tcW w:w="769" w:type="dxa"/>
            <w:tcBorders>
              <w:top w:val="single" w:sz="4" w:space="0" w:color="auto"/>
              <w:bottom w:val="single" w:sz="4" w:space="0" w:color="auto"/>
            </w:tcBorders>
            <w:vAlign w:val="center"/>
          </w:tcPr>
          <w:p w14:paraId="1283F274" w14:textId="67C75EC5"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225</w:t>
            </w:r>
          </w:p>
        </w:tc>
        <w:tc>
          <w:tcPr>
            <w:tcW w:w="1283" w:type="dxa"/>
            <w:tcBorders>
              <w:top w:val="single" w:sz="4" w:space="0" w:color="auto"/>
              <w:bottom w:val="single" w:sz="4" w:space="0" w:color="auto"/>
            </w:tcBorders>
            <w:vAlign w:val="center"/>
          </w:tcPr>
          <w:p w14:paraId="6AF91A10" w14:textId="15A0096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10627</w:t>
            </w:r>
          </w:p>
        </w:tc>
        <w:tc>
          <w:tcPr>
            <w:tcW w:w="982" w:type="dxa"/>
            <w:tcBorders>
              <w:top w:val="single" w:sz="4" w:space="0" w:color="auto"/>
              <w:bottom w:val="single" w:sz="4" w:space="0" w:color="auto"/>
            </w:tcBorders>
            <w:vAlign w:val="center"/>
          </w:tcPr>
          <w:p w14:paraId="7169D46A" w14:textId="5C5A2070"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10941</w:t>
            </w:r>
          </w:p>
        </w:tc>
        <w:tc>
          <w:tcPr>
            <w:tcW w:w="720" w:type="dxa"/>
            <w:tcBorders>
              <w:top w:val="single" w:sz="4" w:space="0" w:color="auto"/>
              <w:bottom w:val="single" w:sz="4" w:space="0" w:color="auto"/>
            </w:tcBorders>
            <w:vAlign w:val="center"/>
          </w:tcPr>
          <w:p w14:paraId="0406E969" w14:textId="4895F83B" w:rsidR="006B4A96" w:rsidRPr="004061D8" w:rsidRDefault="006B4A96" w:rsidP="004061D8">
            <w:pPr>
              <w:pStyle w:val="BodyText"/>
              <w:keepNext/>
              <w:spacing w:after="0"/>
              <w:jc w:val="center"/>
              <w:rPr>
                <w:rFonts w:cstheme="minorHAnsi"/>
                <w:sz w:val="18"/>
              </w:rPr>
            </w:pPr>
            <w:r w:rsidRPr="004061D8">
              <w:rPr>
                <w:rFonts w:cstheme="minorHAnsi"/>
                <w:color w:val="000000"/>
                <w:sz w:val="18"/>
              </w:rPr>
              <w:t>227</w:t>
            </w:r>
          </w:p>
        </w:tc>
        <w:tc>
          <w:tcPr>
            <w:tcW w:w="1202" w:type="dxa"/>
            <w:tcBorders>
              <w:top w:val="single" w:sz="4" w:space="0" w:color="auto"/>
              <w:bottom w:val="single" w:sz="4" w:space="0" w:color="auto"/>
            </w:tcBorders>
            <w:vAlign w:val="center"/>
          </w:tcPr>
          <w:p w14:paraId="18352136" w14:textId="67D716F2" w:rsidR="006B4A96" w:rsidRPr="004061D8" w:rsidRDefault="006B4A96" w:rsidP="004061D8">
            <w:pPr>
              <w:pStyle w:val="BodyText"/>
              <w:keepNext/>
              <w:spacing w:after="0"/>
              <w:jc w:val="center"/>
              <w:rPr>
                <w:rFonts w:cstheme="minorHAnsi"/>
                <w:sz w:val="18"/>
              </w:rPr>
            </w:pPr>
            <w:r w:rsidRPr="004061D8">
              <w:rPr>
                <w:rFonts w:cstheme="minorHAnsi"/>
                <w:color w:val="000000"/>
                <w:sz w:val="18"/>
              </w:rPr>
              <w:t>10715</w:t>
            </w:r>
          </w:p>
        </w:tc>
        <w:tc>
          <w:tcPr>
            <w:tcW w:w="971" w:type="dxa"/>
            <w:tcBorders>
              <w:top w:val="single" w:sz="4" w:space="0" w:color="auto"/>
              <w:bottom w:val="single" w:sz="4" w:space="0" w:color="auto"/>
            </w:tcBorders>
            <w:vAlign w:val="bottom"/>
          </w:tcPr>
          <w:p w14:paraId="4947D3B5" w14:textId="0572F583"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89</w:t>
            </w:r>
          </w:p>
        </w:tc>
        <w:tc>
          <w:tcPr>
            <w:tcW w:w="780" w:type="dxa"/>
            <w:tcBorders>
              <w:top w:val="single" w:sz="4" w:space="0" w:color="auto"/>
              <w:bottom w:val="single" w:sz="4" w:space="0" w:color="auto"/>
            </w:tcBorders>
            <w:vAlign w:val="bottom"/>
          </w:tcPr>
          <w:p w14:paraId="63919E58" w14:textId="318FF2DE" w:rsidR="006B4A96" w:rsidRPr="004061D8" w:rsidRDefault="006B4A96" w:rsidP="004061D8">
            <w:pPr>
              <w:pStyle w:val="BodyText"/>
              <w:keepNext/>
              <w:spacing w:after="0" w:line="240" w:lineRule="auto"/>
              <w:jc w:val="center"/>
              <w:rPr>
                <w:rFonts w:cstheme="minorHAnsi"/>
                <w:color w:val="000000"/>
                <w:sz w:val="18"/>
              </w:rPr>
            </w:pPr>
            <w:r w:rsidRPr="004061D8">
              <w:rPr>
                <w:rFonts w:cstheme="minorHAnsi"/>
                <w:color w:val="000000"/>
                <w:sz w:val="18"/>
              </w:rPr>
              <w:t>2</w:t>
            </w:r>
          </w:p>
        </w:tc>
      </w:tr>
    </w:tbl>
    <w:p w14:paraId="505FDD15" w14:textId="77777777" w:rsidR="00966A90" w:rsidRDefault="00966A90" w:rsidP="00966A90">
      <w:pPr>
        <w:pStyle w:val="BodyText"/>
      </w:pPr>
    </w:p>
    <w:p w14:paraId="4E34232C" w14:textId="3EF1902E" w:rsidR="001B0ACE" w:rsidRPr="000A1C03" w:rsidRDefault="001B0ACE" w:rsidP="00F71A2A">
      <w:pPr>
        <w:pStyle w:val="BodyText"/>
        <w:rPr>
          <w:rFonts w:cs="Helvetica"/>
        </w:rPr>
      </w:pPr>
      <w:r>
        <w:br w:type="page"/>
      </w:r>
    </w:p>
    <w:p w14:paraId="133DE47A" w14:textId="0FE1D8A0" w:rsidR="00460F70" w:rsidRDefault="007215E2" w:rsidP="005137B7">
      <w:bookmarkStart w:id="47" w:name="ANZ_StandardLimitation_Start"/>
      <w:bookmarkStart w:id="48" w:name="ANZ_StandardLimitation_End"/>
      <w:bookmarkEnd w:id="46"/>
      <w:bookmarkEnd w:id="47"/>
      <w:bookmarkEnd w:id="48"/>
      <w:r w:rsidRPr="004E1B08">
        <w:rPr>
          <w:noProof/>
          <w:lang w:eastAsia="en-GB"/>
        </w:rPr>
        <w:lastRenderedPageBreak/>
        <mc:AlternateContent>
          <mc:Choice Requires="wps">
            <w:drawing>
              <wp:anchor distT="0" distB="0" distL="114300" distR="114300" simplePos="0" relativeHeight="251658244" behindDoc="1" locked="0" layoutInCell="0" allowOverlap="1" wp14:anchorId="1A876F8A" wp14:editId="58CED0B5">
                <wp:simplePos x="0" y="0"/>
                <wp:positionH relativeFrom="page">
                  <wp:posOffset>0</wp:posOffset>
                </wp:positionH>
                <wp:positionV relativeFrom="page">
                  <wp:posOffset>6350</wp:posOffset>
                </wp:positionV>
                <wp:extent cx="6068695" cy="10386060"/>
                <wp:effectExtent l="0" t="0" r="2540" b="0"/>
                <wp:wrapNone/>
                <wp:docPr id="12" name="BackCoverBlue"/>
                <wp:cNvGraphicFramePr/>
                <a:graphic xmlns:a="http://schemas.openxmlformats.org/drawingml/2006/main">
                  <a:graphicData uri="http://schemas.microsoft.com/office/word/2010/wordprocessingShape">
                    <wps:wsp>
                      <wps:cNvSpPr/>
                      <wps:spPr>
                        <a:xfrm>
                          <a:off x="0" y="0"/>
                          <a:ext cx="6068695"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EFEF5BE" id="BackCoverBlue" o:spid="_x0000_s1026" style="position:absolute;margin-left:0;margin-top:.5pt;width:477.85pt;height:817.8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" o:allowincell="f" fillcolor="#008768" stroked="f" strokeweight="2pt">
                <w10:wrap anchorx="page" anchory="page"/>
              </v:rect>
            </w:pict>
          </mc:Fallback>
        </mc:AlternateContent>
      </w:r>
    </w:p>
    <w:tbl>
      <w:tblPr>
        <w:tblStyle w:val="TableGrid"/>
        <w:tblpPr w:leftFromText="181" w:rightFromText="181" w:tblpYSpec="center"/>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925"/>
        <w:gridCol w:w="3101"/>
      </w:tblGrid>
      <w:tr w:rsidR="004B4326" w:rsidRPr="004B4326" w14:paraId="5CBE0550" w14:textId="77777777" w:rsidTr="000B6940">
        <w:trPr>
          <w:trHeight w:val="4500"/>
        </w:trPr>
        <w:tc>
          <w:tcPr>
            <w:tcW w:w="5925" w:type="dxa"/>
            <w:vAlign w:val="bottom"/>
          </w:tcPr>
          <w:p w14:paraId="4872E4B3" w14:textId="6342D03B" w:rsidR="00DE18EB" w:rsidRPr="00B816F9" w:rsidRDefault="00B816F9" w:rsidP="000B6940">
            <w:pPr>
              <w:pStyle w:val="Coverfooter"/>
              <w:rPr>
                <w:color w:val="FFFFFF"/>
              </w:rPr>
            </w:pPr>
            <w:bookmarkStart w:id="49" w:name="Contact"/>
            <w:bookmarkStart w:id="50" w:name="BackCoverText" w:colFirst="0" w:colLast="0"/>
            <w:bookmarkStart w:id="51" w:name="BackCoverTable1" w:colFirst="0" w:colLast="0"/>
            <w:r w:rsidRPr="00B816F9">
              <w:rPr>
                <w:color w:val="FFFFFF"/>
              </w:rPr>
              <w:t xml:space="preserve"> </w:t>
            </w:r>
            <w:bookmarkEnd w:id="49"/>
          </w:p>
          <w:p w14:paraId="7ABC92B2" w14:textId="77777777" w:rsidR="00DE18EB" w:rsidRPr="00B816F9" w:rsidRDefault="00DE18EB" w:rsidP="000B6940">
            <w:pPr>
              <w:pStyle w:val="Coverfooter"/>
              <w:rPr>
                <w:color w:val="FFFFFF"/>
              </w:rPr>
            </w:pPr>
          </w:p>
          <w:p w14:paraId="305B0FC3" w14:textId="4D5794D5" w:rsidR="00493CF1" w:rsidRPr="00B816F9" w:rsidRDefault="00B816F9" w:rsidP="000B6940">
            <w:pPr>
              <w:pStyle w:val="Coverfooter"/>
              <w:rPr>
                <w:color w:val="FFFFFF"/>
              </w:rPr>
            </w:pPr>
            <w:bookmarkStart w:id="52" w:name="OfficeAddress"/>
            <w:r w:rsidRPr="00B816F9">
              <w:rPr>
                <w:color w:val="FFFFFF"/>
              </w:rPr>
              <w:t xml:space="preserve"> </w:t>
            </w:r>
            <w:bookmarkEnd w:id="52"/>
            <w:r w:rsidR="00493CF1" w:rsidRPr="00B816F9">
              <w:rPr>
                <w:color w:val="FFFFFF"/>
              </w:rPr>
              <w:t xml:space="preserve"> </w:t>
            </w:r>
          </w:p>
          <w:p w14:paraId="30787E43" w14:textId="77777777" w:rsidR="00493CF1" w:rsidRPr="00B816F9" w:rsidRDefault="00493CF1" w:rsidP="000B6940">
            <w:pPr>
              <w:pStyle w:val="Coverfooter"/>
              <w:rPr>
                <w:color w:val="FFFFFF"/>
              </w:rPr>
            </w:pPr>
          </w:p>
        </w:tc>
        <w:tc>
          <w:tcPr>
            <w:tcW w:w="3101" w:type="dxa"/>
            <w:vAlign w:val="bottom"/>
          </w:tcPr>
          <w:p w14:paraId="1990A2B0" w14:textId="77777777" w:rsidR="00493CF1" w:rsidRPr="004B4326" w:rsidRDefault="00493CF1" w:rsidP="000B6940">
            <w:pPr>
              <w:pStyle w:val="Coverfooter"/>
              <w:rPr>
                <w:color w:val="auto"/>
              </w:rPr>
            </w:pPr>
          </w:p>
        </w:tc>
      </w:tr>
    </w:tbl>
    <w:bookmarkEnd w:id="50"/>
    <w:bookmarkEnd w:id="51"/>
    <w:p w14:paraId="00DEC3EE" w14:textId="77AAB2B2" w:rsidR="00493CF1" w:rsidRPr="005137B7" w:rsidRDefault="00B816F9" w:rsidP="005A6061">
      <w:r>
        <w:rPr>
          <w:noProof/>
        </w:rPr>
        <mc:AlternateContent>
          <mc:Choice Requires="wpg">
            <w:drawing>
              <wp:anchor distT="0" distB="0" distL="114300" distR="114300" simplePos="0" relativeHeight="251658247" behindDoc="0" locked="0" layoutInCell="1" allowOverlap="1" wp14:anchorId="6A964BED" wp14:editId="22EBA747">
                <wp:simplePos x="0" y="0"/>
                <wp:positionH relativeFrom="column">
                  <wp:posOffset>-71755</wp:posOffset>
                </wp:positionH>
                <mc:AlternateContent>
                  <mc:Choice Requires="wp14">
                    <wp:positionV relativeFrom="page">
                      <wp14:pctPosVOffset>95000</wp14:pctPosVOffset>
                    </wp:positionV>
                  </mc:Choice>
                  <mc:Fallback>
                    <wp:positionV relativeFrom="page">
                      <wp:posOffset>10157460</wp:posOffset>
                    </wp:positionV>
                  </mc:Fallback>
                </mc:AlternateContent>
                <wp:extent cx="1028880" cy="342360"/>
                <wp:effectExtent l="0" t="0" r="0" b="0"/>
                <wp:wrapNone/>
                <wp:docPr id="42" name="CTA"/>
                <wp:cNvGraphicFramePr/>
                <a:graphic xmlns:a="http://schemas.openxmlformats.org/drawingml/2006/main">
                  <a:graphicData uri="http://schemas.microsoft.com/office/word/2010/wordprocessingGroup">
                    <wpg:wgp>
                      <wpg:cNvGrpSpPr/>
                      <wpg:grpSpPr>
                        <a:xfrm>
                          <a:off x="0" y="0"/>
                          <a:ext cx="1028880" cy="342360"/>
                          <a:chOff x="0" y="0"/>
                          <a:chExt cx="1028700" cy="342893"/>
                        </a:xfrm>
                      </wpg:grpSpPr>
                      <wps:wsp>
                        <wps:cNvPr id="43" name="Freeform: Shape 43"/>
                        <wps:cNvSpPr/>
                        <wps:spPr>
                          <a:xfrm>
                            <a:off x="100012" y="85628"/>
                            <a:ext cx="171450" cy="171541"/>
                          </a:xfrm>
                          <a:custGeom>
                            <a:avLst/>
                            <a:gdLst>
                              <a:gd name="connsiteX0" fmla="*/ 85725 w 171450"/>
                              <a:gd name="connsiteY0" fmla="*/ 95 h 171541"/>
                              <a:gd name="connsiteX1" fmla="*/ 0 w 171450"/>
                              <a:gd name="connsiteY1" fmla="*/ 85819 h 171541"/>
                              <a:gd name="connsiteX2" fmla="*/ 85725 w 171450"/>
                              <a:gd name="connsiteY2" fmla="*/ 171542 h 171541"/>
                              <a:gd name="connsiteX3" fmla="*/ 85725 w 171450"/>
                              <a:gd name="connsiteY3" fmla="*/ 155064 h 171541"/>
                              <a:gd name="connsiteX4" fmla="*/ 16954 w 171450"/>
                              <a:gd name="connsiteY4" fmla="*/ 93724 h 171541"/>
                              <a:gd name="connsiteX5" fmla="*/ 100013 w 171450"/>
                              <a:gd name="connsiteY5" fmla="*/ 93724 h 171541"/>
                              <a:gd name="connsiteX6" fmla="*/ 74581 w 171450"/>
                              <a:gd name="connsiteY6" fmla="*/ 118489 h 171541"/>
                              <a:gd name="connsiteX7" fmla="*/ 86106 w 171450"/>
                              <a:gd name="connsiteY7" fmla="*/ 130299 h 171541"/>
                              <a:gd name="connsiteX8" fmla="*/ 131540 w 171450"/>
                              <a:gd name="connsiteY8" fmla="*/ 85819 h 171541"/>
                              <a:gd name="connsiteX9" fmla="*/ 85916 w 171450"/>
                              <a:gd name="connsiteY9" fmla="*/ 40671 h 171541"/>
                              <a:gd name="connsiteX10" fmla="*/ 74390 w 171450"/>
                              <a:gd name="connsiteY10" fmla="*/ 52291 h 171541"/>
                              <a:gd name="connsiteX11" fmla="*/ 99441 w 171450"/>
                              <a:gd name="connsiteY11" fmla="*/ 77151 h 171541"/>
                              <a:gd name="connsiteX12" fmla="*/ 17050 w 171450"/>
                              <a:gd name="connsiteY12" fmla="*/ 77151 h 171541"/>
                              <a:gd name="connsiteX13" fmla="*/ 94599 w 171450"/>
                              <a:gd name="connsiteY13" fmla="*/ 17349 h 171541"/>
                              <a:gd name="connsiteX14" fmla="*/ 154972 w 171450"/>
                              <a:gd name="connsiteY14" fmla="*/ 85723 h 171541"/>
                              <a:gd name="connsiteX15" fmla="*/ 171450 w 171450"/>
                              <a:gd name="connsiteY15" fmla="*/ 85723 h 171541"/>
                              <a:gd name="connsiteX16" fmla="*/ 85725 w 171450"/>
                              <a:gd name="connsiteY16" fmla="*/ 0 h 1715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1450" h="171541">
                                <a:moveTo>
                                  <a:pt x="85725" y="95"/>
                                </a:moveTo>
                                <a:cubicBezTo>
                                  <a:pt x="38380" y="95"/>
                                  <a:pt x="0" y="38475"/>
                                  <a:pt x="0" y="85819"/>
                                </a:cubicBezTo>
                                <a:cubicBezTo>
                                  <a:pt x="0" y="133162"/>
                                  <a:pt x="38380" y="171542"/>
                                  <a:pt x="85725" y="171542"/>
                                </a:cubicBezTo>
                                <a:lnTo>
                                  <a:pt x="85725" y="155064"/>
                                </a:lnTo>
                                <a:cubicBezTo>
                                  <a:pt x="50549" y="155052"/>
                                  <a:pt x="20970" y="128670"/>
                                  <a:pt x="16954" y="93724"/>
                                </a:cubicBezTo>
                                <a:lnTo>
                                  <a:pt x="100013" y="93724"/>
                                </a:lnTo>
                                <a:lnTo>
                                  <a:pt x="74581" y="118489"/>
                                </a:lnTo>
                                <a:lnTo>
                                  <a:pt x="86106" y="130299"/>
                                </a:lnTo>
                                <a:lnTo>
                                  <a:pt x="131540" y="85819"/>
                                </a:lnTo>
                                <a:lnTo>
                                  <a:pt x="85916" y="40671"/>
                                </a:lnTo>
                                <a:lnTo>
                                  <a:pt x="74390" y="52291"/>
                                </a:lnTo>
                                <a:lnTo>
                                  <a:pt x="99441" y="77151"/>
                                </a:lnTo>
                                <a:lnTo>
                                  <a:pt x="17050" y="77151"/>
                                </a:lnTo>
                                <a:cubicBezTo>
                                  <a:pt x="21950" y="39223"/>
                                  <a:pt x="56670" y="12449"/>
                                  <a:pt x="94599" y="17349"/>
                                </a:cubicBezTo>
                                <a:cubicBezTo>
                                  <a:pt x="129012" y="21796"/>
                                  <a:pt x="154821" y="51025"/>
                                  <a:pt x="154972" y="85723"/>
                                </a:cubicBezTo>
                                <a:lnTo>
                                  <a:pt x="171450" y="85723"/>
                                </a:lnTo>
                                <a:cubicBezTo>
                                  <a:pt x="171450" y="38380"/>
                                  <a:pt x="133070" y="0"/>
                                  <a:pt x="85725" y="0"/>
                                </a:cubicBezTo>
                              </a:path>
                            </a:pathLst>
                          </a:custGeom>
                          <a:solidFill>
                            <a:srgbClr val="AECC53"/>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 name="Freeform: Shape 46"/>
                        <wps:cNvSpPr/>
                        <wps:spPr>
                          <a:xfrm>
                            <a:off x="314320" y="136837"/>
                            <a:ext cx="614455" cy="64098"/>
                          </a:xfrm>
                          <a:custGeom>
                            <a:avLst/>
                            <a:gdLst>
                              <a:gd name="connsiteX0" fmla="*/ 527975 w 614455"/>
                              <a:gd name="connsiteY0" fmla="*/ 61755 h 64098"/>
                              <a:gd name="connsiteX1" fmla="*/ 543977 w 614455"/>
                              <a:gd name="connsiteY1" fmla="*/ 61755 h 64098"/>
                              <a:gd name="connsiteX2" fmla="*/ 543977 w 614455"/>
                              <a:gd name="connsiteY2" fmla="*/ 25847 h 64098"/>
                              <a:gd name="connsiteX3" fmla="*/ 544929 w 614455"/>
                              <a:gd name="connsiteY3" fmla="*/ 20989 h 64098"/>
                              <a:gd name="connsiteX4" fmla="*/ 547501 w 614455"/>
                              <a:gd name="connsiteY4" fmla="*/ 17179 h 64098"/>
                              <a:gd name="connsiteX5" fmla="*/ 551406 w 614455"/>
                              <a:gd name="connsiteY5" fmla="*/ 14417 h 64098"/>
                              <a:gd name="connsiteX6" fmla="*/ 555883 w 614455"/>
                              <a:gd name="connsiteY6" fmla="*/ 13560 h 64098"/>
                              <a:gd name="connsiteX7" fmla="*/ 558741 w 614455"/>
                              <a:gd name="connsiteY7" fmla="*/ 14036 h 64098"/>
                              <a:gd name="connsiteX8" fmla="*/ 561027 w 614455"/>
                              <a:gd name="connsiteY8" fmla="*/ 15655 h 64098"/>
                              <a:gd name="connsiteX9" fmla="*/ 562551 w 614455"/>
                              <a:gd name="connsiteY9" fmla="*/ 18798 h 64098"/>
                              <a:gd name="connsiteX10" fmla="*/ 563122 w 614455"/>
                              <a:gd name="connsiteY10" fmla="*/ 24037 h 64098"/>
                              <a:gd name="connsiteX11" fmla="*/ 563122 w 614455"/>
                              <a:gd name="connsiteY11" fmla="*/ 62136 h 64098"/>
                              <a:gd name="connsiteX12" fmla="*/ 579124 w 614455"/>
                              <a:gd name="connsiteY12" fmla="*/ 62136 h 64098"/>
                              <a:gd name="connsiteX13" fmla="*/ 579124 w 614455"/>
                              <a:gd name="connsiteY13" fmla="*/ 25085 h 64098"/>
                              <a:gd name="connsiteX14" fmla="*/ 580172 w 614455"/>
                              <a:gd name="connsiteY14" fmla="*/ 20703 h 64098"/>
                              <a:gd name="connsiteX15" fmla="*/ 582744 w 614455"/>
                              <a:gd name="connsiteY15" fmla="*/ 17084 h 64098"/>
                              <a:gd name="connsiteX16" fmla="*/ 586649 w 614455"/>
                              <a:gd name="connsiteY16" fmla="*/ 14322 h 64098"/>
                              <a:gd name="connsiteX17" fmla="*/ 591030 w 614455"/>
                              <a:gd name="connsiteY17" fmla="*/ 13464 h 64098"/>
                              <a:gd name="connsiteX18" fmla="*/ 593888 w 614455"/>
                              <a:gd name="connsiteY18" fmla="*/ 13941 h 64098"/>
                              <a:gd name="connsiteX19" fmla="*/ 596269 w 614455"/>
                              <a:gd name="connsiteY19" fmla="*/ 15560 h 64098"/>
                              <a:gd name="connsiteX20" fmla="*/ 597793 w 614455"/>
                              <a:gd name="connsiteY20" fmla="*/ 18703 h 64098"/>
                              <a:gd name="connsiteX21" fmla="*/ 598365 w 614455"/>
                              <a:gd name="connsiteY21" fmla="*/ 23942 h 64098"/>
                              <a:gd name="connsiteX22" fmla="*/ 598365 w 614455"/>
                              <a:gd name="connsiteY22" fmla="*/ 62041 h 64098"/>
                              <a:gd name="connsiteX23" fmla="*/ 614367 w 614455"/>
                              <a:gd name="connsiteY23" fmla="*/ 62041 h 64098"/>
                              <a:gd name="connsiteX24" fmla="*/ 614367 w 614455"/>
                              <a:gd name="connsiteY24" fmla="*/ 21846 h 64098"/>
                              <a:gd name="connsiteX25" fmla="*/ 609604 w 614455"/>
                              <a:gd name="connsiteY25" fmla="*/ 5273 h 64098"/>
                              <a:gd name="connsiteX26" fmla="*/ 595793 w 614455"/>
                              <a:gd name="connsiteY26" fmla="*/ 225 h 64098"/>
                              <a:gd name="connsiteX27" fmla="*/ 585697 w 614455"/>
                              <a:gd name="connsiteY27" fmla="*/ 2606 h 64098"/>
                              <a:gd name="connsiteX28" fmla="*/ 577029 w 614455"/>
                              <a:gd name="connsiteY28" fmla="*/ 10512 h 64098"/>
                              <a:gd name="connsiteX29" fmla="*/ 571218 w 614455"/>
                              <a:gd name="connsiteY29" fmla="*/ 2892 h 64098"/>
                              <a:gd name="connsiteX30" fmla="*/ 551216 w 614455"/>
                              <a:gd name="connsiteY30" fmla="*/ 2892 h 64098"/>
                              <a:gd name="connsiteX31" fmla="*/ 543405 w 614455"/>
                              <a:gd name="connsiteY31" fmla="*/ 10321 h 64098"/>
                              <a:gd name="connsiteX32" fmla="*/ 543405 w 614455"/>
                              <a:gd name="connsiteY32" fmla="*/ 2320 h 64098"/>
                              <a:gd name="connsiteX33" fmla="*/ 527975 w 614455"/>
                              <a:gd name="connsiteY33" fmla="*/ 2320 h 64098"/>
                              <a:gd name="connsiteX34" fmla="*/ 475397 w 614455"/>
                              <a:gd name="connsiteY34" fmla="*/ 45849 h 64098"/>
                              <a:gd name="connsiteX35" fmla="*/ 472063 w 614455"/>
                              <a:gd name="connsiteY35" fmla="*/ 31752 h 64098"/>
                              <a:gd name="connsiteX36" fmla="*/ 475397 w 614455"/>
                              <a:gd name="connsiteY36" fmla="*/ 17846 h 64098"/>
                              <a:gd name="connsiteX37" fmla="*/ 485779 w 614455"/>
                              <a:gd name="connsiteY37" fmla="*/ 12988 h 64098"/>
                              <a:gd name="connsiteX38" fmla="*/ 495971 w 614455"/>
                              <a:gd name="connsiteY38" fmla="*/ 17846 h 64098"/>
                              <a:gd name="connsiteX39" fmla="*/ 499400 w 614455"/>
                              <a:gd name="connsiteY39" fmla="*/ 31752 h 64098"/>
                              <a:gd name="connsiteX40" fmla="*/ 495971 w 614455"/>
                              <a:gd name="connsiteY40" fmla="*/ 45849 h 64098"/>
                              <a:gd name="connsiteX41" fmla="*/ 477338 w 614455"/>
                              <a:gd name="connsiteY41" fmla="*/ 47695 h 64098"/>
                              <a:gd name="connsiteX42" fmla="*/ 475492 w 614455"/>
                              <a:gd name="connsiteY42" fmla="*/ 45849 h 64098"/>
                              <a:gd name="connsiteX43" fmla="*/ 498257 w 614455"/>
                              <a:gd name="connsiteY43" fmla="*/ 61374 h 64098"/>
                              <a:gd name="connsiteX44" fmla="*/ 507782 w 614455"/>
                              <a:gd name="connsiteY44" fmla="*/ 55088 h 64098"/>
                              <a:gd name="connsiteX45" fmla="*/ 513783 w 614455"/>
                              <a:gd name="connsiteY45" fmla="*/ 45563 h 64098"/>
                              <a:gd name="connsiteX46" fmla="*/ 515973 w 614455"/>
                              <a:gd name="connsiteY46" fmla="*/ 32228 h 64098"/>
                              <a:gd name="connsiteX47" fmla="*/ 513878 w 614455"/>
                              <a:gd name="connsiteY47" fmla="*/ 19084 h 64098"/>
                              <a:gd name="connsiteX48" fmla="*/ 507877 w 614455"/>
                              <a:gd name="connsiteY48" fmla="*/ 9083 h 64098"/>
                              <a:gd name="connsiteX49" fmla="*/ 498352 w 614455"/>
                              <a:gd name="connsiteY49" fmla="*/ 2892 h 64098"/>
                              <a:gd name="connsiteX50" fmla="*/ 473301 w 614455"/>
                              <a:gd name="connsiteY50" fmla="*/ 2892 h 64098"/>
                              <a:gd name="connsiteX51" fmla="*/ 463776 w 614455"/>
                              <a:gd name="connsiteY51" fmla="*/ 9083 h 64098"/>
                              <a:gd name="connsiteX52" fmla="*/ 457204 w 614455"/>
                              <a:gd name="connsiteY52" fmla="*/ 18608 h 64098"/>
                              <a:gd name="connsiteX53" fmla="*/ 455109 w 614455"/>
                              <a:gd name="connsiteY53" fmla="*/ 31752 h 64098"/>
                              <a:gd name="connsiteX54" fmla="*/ 463014 w 614455"/>
                              <a:gd name="connsiteY54" fmla="*/ 55278 h 64098"/>
                              <a:gd name="connsiteX55" fmla="*/ 485779 w 614455"/>
                              <a:gd name="connsiteY55" fmla="*/ 63184 h 64098"/>
                              <a:gd name="connsiteX56" fmla="*/ 498257 w 614455"/>
                              <a:gd name="connsiteY56" fmla="*/ 60993 h 64098"/>
                              <a:gd name="connsiteX57" fmla="*/ 432249 w 614455"/>
                              <a:gd name="connsiteY57" fmla="*/ 39753 h 64098"/>
                              <a:gd name="connsiteX58" fmla="*/ 429201 w 614455"/>
                              <a:gd name="connsiteY58" fmla="*/ 47658 h 64098"/>
                              <a:gd name="connsiteX59" fmla="*/ 421771 w 614455"/>
                              <a:gd name="connsiteY59" fmla="*/ 50325 h 64098"/>
                              <a:gd name="connsiteX60" fmla="*/ 415675 w 614455"/>
                              <a:gd name="connsiteY60" fmla="*/ 48801 h 64098"/>
                              <a:gd name="connsiteX61" fmla="*/ 411960 w 614455"/>
                              <a:gd name="connsiteY61" fmla="*/ 44610 h 64098"/>
                              <a:gd name="connsiteX62" fmla="*/ 409960 w 614455"/>
                              <a:gd name="connsiteY62" fmla="*/ 38610 h 64098"/>
                              <a:gd name="connsiteX63" fmla="*/ 409579 w 614455"/>
                              <a:gd name="connsiteY63" fmla="*/ 31752 h 64098"/>
                              <a:gd name="connsiteX64" fmla="*/ 409579 w 614455"/>
                              <a:gd name="connsiteY64" fmla="*/ 25085 h 64098"/>
                              <a:gd name="connsiteX65" fmla="*/ 411579 w 614455"/>
                              <a:gd name="connsiteY65" fmla="*/ 19084 h 64098"/>
                              <a:gd name="connsiteX66" fmla="*/ 415389 w 614455"/>
                              <a:gd name="connsiteY66" fmla="*/ 14988 h 64098"/>
                              <a:gd name="connsiteX67" fmla="*/ 421485 w 614455"/>
                              <a:gd name="connsiteY67" fmla="*/ 13369 h 64098"/>
                              <a:gd name="connsiteX68" fmla="*/ 428629 w 614455"/>
                              <a:gd name="connsiteY68" fmla="*/ 15560 h 64098"/>
                              <a:gd name="connsiteX69" fmla="*/ 431296 w 614455"/>
                              <a:gd name="connsiteY69" fmla="*/ 22894 h 64098"/>
                              <a:gd name="connsiteX70" fmla="*/ 447679 w 614455"/>
                              <a:gd name="connsiteY70" fmla="*/ 20989 h 64098"/>
                              <a:gd name="connsiteX71" fmla="*/ 445393 w 614455"/>
                              <a:gd name="connsiteY71" fmla="*/ 12607 h 64098"/>
                              <a:gd name="connsiteX72" fmla="*/ 440631 w 614455"/>
                              <a:gd name="connsiteY72" fmla="*/ 6035 h 64098"/>
                              <a:gd name="connsiteX73" fmla="*/ 433011 w 614455"/>
                              <a:gd name="connsiteY73" fmla="*/ 1749 h 64098"/>
                              <a:gd name="connsiteX74" fmla="*/ 422438 w 614455"/>
                              <a:gd name="connsiteY74" fmla="*/ 225 h 64098"/>
                              <a:gd name="connsiteX75" fmla="*/ 409865 w 614455"/>
                              <a:gd name="connsiteY75" fmla="*/ 2511 h 64098"/>
                              <a:gd name="connsiteX76" fmla="*/ 400340 w 614455"/>
                              <a:gd name="connsiteY76" fmla="*/ 8988 h 64098"/>
                              <a:gd name="connsiteX77" fmla="*/ 394530 w 614455"/>
                              <a:gd name="connsiteY77" fmla="*/ 18513 h 64098"/>
                              <a:gd name="connsiteX78" fmla="*/ 392529 w 614455"/>
                              <a:gd name="connsiteY78" fmla="*/ 31562 h 64098"/>
                              <a:gd name="connsiteX79" fmla="*/ 394244 w 614455"/>
                              <a:gd name="connsiteY79" fmla="*/ 44420 h 64098"/>
                              <a:gd name="connsiteX80" fmla="*/ 400054 w 614455"/>
                              <a:gd name="connsiteY80" fmla="*/ 54897 h 64098"/>
                              <a:gd name="connsiteX81" fmla="*/ 409008 w 614455"/>
                              <a:gd name="connsiteY81" fmla="*/ 61279 h 64098"/>
                              <a:gd name="connsiteX82" fmla="*/ 422057 w 614455"/>
                              <a:gd name="connsiteY82" fmla="*/ 63565 h 64098"/>
                              <a:gd name="connsiteX83" fmla="*/ 448653 w 614455"/>
                              <a:gd name="connsiteY83" fmla="*/ 42689 h 64098"/>
                              <a:gd name="connsiteX84" fmla="*/ 448822 w 614455"/>
                              <a:gd name="connsiteY84" fmla="*/ 40134 h 64098"/>
                              <a:gd name="connsiteX85" fmla="*/ 368526 w 614455"/>
                              <a:gd name="connsiteY85" fmla="*/ 61374 h 64098"/>
                              <a:gd name="connsiteX86" fmla="*/ 384814 w 614455"/>
                              <a:gd name="connsiteY86" fmla="*/ 61374 h 64098"/>
                              <a:gd name="connsiteX87" fmla="*/ 384814 w 614455"/>
                              <a:gd name="connsiteY87" fmla="*/ 43277 h 64098"/>
                              <a:gd name="connsiteX88" fmla="*/ 368431 w 614455"/>
                              <a:gd name="connsiteY88" fmla="*/ 43277 h 64098"/>
                              <a:gd name="connsiteX89" fmla="*/ 268514 w 614455"/>
                              <a:gd name="connsiteY89" fmla="*/ 61374 h 64098"/>
                              <a:gd name="connsiteX90" fmla="*/ 284516 w 614455"/>
                              <a:gd name="connsiteY90" fmla="*/ 61374 h 64098"/>
                              <a:gd name="connsiteX91" fmla="*/ 284516 w 614455"/>
                              <a:gd name="connsiteY91" fmla="*/ 25847 h 64098"/>
                              <a:gd name="connsiteX92" fmla="*/ 285468 w 614455"/>
                              <a:gd name="connsiteY92" fmla="*/ 20989 h 64098"/>
                              <a:gd name="connsiteX93" fmla="*/ 288040 w 614455"/>
                              <a:gd name="connsiteY93" fmla="*/ 17179 h 64098"/>
                              <a:gd name="connsiteX94" fmla="*/ 291945 w 614455"/>
                              <a:gd name="connsiteY94" fmla="*/ 14417 h 64098"/>
                              <a:gd name="connsiteX95" fmla="*/ 296327 w 614455"/>
                              <a:gd name="connsiteY95" fmla="*/ 13560 h 64098"/>
                              <a:gd name="connsiteX96" fmla="*/ 299184 w 614455"/>
                              <a:gd name="connsiteY96" fmla="*/ 14036 h 64098"/>
                              <a:gd name="connsiteX97" fmla="*/ 301566 w 614455"/>
                              <a:gd name="connsiteY97" fmla="*/ 15655 h 64098"/>
                              <a:gd name="connsiteX98" fmla="*/ 303090 w 614455"/>
                              <a:gd name="connsiteY98" fmla="*/ 18798 h 64098"/>
                              <a:gd name="connsiteX99" fmla="*/ 303661 w 614455"/>
                              <a:gd name="connsiteY99" fmla="*/ 24037 h 64098"/>
                              <a:gd name="connsiteX100" fmla="*/ 303661 w 614455"/>
                              <a:gd name="connsiteY100" fmla="*/ 62136 h 64098"/>
                              <a:gd name="connsiteX101" fmla="*/ 319663 w 614455"/>
                              <a:gd name="connsiteY101" fmla="*/ 62136 h 64098"/>
                              <a:gd name="connsiteX102" fmla="*/ 319663 w 614455"/>
                              <a:gd name="connsiteY102" fmla="*/ 25085 h 64098"/>
                              <a:gd name="connsiteX103" fmla="*/ 320616 w 614455"/>
                              <a:gd name="connsiteY103" fmla="*/ 20703 h 64098"/>
                              <a:gd name="connsiteX104" fmla="*/ 323187 w 614455"/>
                              <a:gd name="connsiteY104" fmla="*/ 17084 h 64098"/>
                              <a:gd name="connsiteX105" fmla="*/ 327188 w 614455"/>
                              <a:gd name="connsiteY105" fmla="*/ 14322 h 64098"/>
                              <a:gd name="connsiteX106" fmla="*/ 331569 w 614455"/>
                              <a:gd name="connsiteY106" fmla="*/ 13464 h 64098"/>
                              <a:gd name="connsiteX107" fmla="*/ 334427 w 614455"/>
                              <a:gd name="connsiteY107" fmla="*/ 13941 h 64098"/>
                              <a:gd name="connsiteX108" fmla="*/ 336808 w 614455"/>
                              <a:gd name="connsiteY108" fmla="*/ 15560 h 64098"/>
                              <a:gd name="connsiteX109" fmla="*/ 338332 w 614455"/>
                              <a:gd name="connsiteY109" fmla="*/ 18703 h 64098"/>
                              <a:gd name="connsiteX110" fmla="*/ 338904 w 614455"/>
                              <a:gd name="connsiteY110" fmla="*/ 23942 h 64098"/>
                              <a:gd name="connsiteX111" fmla="*/ 338904 w 614455"/>
                              <a:gd name="connsiteY111" fmla="*/ 62041 h 64098"/>
                              <a:gd name="connsiteX112" fmla="*/ 354906 w 614455"/>
                              <a:gd name="connsiteY112" fmla="*/ 62041 h 64098"/>
                              <a:gd name="connsiteX113" fmla="*/ 354906 w 614455"/>
                              <a:gd name="connsiteY113" fmla="*/ 21846 h 64098"/>
                              <a:gd name="connsiteX114" fmla="*/ 350238 w 614455"/>
                              <a:gd name="connsiteY114" fmla="*/ 5273 h 64098"/>
                              <a:gd name="connsiteX115" fmla="*/ 336332 w 614455"/>
                              <a:gd name="connsiteY115" fmla="*/ 225 h 64098"/>
                              <a:gd name="connsiteX116" fmla="*/ 326807 w 614455"/>
                              <a:gd name="connsiteY116" fmla="*/ 2606 h 64098"/>
                              <a:gd name="connsiteX117" fmla="*/ 318139 w 614455"/>
                              <a:gd name="connsiteY117" fmla="*/ 10512 h 64098"/>
                              <a:gd name="connsiteX118" fmla="*/ 312234 w 614455"/>
                              <a:gd name="connsiteY118" fmla="*/ 2892 h 64098"/>
                              <a:gd name="connsiteX119" fmla="*/ 301661 w 614455"/>
                              <a:gd name="connsiteY119" fmla="*/ 225 h 64098"/>
                              <a:gd name="connsiteX120" fmla="*/ 292136 w 614455"/>
                              <a:gd name="connsiteY120" fmla="*/ 2606 h 64098"/>
                              <a:gd name="connsiteX121" fmla="*/ 284421 w 614455"/>
                              <a:gd name="connsiteY121" fmla="*/ 10035 h 64098"/>
                              <a:gd name="connsiteX122" fmla="*/ 284421 w 614455"/>
                              <a:gd name="connsiteY122" fmla="*/ 2035 h 64098"/>
                              <a:gd name="connsiteX123" fmla="*/ 268419 w 614455"/>
                              <a:gd name="connsiteY123" fmla="*/ 2035 h 64098"/>
                              <a:gd name="connsiteX124" fmla="*/ 215936 w 614455"/>
                              <a:gd name="connsiteY124" fmla="*/ 45468 h 64098"/>
                              <a:gd name="connsiteX125" fmla="*/ 212602 w 614455"/>
                              <a:gd name="connsiteY125" fmla="*/ 31371 h 64098"/>
                              <a:gd name="connsiteX126" fmla="*/ 215936 w 614455"/>
                              <a:gd name="connsiteY126" fmla="*/ 17465 h 64098"/>
                              <a:gd name="connsiteX127" fmla="*/ 226223 w 614455"/>
                              <a:gd name="connsiteY127" fmla="*/ 12607 h 64098"/>
                              <a:gd name="connsiteX128" fmla="*/ 236415 w 614455"/>
                              <a:gd name="connsiteY128" fmla="*/ 17465 h 64098"/>
                              <a:gd name="connsiteX129" fmla="*/ 239748 w 614455"/>
                              <a:gd name="connsiteY129" fmla="*/ 31371 h 64098"/>
                              <a:gd name="connsiteX130" fmla="*/ 236415 w 614455"/>
                              <a:gd name="connsiteY130" fmla="*/ 45468 h 64098"/>
                              <a:gd name="connsiteX131" fmla="*/ 217782 w 614455"/>
                              <a:gd name="connsiteY131" fmla="*/ 47314 h 64098"/>
                              <a:gd name="connsiteX132" fmla="*/ 215936 w 614455"/>
                              <a:gd name="connsiteY132" fmla="*/ 45468 h 64098"/>
                              <a:gd name="connsiteX133" fmla="*/ 238129 w 614455"/>
                              <a:gd name="connsiteY133" fmla="*/ 61374 h 64098"/>
                              <a:gd name="connsiteX134" fmla="*/ 247654 w 614455"/>
                              <a:gd name="connsiteY134" fmla="*/ 55088 h 64098"/>
                              <a:gd name="connsiteX135" fmla="*/ 253655 w 614455"/>
                              <a:gd name="connsiteY135" fmla="*/ 45563 h 64098"/>
                              <a:gd name="connsiteX136" fmla="*/ 255750 w 614455"/>
                              <a:gd name="connsiteY136" fmla="*/ 32228 h 64098"/>
                              <a:gd name="connsiteX137" fmla="*/ 253750 w 614455"/>
                              <a:gd name="connsiteY137" fmla="*/ 19084 h 64098"/>
                              <a:gd name="connsiteX138" fmla="*/ 247749 w 614455"/>
                              <a:gd name="connsiteY138" fmla="*/ 9083 h 64098"/>
                              <a:gd name="connsiteX139" fmla="*/ 238224 w 614455"/>
                              <a:gd name="connsiteY139" fmla="*/ 2892 h 64098"/>
                              <a:gd name="connsiteX140" fmla="*/ 225651 w 614455"/>
                              <a:gd name="connsiteY140" fmla="*/ 701 h 64098"/>
                              <a:gd name="connsiteX141" fmla="*/ 213174 w 614455"/>
                              <a:gd name="connsiteY141" fmla="*/ 2892 h 64098"/>
                              <a:gd name="connsiteX142" fmla="*/ 203649 w 614455"/>
                              <a:gd name="connsiteY142" fmla="*/ 9083 h 64098"/>
                              <a:gd name="connsiteX143" fmla="*/ 197553 w 614455"/>
                              <a:gd name="connsiteY143" fmla="*/ 19084 h 64098"/>
                              <a:gd name="connsiteX144" fmla="*/ 195457 w 614455"/>
                              <a:gd name="connsiteY144" fmla="*/ 32228 h 64098"/>
                              <a:gd name="connsiteX145" fmla="*/ 203363 w 614455"/>
                              <a:gd name="connsiteY145" fmla="*/ 55755 h 64098"/>
                              <a:gd name="connsiteX146" fmla="*/ 225651 w 614455"/>
                              <a:gd name="connsiteY146" fmla="*/ 64041 h 64098"/>
                              <a:gd name="connsiteX147" fmla="*/ 238034 w 614455"/>
                              <a:gd name="connsiteY147" fmla="*/ 61850 h 64098"/>
                              <a:gd name="connsiteX148" fmla="*/ 172121 w 614455"/>
                              <a:gd name="connsiteY148" fmla="*/ 40610 h 64098"/>
                              <a:gd name="connsiteX149" fmla="*/ 169073 w 614455"/>
                              <a:gd name="connsiteY149" fmla="*/ 48516 h 64098"/>
                              <a:gd name="connsiteX150" fmla="*/ 161643 w 614455"/>
                              <a:gd name="connsiteY150" fmla="*/ 51183 h 64098"/>
                              <a:gd name="connsiteX151" fmla="*/ 155547 w 614455"/>
                              <a:gd name="connsiteY151" fmla="*/ 49659 h 64098"/>
                              <a:gd name="connsiteX152" fmla="*/ 151737 w 614455"/>
                              <a:gd name="connsiteY152" fmla="*/ 45468 h 64098"/>
                              <a:gd name="connsiteX153" fmla="*/ 149832 w 614455"/>
                              <a:gd name="connsiteY153" fmla="*/ 39467 h 64098"/>
                              <a:gd name="connsiteX154" fmla="*/ 149261 w 614455"/>
                              <a:gd name="connsiteY154" fmla="*/ 32228 h 64098"/>
                              <a:gd name="connsiteX155" fmla="*/ 149832 w 614455"/>
                              <a:gd name="connsiteY155" fmla="*/ 25180 h 64098"/>
                              <a:gd name="connsiteX156" fmla="*/ 151833 w 614455"/>
                              <a:gd name="connsiteY156" fmla="*/ 19179 h 64098"/>
                              <a:gd name="connsiteX157" fmla="*/ 155643 w 614455"/>
                              <a:gd name="connsiteY157" fmla="*/ 15084 h 64098"/>
                              <a:gd name="connsiteX158" fmla="*/ 161739 w 614455"/>
                              <a:gd name="connsiteY158" fmla="*/ 13464 h 64098"/>
                              <a:gd name="connsiteX159" fmla="*/ 168787 w 614455"/>
                              <a:gd name="connsiteY159" fmla="*/ 16322 h 64098"/>
                              <a:gd name="connsiteX160" fmla="*/ 171454 w 614455"/>
                              <a:gd name="connsiteY160" fmla="*/ 23656 h 64098"/>
                              <a:gd name="connsiteX161" fmla="*/ 187551 w 614455"/>
                              <a:gd name="connsiteY161" fmla="*/ 21465 h 64098"/>
                              <a:gd name="connsiteX162" fmla="*/ 185265 w 614455"/>
                              <a:gd name="connsiteY162" fmla="*/ 13083 h 64098"/>
                              <a:gd name="connsiteX163" fmla="*/ 180979 w 614455"/>
                              <a:gd name="connsiteY163" fmla="*/ 6035 h 64098"/>
                              <a:gd name="connsiteX164" fmla="*/ 173359 w 614455"/>
                              <a:gd name="connsiteY164" fmla="*/ 1749 h 64098"/>
                              <a:gd name="connsiteX165" fmla="*/ 162786 w 614455"/>
                              <a:gd name="connsiteY165" fmla="*/ 225 h 64098"/>
                              <a:gd name="connsiteX166" fmla="*/ 150213 w 614455"/>
                              <a:gd name="connsiteY166" fmla="*/ 2511 h 64098"/>
                              <a:gd name="connsiteX167" fmla="*/ 140688 w 614455"/>
                              <a:gd name="connsiteY167" fmla="*/ 8988 h 64098"/>
                              <a:gd name="connsiteX168" fmla="*/ 134878 w 614455"/>
                              <a:gd name="connsiteY168" fmla="*/ 18513 h 64098"/>
                              <a:gd name="connsiteX169" fmla="*/ 133354 w 614455"/>
                              <a:gd name="connsiteY169" fmla="*/ 32038 h 64098"/>
                              <a:gd name="connsiteX170" fmla="*/ 135069 w 614455"/>
                              <a:gd name="connsiteY170" fmla="*/ 44896 h 64098"/>
                              <a:gd name="connsiteX171" fmla="*/ 140307 w 614455"/>
                              <a:gd name="connsiteY171" fmla="*/ 54897 h 64098"/>
                              <a:gd name="connsiteX172" fmla="*/ 149261 w 614455"/>
                              <a:gd name="connsiteY172" fmla="*/ 61279 h 64098"/>
                              <a:gd name="connsiteX173" fmla="*/ 161929 w 614455"/>
                              <a:gd name="connsiteY173" fmla="*/ 63184 h 64098"/>
                              <a:gd name="connsiteX174" fmla="*/ 180979 w 614455"/>
                              <a:gd name="connsiteY174" fmla="*/ 56802 h 64098"/>
                              <a:gd name="connsiteX175" fmla="*/ 188313 w 614455"/>
                              <a:gd name="connsiteY175" fmla="*/ 39753 h 64098"/>
                              <a:gd name="connsiteX176" fmla="*/ 82110 w 614455"/>
                              <a:gd name="connsiteY176" fmla="*/ 25085 h 64098"/>
                              <a:gd name="connsiteX177" fmla="*/ 83062 w 614455"/>
                              <a:gd name="connsiteY177" fmla="*/ 19941 h 64098"/>
                              <a:gd name="connsiteX178" fmla="*/ 85634 w 614455"/>
                              <a:gd name="connsiteY178" fmla="*/ 15846 h 64098"/>
                              <a:gd name="connsiteX179" fmla="*/ 89730 w 614455"/>
                              <a:gd name="connsiteY179" fmla="*/ 13083 h 64098"/>
                              <a:gd name="connsiteX180" fmla="*/ 95349 w 614455"/>
                              <a:gd name="connsiteY180" fmla="*/ 12036 h 64098"/>
                              <a:gd name="connsiteX181" fmla="*/ 104779 w 614455"/>
                              <a:gd name="connsiteY181" fmla="*/ 15560 h 64098"/>
                              <a:gd name="connsiteX182" fmla="*/ 107827 w 614455"/>
                              <a:gd name="connsiteY182" fmla="*/ 25085 h 64098"/>
                              <a:gd name="connsiteX183" fmla="*/ 106970 w 614455"/>
                              <a:gd name="connsiteY183" fmla="*/ 42896 h 64098"/>
                              <a:gd name="connsiteX184" fmla="*/ 96176 w 614455"/>
                              <a:gd name="connsiteY184" fmla="*/ 50954 h 64098"/>
                              <a:gd name="connsiteX185" fmla="*/ 95826 w 614455"/>
                              <a:gd name="connsiteY185" fmla="*/ 50897 h 64098"/>
                              <a:gd name="connsiteX186" fmla="*/ 85729 w 614455"/>
                              <a:gd name="connsiteY186" fmla="*/ 46992 h 64098"/>
                              <a:gd name="connsiteX187" fmla="*/ 82014 w 614455"/>
                              <a:gd name="connsiteY187" fmla="*/ 35752 h 64098"/>
                              <a:gd name="connsiteX188" fmla="*/ 123448 w 614455"/>
                              <a:gd name="connsiteY188" fmla="*/ 35752 h 64098"/>
                              <a:gd name="connsiteX189" fmla="*/ 123448 w 614455"/>
                              <a:gd name="connsiteY189" fmla="*/ 29371 h 64098"/>
                              <a:gd name="connsiteX190" fmla="*/ 116495 w 614455"/>
                              <a:gd name="connsiteY190" fmla="*/ 8130 h 64098"/>
                              <a:gd name="connsiteX191" fmla="*/ 95254 w 614455"/>
                              <a:gd name="connsiteY191" fmla="*/ 225 h 64098"/>
                              <a:gd name="connsiteX192" fmla="*/ 83157 w 614455"/>
                              <a:gd name="connsiteY192" fmla="*/ 2320 h 64098"/>
                              <a:gd name="connsiteX193" fmla="*/ 73632 w 614455"/>
                              <a:gd name="connsiteY193" fmla="*/ 8607 h 64098"/>
                              <a:gd name="connsiteX194" fmla="*/ 67536 w 614455"/>
                              <a:gd name="connsiteY194" fmla="*/ 18608 h 64098"/>
                              <a:gd name="connsiteX195" fmla="*/ 65346 w 614455"/>
                              <a:gd name="connsiteY195" fmla="*/ 32038 h 64098"/>
                              <a:gd name="connsiteX196" fmla="*/ 72870 w 614455"/>
                              <a:gd name="connsiteY196" fmla="*/ 55278 h 64098"/>
                              <a:gd name="connsiteX197" fmla="*/ 95254 w 614455"/>
                              <a:gd name="connsiteY197" fmla="*/ 63184 h 64098"/>
                              <a:gd name="connsiteX198" fmla="*/ 114304 w 614455"/>
                              <a:gd name="connsiteY198" fmla="*/ 57945 h 64098"/>
                              <a:gd name="connsiteX199" fmla="*/ 122305 w 614455"/>
                              <a:gd name="connsiteY199" fmla="*/ 42706 h 64098"/>
                              <a:gd name="connsiteX200" fmla="*/ 38866 w 614455"/>
                              <a:gd name="connsiteY200" fmla="*/ 37943 h 64098"/>
                              <a:gd name="connsiteX201" fmla="*/ 37533 w 614455"/>
                              <a:gd name="connsiteY201" fmla="*/ 44134 h 64098"/>
                              <a:gd name="connsiteX202" fmla="*/ 33913 w 614455"/>
                              <a:gd name="connsiteY202" fmla="*/ 48135 h 64098"/>
                              <a:gd name="connsiteX203" fmla="*/ 23912 w 614455"/>
                              <a:gd name="connsiteY203" fmla="*/ 50992 h 64098"/>
                              <a:gd name="connsiteX204" fmla="*/ 18197 w 614455"/>
                              <a:gd name="connsiteY204" fmla="*/ 49278 h 64098"/>
                              <a:gd name="connsiteX205" fmla="*/ 16101 w 614455"/>
                              <a:gd name="connsiteY205" fmla="*/ 44610 h 64098"/>
                              <a:gd name="connsiteX206" fmla="*/ 16673 w 614455"/>
                              <a:gd name="connsiteY206" fmla="*/ 41086 h 64098"/>
                              <a:gd name="connsiteX207" fmla="*/ 18959 w 614455"/>
                              <a:gd name="connsiteY207" fmla="*/ 38229 h 64098"/>
                              <a:gd name="connsiteX208" fmla="*/ 23626 w 614455"/>
                              <a:gd name="connsiteY208" fmla="*/ 36229 h 64098"/>
                              <a:gd name="connsiteX209" fmla="*/ 31818 w 614455"/>
                              <a:gd name="connsiteY209" fmla="*/ 35276 h 64098"/>
                              <a:gd name="connsiteX210" fmla="*/ 38866 w 614455"/>
                              <a:gd name="connsiteY210" fmla="*/ 35276 h 64098"/>
                              <a:gd name="connsiteX211" fmla="*/ 38866 w 614455"/>
                              <a:gd name="connsiteY211" fmla="*/ 61565 h 64098"/>
                              <a:gd name="connsiteX212" fmla="*/ 54297 w 614455"/>
                              <a:gd name="connsiteY212" fmla="*/ 61565 h 64098"/>
                              <a:gd name="connsiteX213" fmla="*/ 54297 w 614455"/>
                              <a:gd name="connsiteY213" fmla="*/ 23465 h 64098"/>
                              <a:gd name="connsiteX214" fmla="*/ 52963 w 614455"/>
                              <a:gd name="connsiteY214" fmla="*/ 13941 h 64098"/>
                              <a:gd name="connsiteX215" fmla="*/ 48772 w 614455"/>
                              <a:gd name="connsiteY215" fmla="*/ 6416 h 64098"/>
                              <a:gd name="connsiteX216" fmla="*/ 41057 w 614455"/>
                              <a:gd name="connsiteY216" fmla="*/ 1654 h 64098"/>
                              <a:gd name="connsiteX217" fmla="*/ 29341 w 614455"/>
                              <a:gd name="connsiteY217" fmla="*/ 34 h 64098"/>
                              <a:gd name="connsiteX218" fmla="*/ 11529 w 614455"/>
                              <a:gd name="connsiteY218" fmla="*/ 4225 h 64098"/>
                              <a:gd name="connsiteX219" fmla="*/ 3338 w 614455"/>
                              <a:gd name="connsiteY219" fmla="*/ 17751 h 64098"/>
                              <a:gd name="connsiteX220" fmla="*/ 17911 w 614455"/>
                              <a:gd name="connsiteY220" fmla="*/ 19084 h 64098"/>
                              <a:gd name="connsiteX221" fmla="*/ 28770 w 614455"/>
                              <a:gd name="connsiteY221" fmla="*/ 11940 h 64098"/>
                              <a:gd name="connsiteX222" fmla="*/ 35913 w 614455"/>
                              <a:gd name="connsiteY222" fmla="*/ 13941 h 64098"/>
                              <a:gd name="connsiteX223" fmla="*/ 38961 w 614455"/>
                              <a:gd name="connsiteY223" fmla="*/ 21560 h 64098"/>
                              <a:gd name="connsiteX224" fmla="*/ 38961 w 614455"/>
                              <a:gd name="connsiteY224" fmla="*/ 25085 h 64098"/>
                              <a:gd name="connsiteX225" fmla="*/ 31341 w 614455"/>
                              <a:gd name="connsiteY225" fmla="*/ 25085 h 64098"/>
                              <a:gd name="connsiteX226" fmla="*/ 20102 w 614455"/>
                              <a:gd name="connsiteY226" fmla="*/ 26228 h 64098"/>
                              <a:gd name="connsiteX227" fmla="*/ 10577 w 614455"/>
                              <a:gd name="connsiteY227" fmla="*/ 29371 h 64098"/>
                              <a:gd name="connsiteX228" fmla="*/ 3338 w 614455"/>
                              <a:gd name="connsiteY228" fmla="*/ 35371 h 64098"/>
                              <a:gd name="connsiteX229" fmla="*/ 4 w 614455"/>
                              <a:gd name="connsiteY229" fmla="*/ 45372 h 64098"/>
                              <a:gd name="connsiteX230" fmla="*/ 1623 w 614455"/>
                              <a:gd name="connsiteY230" fmla="*/ 53469 h 64098"/>
                              <a:gd name="connsiteX231" fmla="*/ 5910 w 614455"/>
                              <a:gd name="connsiteY231" fmla="*/ 58993 h 64098"/>
                              <a:gd name="connsiteX232" fmla="*/ 12196 w 614455"/>
                              <a:gd name="connsiteY232" fmla="*/ 62136 h 64098"/>
                              <a:gd name="connsiteX233" fmla="*/ 19816 w 614455"/>
                              <a:gd name="connsiteY233" fmla="*/ 63184 h 64098"/>
                              <a:gd name="connsiteX234" fmla="*/ 31151 w 614455"/>
                              <a:gd name="connsiteY234" fmla="*/ 60707 h 64098"/>
                              <a:gd name="connsiteX235" fmla="*/ 39152 w 614455"/>
                              <a:gd name="connsiteY235" fmla="*/ 54135 h 640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Lst>
                            <a:rect l="l" t="t" r="r" b="b"/>
                            <a:pathLst>
                              <a:path w="614455" h="64098">
                                <a:moveTo>
                                  <a:pt x="527975" y="61755"/>
                                </a:moveTo>
                                <a:lnTo>
                                  <a:pt x="543977" y="61755"/>
                                </a:lnTo>
                                <a:lnTo>
                                  <a:pt x="543977" y="25847"/>
                                </a:lnTo>
                                <a:cubicBezTo>
                                  <a:pt x="543933" y="24177"/>
                                  <a:pt x="544258" y="22518"/>
                                  <a:pt x="544929" y="20989"/>
                                </a:cubicBezTo>
                                <a:cubicBezTo>
                                  <a:pt x="545537" y="19567"/>
                                  <a:pt x="546410" y="18274"/>
                                  <a:pt x="547501" y="17179"/>
                                </a:cubicBezTo>
                                <a:cubicBezTo>
                                  <a:pt x="548584" y="15982"/>
                                  <a:pt x="549917" y="15039"/>
                                  <a:pt x="551406" y="14417"/>
                                </a:cubicBezTo>
                                <a:cubicBezTo>
                                  <a:pt x="552825" y="13831"/>
                                  <a:pt x="554348" y="13539"/>
                                  <a:pt x="555883" y="13560"/>
                                </a:cubicBezTo>
                                <a:cubicBezTo>
                                  <a:pt x="556854" y="13572"/>
                                  <a:pt x="557818" y="13732"/>
                                  <a:pt x="558741" y="14036"/>
                                </a:cubicBezTo>
                                <a:cubicBezTo>
                                  <a:pt x="559633" y="14362"/>
                                  <a:pt x="560423" y="14921"/>
                                  <a:pt x="561027" y="15655"/>
                                </a:cubicBezTo>
                                <a:cubicBezTo>
                                  <a:pt x="561757" y="16579"/>
                                  <a:pt x="562278" y="17652"/>
                                  <a:pt x="562551" y="18798"/>
                                </a:cubicBezTo>
                                <a:cubicBezTo>
                                  <a:pt x="562983" y="20510"/>
                                  <a:pt x="563175" y="22273"/>
                                  <a:pt x="563122" y="24037"/>
                                </a:cubicBezTo>
                                <a:lnTo>
                                  <a:pt x="563122" y="62136"/>
                                </a:lnTo>
                                <a:lnTo>
                                  <a:pt x="579124" y="62136"/>
                                </a:lnTo>
                                <a:lnTo>
                                  <a:pt x="579124" y="25085"/>
                                </a:lnTo>
                                <a:cubicBezTo>
                                  <a:pt x="579118" y="23561"/>
                                  <a:pt x="579477" y="22059"/>
                                  <a:pt x="580172" y="20703"/>
                                </a:cubicBezTo>
                                <a:cubicBezTo>
                                  <a:pt x="580761" y="19327"/>
                                  <a:pt x="581638" y="18093"/>
                                  <a:pt x="582744" y="17084"/>
                                </a:cubicBezTo>
                                <a:cubicBezTo>
                                  <a:pt x="583808" y="15866"/>
                                  <a:pt x="585147" y="14920"/>
                                  <a:pt x="586649" y="14322"/>
                                </a:cubicBezTo>
                                <a:cubicBezTo>
                                  <a:pt x="588034" y="13735"/>
                                  <a:pt x="589526" y="13444"/>
                                  <a:pt x="591030" y="13464"/>
                                </a:cubicBezTo>
                                <a:cubicBezTo>
                                  <a:pt x="592003" y="13467"/>
                                  <a:pt x="592968" y="13628"/>
                                  <a:pt x="593888" y="13941"/>
                                </a:cubicBezTo>
                                <a:cubicBezTo>
                                  <a:pt x="594822" y="14238"/>
                                  <a:pt x="595650" y="14800"/>
                                  <a:pt x="596269" y="15560"/>
                                </a:cubicBezTo>
                                <a:cubicBezTo>
                                  <a:pt x="597000" y="16484"/>
                                  <a:pt x="597520" y="17557"/>
                                  <a:pt x="597793" y="18703"/>
                                </a:cubicBezTo>
                                <a:cubicBezTo>
                                  <a:pt x="598226" y="20414"/>
                                  <a:pt x="598418" y="22177"/>
                                  <a:pt x="598365" y="23942"/>
                                </a:cubicBezTo>
                                <a:lnTo>
                                  <a:pt x="598365" y="62041"/>
                                </a:lnTo>
                                <a:lnTo>
                                  <a:pt x="614367" y="62041"/>
                                </a:lnTo>
                                <a:lnTo>
                                  <a:pt x="614367" y="21846"/>
                                </a:lnTo>
                                <a:cubicBezTo>
                                  <a:pt x="614878" y="15923"/>
                                  <a:pt x="613182" y="10021"/>
                                  <a:pt x="609604" y="5273"/>
                                </a:cubicBezTo>
                                <a:cubicBezTo>
                                  <a:pt x="605936" y="1691"/>
                                  <a:pt x="600907" y="-147"/>
                                  <a:pt x="595793" y="225"/>
                                </a:cubicBezTo>
                                <a:cubicBezTo>
                                  <a:pt x="592282" y="164"/>
                                  <a:pt x="588811" y="983"/>
                                  <a:pt x="585697" y="2606"/>
                                </a:cubicBezTo>
                                <a:cubicBezTo>
                                  <a:pt x="582275" y="4590"/>
                                  <a:pt x="579319" y="7286"/>
                                  <a:pt x="577029" y="10512"/>
                                </a:cubicBezTo>
                                <a:cubicBezTo>
                                  <a:pt x="576020" y="7382"/>
                                  <a:pt x="573969" y="4693"/>
                                  <a:pt x="571218" y="2892"/>
                                </a:cubicBezTo>
                                <a:cubicBezTo>
                                  <a:pt x="564977" y="-478"/>
                                  <a:pt x="557458" y="-478"/>
                                  <a:pt x="551216" y="2892"/>
                                </a:cubicBezTo>
                                <a:cubicBezTo>
                                  <a:pt x="548022" y="4662"/>
                                  <a:pt x="545333" y="7220"/>
                                  <a:pt x="543405" y="10321"/>
                                </a:cubicBezTo>
                                <a:lnTo>
                                  <a:pt x="543405" y="2320"/>
                                </a:lnTo>
                                <a:lnTo>
                                  <a:pt x="527975" y="2320"/>
                                </a:lnTo>
                                <a:close/>
                                <a:moveTo>
                                  <a:pt x="475397" y="45849"/>
                                </a:moveTo>
                                <a:cubicBezTo>
                                  <a:pt x="472922" y="41581"/>
                                  <a:pt x="471762" y="36677"/>
                                  <a:pt x="472063" y="31752"/>
                                </a:cubicBezTo>
                                <a:cubicBezTo>
                                  <a:pt x="471760" y="26888"/>
                                  <a:pt x="472921" y="22044"/>
                                  <a:pt x="475397" y="17846"/>
                                </a:cubicBezTo>
                                <a:cubicBezTo>
                                  <a:pt x="477775" y="14529"/>
                                  <a:pt x="481709" y="12688"/>
                                  <a:pt x="485779" y="12988"/>
                                </a:cubicBezTo>
                                <a:cubicBezTo>
                                  <a:pt x="489791" y="12719"/>
                                  <a:pt x="493654" y="14560"/>
                                  <a:pt x="495971" y="17846"/>
                                </a:cubicBezTo>
                                <a:cubicBezTo>
                                  <a:pt x="498526" y="22015"/>
                                  <a:pt x="499724" y="26873"/>
                                  <a:pt x="499400" y="31752"/>
                                </a:cubicBezTo>
                                <a:cubicBezTo>
                                  <a:pt x="499696" y="36688"/>
                                  <a:pt x="498501" y="41600"/>
                                  <a:pt x="495971" y="45849"/>
                                </a:cubicBezTo>
                                <a:cubicBezTo>
                                  <a:pt x="491335" y="51504"/>
                                  <a:pt x="482993" y="52330"/>
                                  <a:pt x="477338" y="47695"/>
                                </a:cubicBezTo>
                                <a:cubicBezTo>
                                  <a:pt x="476664" y="47142"/>
                                  <a:pt x="476045" y="46523"/>
                                  <a:pt x="475492" y="45849"/>
                                </a:cubicBezTo>
                                <a:moveTo>
                                  <a:pt x="498257" y="61374"/>
                                </a:moveTo>
                                <a:cubicBezTo>
                                  <a:pt x="501858" y="60010"/>
                                  <a:pt x="505112" y="57863"/>
                                  <a:pt x="507782" y="55088"/>
                                </a:cubicBezTo>
                                <a:cubicBezTo>
                                  <a:pt x="510411" y="52355"/>
                                  <a:pt x="512453" y="49114"/>
                                  <a:pt x="513783" y="45563"/>
                                </a:cubicBezTo>
                                <a:cubicBezTo>
                                  <a:pt x="515288" y="41281"/>
                                  <a:pt x="516030" y="36767"/>
                                  <a:pt x="515973" y="32228"/>
                                </a:cubicBezTo>
                                <a:cubicBezTo>
                                  <a:pt x="516005" y="27761"/>
                                  <a:pt x="515297" y="23320"/>
                                  <a:pt x="513878" y="19084"/>
                                </a:cubicBezTo>
                                <a:cubicBezTo>
                                  <a:pt x="512667" y="15336"/>
                                  <a:pt x="510614" y="11915"/>
                                  <a:pt x="507877" y="9083"/>
                                </a:cubicBezTo>
                                <a:cubicBezTo>
                                  <a:pt x="505176" y="6368"/>
                                  <a:pt x="501930" y="4258"/>
                                  <a:pt x="498352" y="2892"/>
                                </a:cubicBezTo>
                                <a:cubicBezTo>
                                  <a:pt x="490258" y="-32"/>
                                  <a:pt x="481396" y="-32"/>
                                  <a:pt x="473301" y="2892"/>
                                </a:cubicBezTo>
                                <a:cubicBezTo>
                                  <a:pt x="469712" y="4234"/>
                                  <a:pt x="466460" y="6347"/>
                                  <a:pt x="463776" y="9083"/>
                                </a:cubicBezTo>
                                <a:cubicBezTo>
                                  <a:pt x="460927" y="11749"/>
                                  <a:pt x="458685" y="14997"/>
                                  <a:pt x="457204" y="18608"/>
                                </a:cubicBezTo>
                                <a:cubicBezTo>
                                  <a:pt x="455740" y="22832"/>
                                  <a:pt x="455030" y="27282"/>
                                  <a:pt x="455109" y="31752"/>
                                </a:cubicBezTo>
                                <a:cubicBezTo>
                                  <a:pt x="454547" y="40329"/>
                                  <a:pt x="457387" y="48781"/>
                                  <a:pt x="463014" y="55278"/>
                                </a:cubicBezTo>
                                <a:cubicBezTo>
                                  <a:pt x="469114" y="61063"/>
                                  <a:pt x="477407" y="63943"/>
                                  <a:pt x="485779" y="63184"/>
                                </a:cubicBezTo>
                                <a:cubicBezTo>
                                  <a:pt x="490037" y="63218"/>
                                  <a:pt x="494265" y="62475"/>
                                  <a:pt x="498257" y="60993"/>
                                </a:cubicBezTo>
                                <a:moveTo>
                                  <a:pt x="432249" y="39753"/>
                                </a:moveTo>
                                <a:cubicBezTo>
                                  <a:pt x="432148" y="42655"/>
                                  <a:pt x="431074" y="45439"/>
                                  <a:pt x="429201" y="47658"/>
                                </a:cubicBezTo>
                                <a:cubicBezTo>
                                  <a:pt x="427195" y="49528"/>
                                  <a:pt x="424509" y="50493"/>
                                  <a:pt x="421771" y="50325"/>
                                </a:cubicBezTo>
                                <a:cubicBezTo>
                                  <a:pt x="419634" y="50424"/>
                                  <a:pt x="417515" y="49894"/>
                                  <a:pt x="415675" y="48801"/>
                                </a:cubicBezTo>
                                <a:cubicBezTo>
                                  <a:pt x="414045" y="47808"/>
                                  <a:pt x="412751" y="46348"/>
                                  <a:pt x="411960" y="44610"/>
                                </a:cubicBezTo>
                                <a:cubicBezTo>
                                  <a:pt x="410964" y="42736"/>
                                  <a:pt x="410288" y="40708"/>
                                  <a:pt x="409960" y="38610"/>
                                </a:cubicBezTo>
                                <a:cubicBezTo>
                                  <a:pt x="409654" y="36337"/>
                                  <a:pt x="409526" y="34044"/>
                                  <a:pt x="409579" y="31752"/>
                                </a:cubicBezTo>
                                <a:cubicBezTo>
                                  <a:pt x="409407" y="29533"/>
                                  <a:pt x="409407" y="27304"/>
                                  <a:pt x="409579" y="25085"/>
                                </a:cubicBezTo>
                                <a:cubicBezTo>
                                  <a:pt x="409928" y="22992"/>
                                  <a:pt x="410603" y="20967"/>
                                  <a:pt x="411579" y="19084"/>
                                </a:cubicBezTo>
                                <a:cubicBezTo>
                                  <a:pt x="412487" y="17422"/>
                                  <a:pt x="413797" y="16014"/>
                                  <a:pt x="415389" y="14988"/>
                                </a:cubicBezTo>
                                <a:cubicBezTo>
                                  <a:pt x="417219" y="13863"/>
                                  <a:pt x="419339" y="13300"/>
                                  <a:pt x="421485" y="13369"/>
                                </a:cubicBezTo>
                                <a:cubicBezTo>
                                  <a:pt x="424082" y="12874"/>
                                  <a:pt x="426756" y="13694"/>
                                  <a:pt x="428629" y="15560"/>
                                </a:cubicBezTo>
                                <a:cubicBezTo>
                                  <a:pt x="430168" y="17717"/>
                                  <a:pt x="431091" y="20252"/>
                                  <a:pt x="431296" y="22894"/>
                                </a:cubicBezTo>
                                <a:lnTo>
                                  <a:pt x="447679" y="20989"/>
                                </a:lnTo>
                                <a:cubicBezTo>
                                  <a:pt x="447336" y="18097"/>
                                  <a:pt x="446566" y="15273"/>
                                  <a:pt x="445393" y="12607"/>
                                </a:cubicBezTo>
                                <a:cubicBezTo>
                                  <a:pt x="444296" y="10100"/>
                                  <a:pt x="442672" y="7858"/>
                                  <a:pt x="440631" y="6035"/>
                                </a:cubicBezTo>
                                <a:cubicBezTo>
                                  <a:pt x="438393" y="4125"/>
                                  <a:pt x="435805" y="2670"/>
                                  <a:pt x="433011" y="1749"/>
                                </a:cubicBezTo>
                                <a:cubicBezTo>
                                  <a:pt x="429594" y="663"/>
                                  <a:pt x="426022" y="148"/>
                                  <a:pt x="422438" y="225"/>
                                </a:cubicBezTo>
                                <a:cubicBezTo>
                                  <a:pt x="418136" y="139"/>
                                  <a:pt x="413861" y="916"/>
                                  <a:pt x="409865" y="2511"/>
                                </a:cubicBezTo>
                                <a:cubicBezTo>
                                  <a:pt x="406241" y="3922"/>
                                  <a:pt x="402984" y="6136"/>
                                  <a:pt x="400340" y="8988"/>
                                </a:cubicBezTo>
                                <a:cubicBezTo>
                                  <a:pt x="397771" y="11731"/>
                                  <a:pt x="395793" y="14973"/>
                                  <a:pt x="394530" y="18513"/>
                                </a:cubicBezTo>
                                <a:cubicBezTo>
                                  <a:pt x="393158" y="22725"/>
                                  <a:pt x="392483" y="27132"/>
                                  <a:pt x="392529" y="31562"/>
                                </a:cubicBezTo>
                                <a:cubicBezTo>
                                  <a:pt x="392486" y="35907"/>
                                  <a:pt x="393063" y="40237"/>
                                  <a:pt x="394244" y="44420"/>
                                </a:cubicBezTo>
                                <a:cubicBezTo>
                                  <a:pt x="395352" y="48312"/>
                                  <a:pt x="397340" y="51897"/>
                                  <a:pt x="400054" y="54897"/>
                                </a:cubicBezTo>
                                <a:cubicBezTo>
                                  <a:pt x="402502" y="57691"/>
                                  <a:pt x="405568" y="59876"/>
                                  <a:pt x="409008" y="61279"/>
                                </a:cubicBezTo>
                                <a:cubicBezTo>
                                  <a:pt x="413163" y="62899"/>
                                  <a:pt x="417599" y="63676"/>
                                  <a:pt x="422057" y="63565"/>
                                </a:cubicBezTo>
                                <a:cubicBezTo>
                                  <a:pt x="435166" y="65144"/>
                                  <a:pt x="447073" y="55797"/>
                                  <a:pt x="448653" y="42689"/>
                                </a:cubicBezTo>
                                <a:cubicBezTo>
                                  <a:pt x="448755" y="41841"/>
                                  <a:pt x="448811" y="40988"/>
                                  <a:pt x="448822" y="40134"/>
                                </a:cubicBezTo>
                                <a:close/>
                                <a:moveTo>
                                  <a:pt x="368526" y="61374"/>
                                </a:moveTo>
                                <a:lnTo>
                                  <a:pt x="384814" y="61374"/>
                                </a:lnTo>
                                <a:lnTo>
                                  <a:pt x="384814" y="43277"/>
                                </a:lnTo>
                                <a:lnTo>
                                  <a:pt x="368431" y="43277"/>
                                </a:lnTo>
                                <a:close/>
                                <a:moveTo>
                                  <a:pt x="268514" y="61374"/>
                                </a:moveTo>
                                <a:lnTo>
                                  <a:pt x="284516" y="61374"/>
                                </a:lnTo>
                                <a:lnTo>
                                  <a:pt x="284516" y="25847"/>
                                </a:lnTo>
                                <a:cubicBezTo>
                                  <a:pt x="284472" y="24177"/>
                                  <a:pt x="284797" y="22518"/>
                                  <a:pt x="285468" y="20989"/>
                                </a:cubicBezTo>
                                <a:cubicBezTo>
                                  <a:pt x="286076" y="19567"/>
                                  <a:pt x="286949" y="18274"/>
                                  <a:pt x="288040" y="17179"/>
                                </a:cubicBezTo>
                                <a:cubicBezTo>
                                  <a:pt x="289104" y="15962"/>
                                  <a:pt x="290443" y="15015"/>
                                  <a:pt x="291945" y="14417"/>
                                </a:cubicBezTo>
                                <a:cubicBezTo>
                                  <a:pt x="293334" y="13841"/>
                                  <a:pt x="294824" y="13550"/>
                                  <a:pt x="296327" y="13560"/>
                                </a:cubicBezTo>
                                <a:cubicBezTo>
                                  <a:pt x="297299" y="13562"/>
                                  <a:pt x="298264" y="13723"/>
                                  <a:pt x="299184" y="14036"/>
                                </a:cubicBezTo>
                                <a:cubicBezTo>
                                  <a:pt x="300119" y="14333"/>
                                  <a:pt x="300946" y="14896"/>
                                  <a:pt x="301566" y="15655"/>
                                </a:cubicBezTo>
                                <a:cubicBezTo>
                                  <a:pt x="302296" y="16579"/>
                                  <a:pt x="302817" y="17652"/>
                                  <a:pt x="303090" y="18798"/>
                                </a:cubicBezTo>
                                <a:cubicBezTo>
                                  <a:pt x="303522" y="20510"/>
                                  <a:pt x="303714" y="22273"/>
                                  <a:pt x="303661" y="24037"/>
                                </a:cubicBezTo>
                                <a:lnTo>
                                  <a:pt x="303661" y="62136"/>
                                </a:lnTo>
                                <a:lnTo>
                                  <a:pt x="319663" y="62136"/>
                                </a:lnTo>
                                <a:lnTo>
                                  <a:pt x="319663" y="25085"/>
                                </a:lnTo>
                                <a:cubicBezTo>
                                  <a:pt x="319686" y="23575"/>
                                  <a:pt x="320010" y="22086"/>
                                  <a:pt x="320616" y="20703"/>
                                </a:cubicBezTo>
                                <a:cubicBezTo>
                                  <a:pt x="321274" y="19367"/>
                                  <a:pt x="322142" y="18145"/>
                                  <a:pt x="323187" y="17084"/>
                                </a:cubicBezTo>
                                <a:cubicBezTo>
                                  <a:pt x="324303" y="15882"/>
                                  <a:pt x="325669" y="14939"/>
                                  <a:pt x="327188" y="14322"/>
                                </a:cubicBezTo>
                                <a:cubicBezTo>
                                  <a:pt x="328573" y="13735"/>
                                  <a:pt x="330065" y="13444"/>
                                  <a:pt x="331569" y="13464"/>
                                </a:cubicBezTo>
                                <a:cubicBezTo>
                                  <a:pt x="332541" y="13477"/>
                                  <a:pt x="333504" y="13637"/>
                                  <a:pt x="334427" y="13941"/>
                                </a:cubicBezTo>
                                <a:cubicBezTo>
                                  <a:pt x="335361" y="14238"/>
                                  <a:pt x="336188" y="14800"/>
                                  <a:pt x="336808" y="15560"/>
                                </a:cubicBezTo>
                                <a:cubicBezTo>
                                  <a:pt x="337506" y="16505"/>
                                  <a:pt x="338022" y="17570"/>
                                  <a:pt x="338332" y="18703"/>
                                </a:cubicBezTo>
                                <a:cubicBezTo>
                                  <a:pt x="338764" y="20414"/>
                                  <a:pt x="338957" y="22177"/>
                                  <a:pt x="338904" y="23942"/>
                                </a:cubicBezTo>
                                <a:lnTo>
                                  <a:pt x="338904" y="62041"/>
                                </a:lnTo>
                                <a:lnTo>
                                  <a:pt x="354906" y="62041"/>
                                </a:lnTo>
                                <a:lnTo>
                                  <a:pt x="354906" y="21846"/>
                                </a:lnTo>
                                <a:cubicBezTo>
                                  <a:pt x="355444" y="15936"/>
                                  <a:pt x="353782" y="10034"/>
                                  <a:pt x="350238" y="5273"/>
                                </a:cubicBezTo>
                                <a:cubicBezTo>
                                  <a:pt x="346541" y="1675"/>
                                  <a:pt x="341477" y="-163"/>
                                  <a:pt x="336332" y="225"/>
                                </a:cubicBezTo>
                                <a:cubicBezTo>
                                  <a:pt x="333013" y="253"/>
                                  <a:pt x="329749" y="1069"/>
                                  <a:pt x="326807" y="2606"/>
                                </a:cubicBezTo>
                                <a:cubicBezTo>
                                  <a:pt x="323367" y="4565"/>
                                  <a:pt x="320406" y="7266"/>
                                  <a:pt x="318139" y="10512"/>
                                </a:cubicBezTo>
                                <a:cubicBezTo>
                                  <a:pt x="317127" y="7357"/>
                                  <a:pt x="315037" y="4659"/>
                                  <a:pt x="312234" y="2892"/>
                                </a:cubicBezTo>
                                <a:cubicBezTo>
                                  <a:pt x="309045" y="992"/>
                                  <a:pt x="305370" y="65"/>
                                  <a:pt x="301661" y="225"/>
                                </a:cubicBezTo>
                                <a:cubicBezTo>
                                  <a:pt x="298335" y="194"/>
                                  <a:pt x="295056" y="1014"/>
                                  <a:pt x="292136" y="2606"/>
                                </a:cubicBezTo>
                                <a:cubicBezTo>
                                  <a:pt x="288991" y="4409"/>
                                  <a:pt x="286341" y="6961"/>
                                  <a:pt x="284421" y="10035"/>
                                </a:cubicBezTo>
                                <a:lnTo>
                                  <a:pt x="284421" y="2035"/>
                                </a:lnTo>
                                <a:lnTo>
                                  <a:pt x="268419" y="2035"/>
                                </a:lnTo>
                                <a:close/>
                                <a:moveTo>
                                  <a:pt x="215936" y="45468"/>
                                </a:moveTo>
                                <a:cubicBezTo>
                                  <a:pt x="213417" y="41217"/>
                                  <a:pt x="212254" y="36300"/>
                                  <a:pt x="212602" y="31371"/>
                                </a:cubicBezTo>
                                <a:cubicBezTo>
                                  <a:pt x="212299" y="26507"/>
                                  <a:pt x="213460" y="21663"/>
                                  <a:pt x="215936" y="17465"/>
                                </a:cubicBezTo>
                                <a:cubicBezTo>
                                  <a:pt x="218296" y="14178"/>
                                  <a:pt x="222185" y="12341"/>
                                  <a:pt x="226223" y="12607"/>
                                </a:cubicBezTo>
                                <a:cubicBezTo>
                                  <a:pt x="230231" y="12356"/>
                                  <a:pt x="234085" y="14193"/>
                                  <a:pt x="236415" y="17465"/>
                                </a:cubicBezTo>
                                <a:cubicBezTo>
                                  <a:pt x="238936" y="21644"/>
                                  <a:pt x="240101" y="26503"/>
                                  <a:pt x="239748" y="31371"/>
                                </a:cubicBezTo>
                                <a:cubicBezTo>
                                  <a:pt x="240073" y="36298"/>
                                  <a:pt x="238912" y="41208"/>
                                  <a:pt x="236415" y="45468"/>
                                </a:cubicBezTo>
                                <a:cubicBezTo>
                                  <a:pt x="231779" y="51123"/>
                                  <a:pt x="223437" y="51949"/>
                                  <a:pt x="217782" y="47314"/>
                                </a:cubicBezTo>
                                <a:cubicBezTo>
                                  <a:pt x="217107" y="46761"/>
                                  <a:pt x="216489" y="46142"/>
                                  <a:pt x="215936" y="45468"/>
                                </a:cubicBezTo>
                                <a:moveTo>
                                  <a:pt x="238129" y="61374"/>
                                </a:moveTo>
                                <a:cubicBezTo>
                                  <a:pt x="241736" y="60021"/>
                                  <a:pt x="244992" y="57873"/>
                                  <a:pt x="247654" y="55088"/>
                                </a:cubicBezTo>
                                <a:cubicBezTo>
                                  <a:pt x="250254" y="52333"/>
                                  <a:pt x="252293" y="49098"/>
                                  <a:pt x="253655" y="45563"/>
                                </a:cubicBezTo>
                                <a:cubicBezTo>
                                  <a:pt x="255128" y="41275"/>
                                  <a:pt x="255837" y="36761"/>
                                  <a:pt x="255750" y="32228"/>
                                </a:cubicBezTo>
                                <a:cubicBezTo>
                                  <a:pt x="255813" y="27767"/>
                                  <a:pt x="255137" y="23325"/>
                                  <a:pt x="253750" y="19084"/>
                                </a:cubicBezTo>
                                <a:cubicBezTo>
                                  <a:pt x="252459" y="15373"/>
                                  <a:pt x="250416" y="11969"/>
                                  <a:pt x="247749" y="9083"/>
                                </a:cubicBezTo>
                                <a:cubicBezTo>
                                  <a:pt x="245048" y="6368"/>
                                  <a:pt x="241802" y="4258"/>
                                  <a:pt x="238224" y="2892"/>
                                </a:cubicBezTo>
                                <a:cubicBezTo>
                                  <a:pt x="234200" y="1409"/>
                                  <a:pt x="229940" y="666"/>
                                  <a:pt x="225651" y="701"/>
                                </a:cubicBezTo>
                                <a:cubicBezTo>
                                  <a:pt x="221393" y="659"/>
                                  <a:pt x="217163" y="1401"/>
                                  <a:pt x="213174" y="2892"/>
                                </a:cubicBezTo>
                                <a:cubicBezTo>
                                  <a:pt x="209584" y="4234"/>
                                  <a:pt x="206333" y="6347"/>
                                  <a:pt x="203649" y="9083"/>
                                </a:cubicBezTo>
                                <a:cubicBezTo>
                                  <a:pt x="200913" y="11933"/>
                                  <a:pt x="198833" y="15346"/>
                                  <a:pt x="197553" y="19084"/>
                                </a:cubicBezTo>
                                <a:cubicBezTo>
                                  <a:pt x="196088" y="23309"/>
                                  <a:pt x="195379" y="27758"/>
                                  <a:pt x="195457" y="32228"/>
                                </a:cubicBezTo>
                                <a:cubicBezTo>
                                  <a:pt x="194853" y="40810"/>
                                  <a:pt x="197699" y="49279"/>
                                  <a:pt x="203363" y="55755"/>
                                </a:cubicBezTo>
                                <a:cubicBezTo>
                                  <a:pt x="209283" y="61549"/>
                                  <a:pt x="217384" y="64561"/>
                                  <a:pt x="225651" y="64041"/>
                                </a:cubicBezTo>
                                <a:cubicBezTo>
                                  <a:pt x="229879" y="64085"/>
                                  <a:pt x="234078" y="63342"/>
                                  <a:pt x="238034" y="61850"/>
                                </a:cubicBezTo>
                                <a:moveTo>
                                  <a:pt x="172121" y="40610"/>
                                </a:moveTo>
                                <a:cubicBezTo>
                                  <a:pt x="172020" y="43512"/>
                                  <a:pt x="170946" y="46297"/>
                                  <a:pt x="169073" y="48516"/>
                                </a:cubicBezTo>
                                <a:cubicBezTo>
                                  <a:pt x="167067" y="50386"/>
                                  <a:pt x="164381" y="51350"/>
                                  <a:pt x="161643" y="51183"/>
                                </a:cubicBezTo>
                                <a:cubicBezTo>
                                  <a:pt x="159506" y="51281"/>
                                  <a:pt x="157387" y="50751"/>
                                  <a:pt x="155547" y="49659"/>
                                </a:cubicBezTo>
                                <a:cubicBezTo>
                                  <a:pt x="153929" y="48623"/>
                                  <a:pt x="152614" y="47177"/>
                                  <a:pt x="151737" y="45468"/>
                                </a:cubicBezTo>
                                <a:cubicBezTo>
                                  <a:pt x="150807" y="43574"/>
                                  <a:pt x="150164" y="41551"/>
                                  <a:pt x="149832" y="39467"/>
                                </a:cubicBezTo>
                                <a:cubicBezTo>
                                  <a:pt x="149442" y="37074"/>
                                  <a:pt x="149250" y="34653"/>
                                  <a:pt x="149261" y="32228"/>
                                </a:cubicBezTo>
                                <a:cubicBezTo>
                                  <a:pt x="149258" y="29867"/>
                                  <a:pt x="149449" y="27510"/>
                                  <a:pt x="149832" y="25180"/>
                                </a:cubicBezTo>
                                <a:cubicBezTo>
                                  <a:pt x="150181" y="23087"/>
                                  <a:pt x="150856" y="21063"/>
                                  <a:pt x="151833" y="19179"/>
                                </a:cubicBezTo>
                                <a:cubicBezTo>
                                  <a:pt x="152712" y="17497"/>
                                  <a:pt x="154028" y="16082"/>
                                  <a:pt x="155643" y="15084"/>
                                </a:cubicBezTo>
                                <a:cubicBezTo>
                                  <a:pt x="157472" y="13958"/>
                                  <a:pt x="159592" y="13395"/>
                                  <a:pt x="161739" y="13464"/>
                                </a:cubicBezTo>
                                <a:cubicBezTo>
                                  <a:pt x="164420" y="13168"/>
                                  <a:pt x="167070" y="14242"/>
                                  <a:pt x="168787" y="16322"/>
                                </a:cubicBezTo>
                                <a:cubicBezTo>
                                  <a:pt x="170326" y="18479"/>
                                  <a:pt x="171248" y="21014"/>
                                  <a:pt x="171454" y="23656"/>
                                </a:cubicBezTo>
                                <a:lnTo>
                                  <a:pt x="187551" y="21465"/>
                                </a:lnTo>
                                <a:cubicBezTo>
                                  <a:pt x="187208" y="18574"/>
                                  <a:pt x="186438" y="15749"/>
                                  <a:pt x="185265" y="13083"/>
                                </a:cubicBezTo>
                                <a:cubicBezTo>
                                  <a:pt x="184369" y="10449"/>
                                  <a:pt x="182906" y="8043"/>
                                  <a:pt x="180979" y="6035"/>
                                </a:cubicBezTo>
                                <a:cubicBezTo>
                                  <a:pt x="178727" y="4146"/>
                                  <a:pt x="176143" y="2693"/>
                                  <a:pt x="173359" y="1749"/>
                                </a:cubicBezTo>
                                <a:cubicBezTo>
                                  <a:pt x="169943" y="663"/>
                                  <a:pt x="166371" y="148"/>
                                  <a:pt x="162786" y="225"/>
                                </a:cubicBezTo>
                                <a:cubicBezTo>
                                  <a:pt x="158485" y="139"/>
                                  <a:pt x="154210" y="916"/>
                                  <a:pt x="150213" y="2511"/>
                                </a:cubicBezTo>
                                <a:cubicBezTo>
                                  <a:pt x="146577" y="3898"/>
                                  <a:pt x="143315" y="6116"/>
                                  <a:pt x="140688" y="8988"/>
                                </a:cubicBezTo>
                                <a:cubicBezTo>
                                  <a:pt x="138120" y="11731"/>
                                  <a:pt x="136142" y="14973"/>
                                  <a:pt x="134878" y="18513"/>
                                </a:cubicBezTo>
                                <a:cubicBezTo>
                                  <a:pt x="133616" y="22904"/>
                                  <a:pt x="133101" y="27476"/>
                                  <a:pt x="133354" y="32038"/>
                                </a:cubicBezTo>
                                <a:cubicBezTo>
                                  <a:pt x="133310" y="36384"/>
                                  <a:pt x="133888" y="40714"/>
                                  <a:pt x="135069" y="44896"/>
                                </a:cubicBezTo>
                                <a:cubicBezTo>
                                  <a:pt x="136073" y="48569"/>
                                  <a:pt x="137860" y="51981"/>
                                  <a:pt x="140307" y="54897"/>
                                </a:cubicBezTo>
                                <a:cubicBezTo>
                                  <a:pt x="142739" y="57710"/>
                                  <a:pt x="145809" y="59898"/>
                                  <a:pt x="149261" y="61279"/>
                                </a:cubicBezTo>
                                <a:cubicBezTo>
                                  <a:pt x="153323" y="62720"/>
                                  <a:pt x="157623" y="63367"/>
                                  <a:pt x="161929" y="63184"/>
                                </a:cubicBezTo>
                                <a:cubicBezTo>
                                  <a:pt x="168874" y="63663"/>
                                  <a:pt x="175724" y="61368"/>
                                  <a:pt x="180979" y="56802"/>
                                </a:cubicBezTo>
                                <a:cubicBezTo>
                                  <a:pt x="185446" y="52220"/>
                                  <a:pt x="188058" y="46147"/>
                                  <a:pt x="188313" y="39753"/>
                                </a:cubicBezTo>
                                <a:close/>
                                <a:moveTo>
                                  <a:pt x="82110" y="25085"/>
                                </a:moveTo>
                                <a:cubicBezTo>
                                  <a:pt x="82132" y="23328"/>
                                  <a:pt x="82454" y="21589"/>
                                  <a:pt x="83062" y="19941"/>
                                </a:cubicBezTo>
                                <a:cubicBezTo>
                                  <a:pt x="83713" y="18457"/>
                                  <a:pt x="84580" y="17077"/>
                                  <a:pt x="85634" y="15846"/>
                                </a:cubicBezTo>
                                <a:cubicBezTo>
                                  <a:pt x="86800" y="14659"/>
                                  <a:pt x="88193" y="13720"/>
                                  <a:pt x="89730" y="13083"/>
                                </a:cubicBezTo>
                                <a:cubicBezTo>
                                  <a:pt x="91514" y="12362"/>
                                  <a:pt x="93425" y="12005"/>
                                  <a:pt x="95349" y="12036"/>
                                </a:cubicBezTo>
                                <a:cubicBezTo>
                                  <a:pt x="98859" y="11758"/>
                                  <a:pt x="102312" y="13049"/>
                                  <a:pt x="104779" y="15560"/>
                                </a:cubicBezTo>
                                <a:cubicBezTo>
                                  <a:pt x="106917" y="18260"/>
                                  <a:pt x="108001" y="21645"/>
                                  <a:pt x="107827" y="25085"/>
                                </a:cubicBezTo>
                                <a:close/>
                                <a:moveTo>
                                  <a:pt x="106970" y="42896"/>
                                </a:moveTo>
                                <a:cubicBezTo>
                                  <a:pt x="106215" y="48102"/>
                                  <a:pt x="101382" y="51710"/>
                                  <a:pt x="96176" y="50954"/>
                                </a:cubicBezTo>
                                <a:cubicBezTo>
                                  <a:pt x="96059" y="50937"/>
                                  <a:pt x="95942" y="50918"/>
                                  <a:pt x="95826" y="50897"/>
                                </a:cubicBezTo>
                                <a:cubicBezTo>
                                  <a:pt x="92043" y="51185"/>
                                  <a:pt x="88333" y="49750"/>
                                  <a:pt x="85729" y="46992"/>
                                </a:cubicBezTo>
                                <a:cubicBezTo>
                                  <a:pt x="83246" y="43778"/>
                                  <a:pt x="81935" y="39813"/>
                                  <a:pt x="82014" y="35752"/>
                                </a:cubicBezTo>
                                <a:lnTo>
                                  <a:pt x="123448" y="35752"/>
                                </a:lnTo>
                                <a:lnTo>
                                  <a:pt x="123448" y="29371"/>
                                </a:lnTo>
                                <a:cubicBezTo>
                                  <a:pt x="123838" y="21674"/>
                                  <a:pt x="121361" y="14107"/>
                                  <a:pt x="116495" y="8130"/>
                                </a:cubicBezTo>
                                <a:cubicBezTo>
                                  <a:pt x="110988" y="2398"/>
                                  <a:pt x="103169" y="-512"/>
                                  <a:pt x="95254" y="225"/>
                                </a:cubicBezTo>
                                <a:cubicBezTo>
                                  <a:pt x="91127" y="166"/>
                                  <a:pt x="87025" y="877"/>
                                  <a:pt x="83157" y="2320"/>
                                </a:cubicBezTo>
                                <a:cubicBezTo>
                                  <a:pt x="79563" y="3699"/>
                                  <a:pt x="76313" y="5844"/>
                                  <a:pt x="73632" y="8607"/>
                                </a:cubicBezTo>
                                <a:cubicBezTo>
                                  <a:pt x="70909" y="11466"/>
                                  <a:pt x="68830" y="14877"/>
                                  <a:pt x="67536" y="18608"/>
                                </a:cubicBezTo>
                                <a:cubicBezTo>
                                  <a:pt x="66024" y="22921"/>
                                  <a:pt x="65282" y="27467"/>
                                  <a:pt x="65346" y="32038"/>
                                </a:cubicBezTo>
                                <a:cubicBezTo>
                                  <a:pt x="64784" y="40462"/>
                                  <a:pt x="67478" y="48781"/>
                                  <a:pt x="72870" y="55278"/>
                                </a:cubicBezTo>
                                <a:cubicBezTo>
                                  <a:pt x="78832" y="61035"/>
                                  <a:pt x="87000" y="63919"/>
                                  <a:pt x="95254" y="63184"/>
                                </a:cubicBezTo>
                                <a:cubicBezTo>
                                  <a:pt x="102021" y="63717"/>
                                  <a:pt x="108761" y="61863"/>
                                  <a:pt x="114304" y="57945"/>
                                </a:cubicBezTo>
                                <a:cubicBezTo>
                                  <a:pt x="118816" y="54070"/>
                                  <a:pt x="121678" y="48619"/>
                                  <a:pt x="122305" y="42706"/>
                                </a:cubicBezTo>
                                <a:close/>
                                <a:moveTo>
                                  <a:pt x="38866" y="37943"/>
                                </a:moveTo>
                                <a:cubicBezTo>
                                  <a:pt x="38918" y="40083"/>
                                  <a:pt x="38461" y="42205"/>
                                  <a:pt x="37533" y="44134"/>
                                </a:cubicBezTo>
                                <a:cubicBezTo>
                                  <a:pt x="36640" y="45721"/>
                                  <a:pt x="35403" y="47088"/>
                                  <a:pt x="33913" y="48135"/>
                                </a:cubicBezTo>
                                <a:cubicBezTo>
                                  <a:pt x="30978" y="50148"/>
                                  <a:pt x="27468" y="51151"/>
                                  <a:pt x="23912" y="50992"/>
                                </a:cubicBezTo>
                                <a:cubicBezTo>
                                  <a:pt x="21863" y="51123"/>
                                  <a:pt x="19835" y="50515"/>
                                  <a:pt x="18197" y="49278"/>
                                </a:cubicBezTo>
                                <a:cubicBezTo>
                                  <a:pt x="16790" y="48148"/>
                                  <a:pt x="16010" y="46412"/>
                                  <a:pt x="16101" y="44610"/>
                                </a:cubicBezTo>
                                <a:cubicBezTo>
                                  <a:pt x="16081" y="43411"/>
                                  <a:pt x="16275" y="42218"/>
                                  <a:pt x="16673" y="41086"/>
                                </a:cubicBezTo>
                                <a:cubicBezTo>
                                  <a:pt x="17140" y="39931"/>
                                  <a:pt x="17934" y="38938"/>
                                  <a:pt x="18959" y="38229"/>
                                </a:cubicBezTo>
                                <a:cubicBezTo>
                                  <a:pt x="20394" y="37311"/>
                                  <a:pt x="21971" y="36635"/>
                                  <a:pt x="23626" y="36229"/>
                                </a:cubicBezTo>
                                <a:cubicBezTo>
                                  <a:pt x="26319" y="35644"/>
                                  <a:pt x="29063" y="35325"/>
                                  <a:pt x="31818" y="35276"/>
                                </a:cubicBezTo>
                                <a:lnTo>
                                  <a:pt x="38866" y="35276"/>
                                </a:lnTo>
                                <a:close/>
                                <a:moveTo>
                                  <a:pt x="38866" y="61565"/>
                                </a:moveTo>
                                <a:lnTo>
                                  <a:pt x="54297" y="61565"/>
                                </a:lnTo>
                                <a:lnTo>
                                  <a:pt x="54297" y="23465"/>
                                </a:lnTo>
                                <a:cubicBezTo>
                                  <a:pt x="54291" y="20244"/>
                                  <a:pt x="53842" y="17039"/>
                                  <a:pt x="52963" y="13941"/>
                                </a:cubicBezTo>
                                <a:cubicBezTo>
                                  <a:pt x="52159" y="11145"/>
                                  <a:pt x="50725" y="8571"/>
                                  <a:pt x="48772" y="6416"/>
                                </a:cubicBezTo>
                                <a:cubicBezTo>
                                  <a:pt x="46581" y="4282"/>
                                  <a:pt x="43947" y="2656"/>
                                  <a:pt x="41057" y="1654"/>
                                </a:cubicBezTo>
                                <a:cubicBezTo>
                                  <a:pt x="37260" y="507"/>
                                  <a:pt x="33307" y="-39"/>
                                  <a:pt x="29341" y="34"/>
                                </a:cubicBezTo>
                                <a:cubicBezTo>
                                  <a:pt x="23130" y="-247"/>
                                  <a:pt x="16963" y="1204"/>
                                  <a:pt x="11529" y="4225"/>
                                </a:cubicBezTo>
                                <a:cubicBezTo>
                                  <a:pt x="6968" y="7334"/>
                                  <a:pt x="3980" y="12268"/>
                                  <a:pt x="3338" y="17751"/>
                                </a:cubicBezTo>
                                <a:lnTo>
                                  <a:pt x="17911" y="19084"/>
                                </a:lnTo>
                                <a:cubicBezTo>
                                  <a:pt x="18864" y="14322"/>
                                  <a:pt x="22483" y="11940"/>
                                  <a:pt x="28770" y="11940"/>
                                </a:cubicBezTo>
                                <a:cubicBezTo>
                                  <a:pt x="31298" y="11873"/>
                                  <a:pt x="33788" y="12571"/>
                                  <a:pt x="35913" y="13941"/>
                                </a:cubicBezTo>
                                <a:cubicBezTo>
                                  <a:pt x="38173" y="15787"/>
                                  <a:pt x="39325" y="18665"/>
                                  <a:pt x="38961" y="21560"/>
                                </a:cubicBezTo>
                                <a:lnTo>
                                  <a:pt x="38961" y="25085"/>
                                </a:lnTo>
                                <a:lnTo>
                                  <a:pt x="31341" y="25085"/>
                                </a:lnTo>
                                <a:cubicBezTo>
                                  <a:pt x="27577" y="25267"/>
                                  <a:pt x="23826" y="25649"/>
                                  <a:pt x="20102" y="26228"/>
                                </a:cubicBezTo>
                                <a:cubicBezTo>
                                  <a:pt x="16802" y="26851"/>
                                  <a:pt x="13600" y="27908"/>
                                  <a:pt x="10577" y="29371"/>
                                </a:cubicBezTo>
                                <a:cubicBezTo>
                                  <a:pt x="7673" y="30690"/>
                                  <a:pt x="5173" y="32762"/>
                                  <a:pt x="3338" y="35371"/>
                                </a:cubicBezTo>
                                <a:cubicBezTo>
                                  <a:pt x="1227" y="38284"/>
                                  <a:pt x="63" y="41776"/>
                                  <a:pt x="4" y="45372"/>
                                </a:cubicBezTo>
                                <a:cubicBezTo>
                                  <a:pt x="-54" y="48157"/>
                                  <a:pt x="498" y="50921"/>
                                  <a:pt x="1623" y="53469"/>
                                </a:cubicBezTo>
                                <a:cubicBezTo>
                                  <a:pt x="2611" y="55614"/>
                                  <a:pt x="4077" y="57504"/>
                                  <a:pt x="5910" y="58993"/>
                                </a:cubicBezTo>
                                <a:cubicBezTo>
                                  <a:pt x="7774" y="60450"/>
                                  <a:pt x="9912" y="61519"/>
                                  <a:pt x="12196" y="62136"/>
                                </a:cubicBezTo>
                                <a:cubicBezTo>
                                  <a:pt x="14667" y="62877"/>
                                  <a:pt x="17237" y="63230"/>
                                  <a:pt x="19816" y="63184"/>
                                </a:cubicBezTo>
                                <a:cubicBezTo>
                                  <a:pt x="23743" y="63330"/>
                                  <a:pt x="27643" y="62478"/>
                                  <a:pt x="31151" y="60707"/>
                                </a:cubicBezTo>
                                <a:cubicBezTo>
                                  <a:pt x="34149" y="58955"/>
                                  <a:pt x="36850" y="56736"/>
                                  <a:pt x="39152" y="54135"/>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146D3E" id="CTA" o:spid="_x0000_s1026" style="position:absolute;margin-left:-5.65pt;margin-top:0;width:81pt;height:26.95pt;z-index:251658247;mso-top-percent:950;mso-position-vertical-relative:page;mso-top-percent:950;mso-width-relative:margin;mso-height-relative:margin" coordsize="10287,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">
                <v:shape id="Freeform: Shape 43" o:spid="_x0000_s1027" style="position:absolute;left:1000;top:856;width:1714;height:1715;visibility:visible;mso-wrap-style:square;v-text-anchor:middle" coordsize="171450,17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" path="m85725,95c38380,95,,38475,,85819v,47343,38380,85723,85725,85723l85725,155064c50549,155052,20970,128670,16954,93724r83059,l74581,118489r11525,11810l131540,85819,85916,40671,74390,52291,99441,77151r-82391,c21950,39223,56670,12449,94599,17349v34413,4447,60222,33676,60373,68374l171450,85723c171450,38380,133070,,85725,e" fillcolor="#aecc53" stroked="f">
                  <v:stroke joinstyle="miter"/>
                  <v:path arrowok="t" o:connecttype="custom" o:connectlocs="85725,95;0,85819;85725,171542;85725,155064;16954,93724;100013,93724;74581,118489;86106,130299;131540,85819;85916,40671;74390,52291;99441,77151;17050,77151;94599,17349;154972,85723;171450,85723;85725,0" o:connectangles="0,0,0,0,0,0,0,0,0,0,0,0,0,0,0,0,0"/>
                </v:shape>
                <v:shape id="Freeform: Shape 46" o:spid="_x0000_s1028" style="position:absolute;left:3143;top:1368;width:6144;height:641;visibility:visible;mso-wrap-style:square;v-text-anchor:middle" coordsize="614455,6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" path="m527975,61755r16002,l543977,25847v-44,-1670,281,-3329,952,-4858c545537,19567,546410,18274,547501,17179v1083,-1197,2416,-2140,3905,-2762c552825,13831,554348,13539,555883,13560v971,12,1935,172,2858,476c559633,14362,560423,14921,561027,15655v730,924,1251,1997,1524,3143c562983,20510,563175,22273,563122,24037r,38099l579124,62136r,-37051c579118,23561,579477,22059,580172,20703v589,-1376,1466,-2610,2572,-3619c583808,15866,585147,14920,586649,14322v1385,-587,2877,-878,4381,-858c592003,13467,592968,13628,593888,13941v934,297,1762,859,2381,1619c597000,16484,597520,17557,597793,18703v433,1711,625,3474,572,5239l598365,62041r16002,l614367,21846v511,-5923,-1185,-11825,-4763,-16573c605936,1691,600907,-147,595793,225v-3511,-61,-6982,758,-10096,2381c582275,4590,579319,7286,577029,10512,576020,7382,573969,4693,571218,2892v-6241,-3370,-13760,-3370,-20002,c548022,4662,545333,7220,543405,10321r,-8001l527975,2320r,59435xm475397,45849v-2475,-4268,-3635,-9172,-3334,-14097c471760,26888,472921,22044,475397,17846v2378,-3317,6312,-5158,10382,-4858c489791,12719,493654,14560,495971,17846v2555,4169,3753,9027,3429,13906c499696,36688,498501,41600,495971,45849v-4636,5655,-12978,6481,-18633,1846c476664,47142,476045,46523,475492,45849t22765,15525c501858,60010,505112,57863,507782,55088v2629,-2733,4671,-5974,6001,-9525c515288,41281,516030,36767,515973,32228v32,-4467,-676,-8908,-2095,-13144c512667,15336,510614,11915,507877,9083,505176,6368,501930,4258,498352,2892v-8094,-2924,-16956,-2924,-25051,c469712,4234,466460,6347,463776,9083v-2849,2666,-5091,5914,-6572,9525c455740,22832,455030,27282,455109,31752v-562,8577,2278,17029,7905,23526c469114,61063,477407,63943,485779,63184v4258,34,8486,-709,12478,-2191m432249,39753v-101,2902,-1175,5686,-3048,7905c427195,49528,424509,50493,421771,50325v-2137,99,-4256,-431,-6096,-1524c414045,47808,412751,46348,411960,44610v-996,-1874,-1672,-3902,-2000,-6000c409654,36337,409526,34044,409579,31752v-172,-2219,-172,-4448,,-6667c409928,22992,410603,20967,411579,19084v908,-1662,2218,-3070,3810,-4096c417219,13863,419339,13300,421485,13369v2597,-495,5271,325,7144,2191c430168,17717,431091,20252,431296,22894r16383,-1905c447336,18097,446566,15273,445393,12607v-1097,-2507,-2721,-4749,-4762,-6572c438393,4125,435805,2670,433011,1749,429594,663,426022,148,422438,225v-4302,-86,-8577,691,-12573,2286c406241,3922,402984,6136,400340,8988v-2569,2743,-4547,5985,-5810,9525c393158,22725,392483,27132,392529,31562v-43,4345,534,8675,1715,12858c395352,48312,397340,51897,400054,54897v2448,2794,5514,4979,8954,6382c413163,62899,417599,63676,422057,63565v13109,1579,25016,-7768,26596,-20876c448755,41841,448811,40988,448822,40134r-16573,-381xm368526,61374r16288,l384814,43277r-16383,l368526,61374xm268514,61374r16002,l284516,25847v-44,-1670,281,-3329,952,-4858c286076,19567,286949,18274,288040,17179v1064,-1217,2403,-2164,3905,-2762c293334,13841,294824,13550,296327,13560v972,2,1937,163,2857,476c300119,14333,300946,14896,301566,15655v730,924,1251,1997,1524,3143c303522,20510,303714,22273,303661,24037r,38099l319663,62136r,-37051c319686,23575,320010,22086,320616,20703v658,-1336,1526,-2558,2571,-3619c324303,15882,325669,14939,327188,14322v1385,-587,2877,-878,4381,-858c332541,13477,333504,13637,334427,13941v934,297,1761,859,2381,1619c337506,16505,338022,17570,338332,18703v432,1711,625,3474,572,5239l338904,62041r16002,l354906,21846v538,-5910,-1124,-11812,-4668,-16573c346541,1675,341477,-163,336332,225v-3319,28,-6583,844,-9525,2381c323367,4565,320406,7266,318139,10512,317127,7357,315037,4659,312234,2892,309045,992,305370,65,301661,225v-3326,-31,-6605,789,-9525,2381c288991,4409,286341,6961,284421,10035r,-8000l268419,2035r95,59339xm215936,45468v-2519,-4251,-3682,-9168,-3334,-14097c212299,26507,213460,21663,215936,17465v2360,-3287,6249,-5124,10287,-4858c230231,12356,234085,14193,236415,17465v2521,4179,3686,9038,3333,13906c240073,36298,238912,41208,236415,45468v-4636,5655,-12978,6481,-18633,1846c217107,46761,216489,46142,215936,45468t22193,15906c241736,60021,244992,57873,247654,55088v2600,-2755,4639,-5990,6001,-9525c255128,41275,255837,36761,255750,32228v63,-4461,-613,-8903,-2000,-13144c252459,15373,250416,11969,247749,9083,245048,6368,241802,4258,238224,2892,234200,1409,229940,666,225651,701v-4258,-42,-8488,700,-12477,2191c209584,4234,206333,6347,203649,9083v-2736,2850,-4816,6263,-6096,10001c196088,23309,195379,27758,195457,32228v-604,8582,2242,17051,7906,23527c209283,61549,217384,64561,225651,64041v4228,44,8427,-699,12383,-2191m172121,40610v-101,2902,-1175,5687,-3048,7906c167067,50386,164381,51350,161643,51183v-2137,98,-4256,-432,-6096,-1524c153929,48623,152614,47177,151737,45468v-930,-1894,-1573,-3917,-1905,-6001c149442,37074,149250,34653,149261,32228v-3,-2361,188,-4718,571,-7048c150181,23087,150856,21063,151833,19179v879,-1682,2195,-3097,3810,-4095c157472,13958,159592,13395,161739,13464v2681,-296,5331,778,7048,2858c170326,18479,171248,21014,171454,23656r16097,-2191c187208,18574,186438,15749,185265,13083v-896,-2634,-2359,-5040,-4286,-7048c178727,4146,176143,2693,173359,1749,169943,663,166371,148,162786,225v-4301,-86,-8576,691,-12573,2286c146577,3898,143315,6116,140688,8988v-2568,2743,-4546,5985,-5810,9525c133616,22904,133101,27476,133354,32038v-44,4346,534,8676,1715,12858c136073,48569,137860,51981,140307,54897v2432,2813,5502,5001,8954,6382c153323,62720,157623,63367,161929,63184v6945,479,13795,-1816,19050,-6382c185446,52220,188058,46147,188313,39753r-16192,857xm82110,25085v22,-1757,344,-3496,952,-5144c83713,18457,84580,17077,85634,15846v1166,-1187,2559,-2126,4096,-2763c91514,12362,93425,12005,95349,12036v3510,-278,6963,1013,9430,3524c106917,18260,108001,21645,107827,25085r-25717,xm106970,42896v-755,5206,-5588,8814,-10794,8058c96059,50937,95942,50918,95826,50897v-3783,288,-7493,-1147,-10097,-3905c83246,43778,81935,39813,82014,35752r41434,l123448,29371v390,-7697,-2087,-15264,-6953,-21241c110988,2398,103169,-512,95254,225,91127,166,87025,877,83157,2320,79563,3699,76313,5844,73632,8607v-2723,2859,-4802,6270,-6096,10001c66024,22921,65282,27467,65346,32038v-562,8424,2132,16743,7524,23240c78832,61035,87000,63919,95254,63184v6767,533,13507,-1321,19050,-5239c118816,54070,121678,48619,122305,42706r-15335,190xm38866,37943v52,2140,-405,4262,-1333,6191c36640,45721,35403,47088,33913,48135v-2935,2013,-6445,3016,-10001,2857c21863,51123,19835,50515,18197,49278,16790,48148,16010,46412,16101,44610v-20,-1199,174,-2392,572,-3524c17140,39931,17934,38938,18959,38229v1435,-918,3012,-1594,4667,-2000c26319,35644,29063,35325,31818,35276r7048,l38866,37943xm38866,61565r15431,l54297,23465v-6,-3221,-455,-6426,-1334,-9524c52159,11145,50725,8571,48772,6416,46581,4282,43947,2656,41057,1654,37260,507,33307,-39,29341,34,23130,-247,16963,1204,11529,4225,6968,7334,3980,12268,3338,17751r14573,1333c18864,14322,22483,11940,28770,11940v2528,-67,5018,631,7143,2001c38173,15787,39325,18665,38961,21560r,3525l31341,25085v-3764,182,-7515,564,-11239,1143c16802,26851,13600,27908,10577,29371,7673,30690,5173,32762,3338,35371,1227,38284,63,41776,4,45372v-58,2785,494,5549,1619,8097c2611,55614,4077,57504,5910,58993v1864,1457,4002,2526,6286,3143c14667,62877,17237,63230,19816,63184v3927,146,7827,-706,11335,-2477c34149,58955,36850,56736,39152,54135r-286,7430xe" stroked="f">
                  <v:stroke joinstyle="miter"/>
                  <v:path arrowok="t" o:connecttype="custom" o:connectlocs="527975,61755;543977,61755;543977,25847;544929,20989;547501,17179;551406,14417;555883,13560;558741,14036;561027,15655;562551,18798;563122,24037;563122,62136;579124,62136;579124,25085;580172,20703;582744,17084;586649,14322;591030,13464;593888,13941;596269,15560;597793,18703;598365,23942;598365,62041;614367,62041;614367,21846;609604,5273;595793,225;585697,2606;577029,10512;571218,2892;551216,2892;543405,10321;543405,2320;527975,2320;475397,45849;472063,31752;475397,17846;485779,12988;495971,17846;499400,31752;495971,45849;477338,47695;475492,45849;498257,61374;507782,55088;513783,45563;515973,32228;513878,19084;507877,9083;498352,2892;473301,2892;463776,9083;457204,18608;455109,31752;463014,55278;485779,63184;498257,60993;432249,39753;429201,47658;421771,50325;415675,48801;411960,44610;409960,38610;409579,31752;409579,25085;411579,19084;415389,14988;421485,13369;428629,15560;431296,22894;447679,20989;445393,12607;440631,6035;433011,1749;422438,225;409865,2511;400340,8988;394530,18513;392529,31562;394244,44420;400054,54897;409008,61279;422057,63565;448653,42689;448822,40134;368526,61374;384814,61374;384814,43277;368431,43277;268514,61374;284516,61374;284516,25847;285468,20989;288040,17179;291945,14417;296327,13560;299184,14036;301566,15655;303090,18798;303661,24037;303661,62136;319663,62136;319663,25085;320616,20703;323187,17084;327188,14322;331569,13464;334427,13941;336808,15560;338332,18703;338904,23942;338904,62041;354906,62041;354906,21846;350238,5273;336332,225;326807,2606;318139,10512;312234,2892;301661,225;292136,2606;284421,10035;284421,2035;268419,2035;215936,45468;212602,31371;215936,17465;226223,12607;236415,17465;239748,31371;236415,45468;217782,47314;215936,45468;238129,61374;247654,55088;253655,45563;255750,32228;253750,19084;247749,9083;238224,2892;225651,701;213174,2892;203649,9083;197553,19084;195457,32228;203363,55755;225651,64041;238034,61850;172121,40610;169073,48516;161643,51183;155547,49659;151737,45468;149832,39467;149261,32228;149832,25180;151833,19179;155643,15084;161739,13464;168787,16322;171454,23656;187551,21465;185265,13083;180979,6035;173359,1749;162786,225;150213,2511;140688,8988;134878,18513;133354,32038;135069,44896;140307,54897;149261,61279;161929,63184;180979,56802;188313,39753;82110,25085;83062,19941;85634,15846;89730,13083;95349,12036;104779,15560;107827,25085;106970,42896;96176,50954;95826,50897;85729,46992;82014,35752;123448,35752;123448,29371;116495,8130;95254,225;83157,2320;73632,8607;67536,18608;65346,32038;72870,55278;95254,63184;114304,57945;122305,42706;38866,37943;37533,44134;33913,48135;23912,50992;18197,49278;16101,44610;16673,41086;18959,38229;23626,36229;31818,35276;38866,35276;38866,61565;54297,61565;54297,23465;52963,13941;48772,6416;41057,1654;29341,34;11529,4225;3338,17751;17911,19084;28770,11940;35913,13941;38961,21560;38961,25085;31341,25085;20102,26228;10577,29371;3338,35371;4,45372;1623,53469;5910,58993;12196,62136;19816,63184;31151,60707;39152,54135" o:connectangles="0,0,0,0,0,0,0,0,0,0,0,0,0,0,0,0,0,0,0,0,0,0,0,0,0,0,0,0,0,0,0,0,0,0,0,0,0,0,0,0,0,0,0,0,0,0,0,0,0,0,0,0,0,0,0,0,0,0,0,0,0,0,0,0,0,0,0,0,0,0,0,0,0,0,0,0,0,0,0,0,0,0,0,0,0,0,0,0,0,0,0,0,0,0,0,0,0,0,0,0,0,0,0,0,0,0,0,0,0,0,0,0,0,0,0,0,0,0,0,0,0,0,0,0,0,0,0,0,0,0,0,0,0,0,0,0,0,0,0,0,0,0,0,0,0,0,0,0,0,0,0,0,0,0,0,0,0,0,0,0,0,0,0,0,0,0,0,0,0,0,0,0,0,0,0,0,0,0,0,0,0,0,0,0,0,0,0,0,0,0,0,0,0,0,0,0,0,0,0,0,0,0,0,0,0,0,0,0,0,0,0,0,0,0,0,0,0,0,0,0,0,0,0,0,0,0,0,0,0,0,0,0,0,0,0,0"/>
                </v:shape>
                <w10:wrap anchory="page"/>
              </v:group>
            </w:pict>
          </mc:Fallback>
        </mc:AlternateContent>
      </w:r>
    </w:p>
    <w:sectPr w:rsidR="00493CF1" w:rsidRPr="005137B7" w:rsidSect="00677E97">
      <w:headerReference w:type="default" r:id="rId19"/>
      <w:footerReference w:type="default" r:id="rId20"/>
      <w:pgSz w:w="11906" w:h="16838"/>
      <w:pgMar w:top="1134" w:right="1440" w:bottom="851" w:left="1440"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FD860" w14:textId="77777777" w:rsidR="008F615B" w:rsidRDefault="008F615B" w:rsidP="00253171">
      <w:pPr>
        <w:spacing w:line="240" w:lineRule="auto"/>
      </w:pPr>
      <w:r>
        <w:separator/>
      </w:r>
    </w:p>
  </w:endnote>
  <w:endnote w:type="continuationSeparator" w:id="0">
    <w:p w14:paraId="36283348" w14:textId="77777777" w:rsidR="008F615B" w:rsidRDefault="008F615B"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9BCC" w14:textId="43CEDDE6" w:rsidR="00F9218B" w:rsidRPr="00B816F9" w:rsidRDefault="00B25623" w:rsidP="00F9218B">
    <w:pPr>
      <w:pStyle w:val="Header"/>
      <w:jc w:val="center"/>
    </w:pPr>
    <w:r w:rsidRPr="00B816F9">
      <w:fldChar w:fldCharType="begin"/>
    </w:r>
    <w:r w:rsidRPr="00B816F9">
      <w:instrText xml:space="preserve"> DOCPROPERTY  ProtectiveMarking \* MERGEFORMAT </w:instrText>
    </w:r>
    <w:r w:rsidRPr="00B816F9">
      <w:fldChar w:fldCharType="end"/>
    </w:r>
  </w:p>
  <w:tbl>
    <w:tblPr>
      <w:tblStyle w:val="Plaingrid"/>
      <w:tblW w:w="5000" w:type="pct"/>
      <w:tblLook w:val="04A0" w:firstRow="1" w:lastRow="0" w:firstColumn="1" w:lastColumn="0" w:noHBand="0" w:noVBand="1"/>
    </w:tblPr>
    <w:tblGrid>
      <w:gridCol w:w="5598"/>
      <w:gridCol w:w="3428"/>
    </w:tblGrid>
    <w:tr w:rsidR="00CF237B" w:rsidRPr="00B816F9" w14:paraId="58F4A7CF" w14:textId="77777777" w:rsidTr="00F9218B">
      <w:tc>
        <w:tcPr>
          <w:tcW w:w="5598" w:type="dxa"/>
        </w:tcPr>
        <w:p w14:paraId="2C9BA020" w14:textId="2FB945F2" w:rsidR="00CF237B" w:rsidRPr="00B816F9" w:rsidRDefault="00953426" w:rsidP="006A7D49">
          <w:pPr>
            <w:pStyle w:val="Footer"/>
          </w:pPr>
          <w:r w:rsidRPr="00B816F9">
            <w:fldChar w:fldCharType="begin"/>
          </w:r>
          <w:r w:rsidRPr="00B816F9">
            <w:instrText xml:space="preserve"> IF </w:instrText>
          </w:r>
          <w:r w:rsidRPr="00B816F9">
            <w:fldChar w:fldCharType="begin"/>
          </w:r>
          <w:r w:rsidRPr="00B816F9">
            <w:instrText xml:space="preserve"> DOCPROPERTY  IsNuclear </w:instrText>
          </w:r>
          <w:r w:rsidRPr="00B816F9">
            <w:fldChar w:fldCharType="separate"/>
          </w:r>
          <w:r w:rsidR="00B816F9">
            <w:instrText>N</w:instrText>
          </w:r>
          <w:r w:rsidRPr="00B816F9">
            <w:fldChar w:fldCharType="end"/>
          </w:r>
          <w:r w:rsidRPr="00B816F9">
            <w:instrText xml:space="preserve"> ="Y" "AECOM Canada Nuclear Services Inc. is a</w:instrText>
          </w:r>
          <w:r w:rsidRPr="00B816F9">
            <w:br/>
            <w:instrText>subsidiary company of AECOM Canada ULC</w:instrText>
          </w:r>
          <w:r w:rsidRPr="00B816F9">
            <w:br/>
            <w:instrText xml:space="preserve">ACNS # </w:instrText>
          </w:r>
          <w:fldSimple w:instr="DOCPROPERTY  ProjectNumOnly\* MERGEFORMAT">
            <w:r w:rsidRPr="00B816F9">
              <w:instrText>999</w:instrText>
            </w:r>
          </w:fldSimple>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Pr="00B816F9">
            <w:instrText xml:space="preserve"> </w:instrText>
          </w:r>
          <w:r w:rsidRPr="00B816F9">
            <w:fldChar w:fldCharType="end"/>
          </w:r>
          <w:r w:rsidRPr="00B816F9">
            <w:instrText xml:space="preserve"> = " " 0 1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ShowFilePath </w:instrText>
          </w:r>
          <w:r w:rsidRPr="00B816F9">
            <w:fldChar w:fldCharType="separate"/>
          </w:r>
          <w:r w:rsidRPr="00B816F9">
            <w:instrText>0</w:instrText>
          </w:r>
          <w:r w:rsidRPr="00B816F9">
            <w:fldChar w:fldCharType="end"/>
          </w:r>
          <w:r w:rsidRPr="00B816F9">
            <w:fldChar w:fldCharType="separate"/>
          </w:r>
          <w:r w:rsidRPr="00B816F9">
            <w:instrText>0</w:instrText>
          </w:r>
          <w:r w:rsidRPr="00B816F9">
            <w:fldChar w:fldCharType="end"/>
          </w:r>
          <w:r w:rsidRPr="00B816F9">
            <w:instrText xml:space="preserve"> = 0 "" "</w:instrText>
          </w:r>
          <w:r w:rsidRPr="00B816F9">
            <w:br/>
            <w:instrText>"</w:instrText>
          </w:r>
          <w:r w:rsidRPr="00B816F9">
            <w:fldChar w:fldCharType="end"/>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PreparedFor \* MERGEFORMAT">
            <w:r w:rsidR="00B816F9">
              <w:instrText xml:space="preserve">Prepared for: </w:instrText>
            </w:r>
          </w:fldSimple>
          <w:r w:rsidRPr="00B816F9">
            <w:fldChar w:fldCharType="separate"/>
          </w:r>
          <w:r w:rsidR="00B816F9">
            <w:t xml:space="preserve">Prepared for: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ClientName \* MERGEFORMAT">
            <w:r w:rsidR="00B816F9">
              <w:instrText>South Dublin County Council</w:instrText>
            </w:r>
          </w:fldSimple>
          <w:r w:rsidRPr="00B816F9">
            <w:fldChar w:fldCharType="separate"/>
          </w:r>
          <w:r w:rsidR="00B816F9">
            <w:t>South Dublin County Council</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00233852" w:rsidRPr="00B816F9">
            <w:fldChar w:fldCharType="begin"/>
          </w:r>
          <w:r w:rsidR="00233852" w:rsidRPr="00B816F9">
            <w:instrText xml:space="preserve"> DOCPROPERTY  ClientNumber \* MERGEFORMAT </w:instrText>
          </w:r>
          <w:r w:rsidR="00233852" w:rsidRPr="00B816F9">
            <w:fldChar w:fldCharType="end"/>
          </w:r>
          <w:r w:rsidRPr="00B816F9">
            <w:fldChar w:fldCharType="separate"/>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DOCPROPERTY  ShowFilePath </w:instrText>
          </w:r>
          <w:r w:rsidRPr="00B816F9">
            <w:fldChar w:fldCharType="separate"/>
          </w:r>
          <w:r w:rsid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00B816F9">
            <w:instrText>0</w:instrText>
          </w:r>
          <w:r w:rsidRPr="00B816F9">
            <w:fldChar w:fldCharType="end"/>
          </w:r>
          <w:r w:rsidRPr="00B816F9">
            <w:fldChar w:fldCharType="separate"/>
          </w:r>
          <w:r w:rsidR="00907086">
            <w:instrText>0</w:instrText>
          </w:r>
          <w:r w:rsidRPr="00B816F9">
            <w:fldChar w:fldCharType="end"/>
          </w:r>
          <w:r w:rsidRPr="00B816F9">
            <w:instrText xml:space="preserve"> = 0 "" "</w:instrText>
          </w:r>
          <w:r w:rsidRPr="00B816F9">
            <w:br/>
            <w:instrText xml:space="preserve">" </w:instrText>
          </w:r>
          <w:r w:rsidRPr="00B816F9">
            <w:fldChar w:fldCharType="end"/>
          </w:r>
          <w:r w:rsidRPr="00B816F9">
            <w:instrText xml:space="preserve"> </w:instrText>
          </w:r>
          <w:r w:rsidRPr="00B816F9">
            <w:fldChar w:fldCharType="end"/>
          </w:r>
          <w:r w:rsidRPr="00B816F9">
            <w:fldChar w:fldCharType="begin"/>
          </w:r>
          <w:r w:rsidRPr="00B816F9">
            <w:instrText xml:space="preserve"> if </w:instrText>
          </w:r>
          <w:fldSimple w:instr="DOCPROPERTY  ShowFilePath \* MERGEFORMAT">
            <w:r w:rsidR="00B816F9">
              <w:instrText>0</w:instrText>
            </w:r>
          </w:fldSimple>
          <w:r w:rsidRPr="00B816F9">
            <w:instrText xml:space="preserve">  = 1  </w:instrText>
          </w:r>
          <w:fldSimple w:instr="FILENAME \p   \* MERGEFORMAT">
            <w:r w:rsidR="001B0ACE" w:rsidRPr="00B816F9">
              <w:instrText>Document2</w:instrText>
            </w:r>
          </w:fldSimple>
          <w:r w:rsidRPr="00B816F9">
            <w:instrText xml:space="preserve">  </w:instrText>
          </w:r>
          <w:r w:rsidRPr="00B816F9">
            <w:fldChar w:fldCharType="end"/>
          </w:r>
          <w:r w:rsidRPr="00B816F9">
            <w:fldChar w:fldCharType="begin"/>
          </w:r>
          <w:r w:rsidRPr="00B816F9">
            <w:instrText xml:space="preserve"> if </w:instrText>
          </w:r>
          <w:fldSimple w:instr="DOCPROPERTY  ShowFileName \* MERGEFORMAT">
            <w:r w:rsidR="00B816F9">
              <w:instrText>0</w:instrText>
            </w:r>
          </w:fldSimple>
          <w:r w:rsidRPr="00B816F9">
            <w:instrText xml:space="preserve">  = 1  </w:instrText>
          </w:r>
          <w:fldSimple w:instr="FILENAME   \* MERGEFORMAT">
            <w:r w:rsidRPr="00B816F9">
              <w:instrText>Working out field codes.docm</w:instrText>
            </w:r>
          </w:fldSimple>
          <w:r w:rsidRPr="00B816F9">
            <w:instrText xml:space="preserve">  </w:instrText>
          </w:r>
          <w:r w:rsidRPr="00B816F9">
            <w:fldChar w:fldCharType="end"/>
          </w:r>
        </w:p>
      </w:tc>
      <w:tc>
        <w:tcPr>
          <w:tcW w:w="3428" w:type="dxa"/>
          <w:vAlign w:val="bottom"/>
        </w:tcPr>
        <w:p w14:paraId="695ABC3F" w14:textId="1264BB80" w:rsidR="00CF237B" w:rsidRPr="00B816F9" w:rsidRDefault="00577A9C" w:rsidP="00577A9C">
          <w:pPr>
            <w:pStyle w:val="Footer"/>
            <w:jc w:val="right"/>
          </w:pPr>
          <w:r w:rsidRPr="00B816F9">
            <w:fldChar w:fldCharType="begin"/>
          </w:r>
          <w:r w:rsidRPr="00B816F9">
            <w:instrText xml:space="preserve"> if </w:instrText>
          </w:r>
          <w:r w:rsidRPr="00B816F9">
            <w:fldChar w:fldCharType="begin"/>
          </w:r>
          <w:r w:rsidRPr="00B816F9">
            <w:instrText xml:space="preserve"> DOCPROPERTY  AECOMInFooter </w:instrText>
          </w:r>
          <w:r w:rsidRPr="00B816F9">
            <w:fldChar w:fldCharType="separate"/>
          </w:r>
          <w:r w:rsidR="00B816F9">
            <w:instrText>Y</w:instrText>
          </w:r>
          <w:r w:rsidRPr="00B816F9">
            <w:fldChar w:fldCharType="end"/>
          </w:r>
          <w:r w:rsidRPr="00B816F9">
            <w:instrText xml:space="preserve"> = "Y" "AECOM" ""</w:instrText>
          </w:r>
          <w:r w:rsidRPr="00B816F9">
            <w:fldChar w:fldCharType="separate"/>
          </w:r>
          <w:r w:rsidR="00907086" w:rsidRPr="00B816F9">
            <w:t>AECOM</w:t>
          </w:r>
          <w:r w:rsidRPr="00B816F9">
            <w:fldChar w:fldCharType="end"/>
          </w:r>
          <w:r w:rsidR="00CF237B" w:rsidRPr="00B816F9">
            <w:fldChar w:fldCharType="begin"/>
          </w:r>
          <w:r w:rsidR="00CF237B" w:rsidRPr="00B816F9">
            <w:instrText xml:space="preserve"> if </w:instrText>
          </w:r>
          <w:r w:rsidR="00CF237B" w:rsidRPr="00B816F9">
            <w:fldChar w:fldCharType="begin"/>
          </w:r>
          <w:r w:rsidR="00CF237B" w:rsidRPr="00B816F9">
            <w:instrText xml:space="preserve"> DOCPROPERTY  AdditionalCompanyName </w:instrText>
          </w:r>
          <w:r w:rsidR="00CF237B" w:rsidRPr="00B816F9">
            <w:fldChar w:fldCharType="end"/>
          </w:r>
          <w:r w:rsidR="00CF237B" w:rsidRPr="00B816F9">
            <w:instrText xml:space="preserve">  = "" "" "  |  "</w:instrText>
          </w:r>
          <w:r w:rsidR="00CF237B" w:rsidRPr="00B816F9">
            <w:fldChar w:fldCharType="end"/>
          </w:r>
          <w:r w:rsidR="00233852" w:rsidRPr="00B816F9">
            <w:fldChar w:fldCharType="begin"/>
          </w:r>
          <w:r w:rsidR="00233852" w:rsidRPr="00B816F9">
            <w:instrText xml:space="preserve"> DOCPROPERTY  AdditionalCompanyName \* MERGEFORMAT </w:instrText>
          </w:r>
          <w:r w:rsidR="00233852" w:rsidRPr="00B816F9">
            <w:fldChar w:fldCharType="end"/>
          </w:r>
        </w:p>
      </w:tc>
    </w:tr>
  </w:tbl>
  <w:p w14:paraId="3CD691C2" w14:textId="77777777" w:rsidR="00CF237B" w:rsidRPr="00B816F9"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3B5B" w14:textId="6B17BE09" w:rsidR="00F9218B" w:rsidRPr="00B816F9" w:rsidRDefault="00B25623" w:rsidP="00F9218B">
    <w:pPr>
      <w:pStyle w:val="Header"/>
      <w:jc w:val="center"/>
    </w:pPr>
    <w:r w:rsidRPr="00B816F9">
      <w:fldChar w:fldCharType="begin"/>
    </w:r>
    <w:r w:rsidRPr="00B816F9">
      <w:instrText xml:space="preserve"> DOCPROPERTY  ProtectiveMarking \* MERGEFORMAT </w:instrText>
    </w:r>
    <w:r w:rsidRPr="00B816F9">
      <w:fldChar w:fldCharType="end"/>
    </w:r>
  </w:p>
  <w:tbl>
    <w:tblPr>
      <w:tblStyle w:val="Plaingrid"/>
      <w:tblW w:w="5000" w:type="pct"/>
      <w:tblLook w:val="04A0" w:firstRow="1" w:lastRow="0" w:firstColumn="1" w:lastColumn="0" w:noHBand="0" w:noVBand="1"/>
    </w:tblPr>
    <w:tblGrid>
      <w:gridCol w:w="5598"/>
      <w:gridCol w:w="3428"/>
    </w:tblGrid>
    <w:tr w:rsidR="00CF237B" w:rsidRPr="00B816F9" w14:paraId="3D655DD2" w14:textId="77777777" w:rsidTr="00F9218B">
      <w:tc>
        <w:tcPr>
          <w:tcW w:w="5598" w:type="dxa"/>
        </w:tcPr>
        <w:p w14:paraId="03AEFA37" w14:textId="39BA3CB8" w:rsidR="00CF237B" w:rsidRPr="00B816F9" w:rsidRDefault="00953426" w:rsidP="00953426">
          <w:pPr>
            <w:pStyle w:val="Footer"/>
          </w:pPr>
          <w:r w:rsidRPr="00B816F9">
            <w:fldChar w:fldCharType="begin"/>
          </w:r>
          <w:r w:rsidRPr="00B816F9">
            <w:instrText xml:space="preserve"> IF </w:instrText>
          </w:r>
          <w:r w:rsidRPr="00B816F9">
            <w:fldChar w:fldCharType="begin"/>
          </w:r>
          <w:r w:rsidRPr="00B816F9">
            <w:instrText xml:space="preserve"> DOCPROPERTY  IsNuclear </w:instrText>
          </w:r>
          <w:r w:rsidRPr="00B816F9">
            <w:fldChar w:fldCharType="separate"/>
          </w:r>
          <w:r w:rsidR="00B816F9">
            <w:instrText>N</w:instrText>
          </w:r>
          <w:r w:rsidRPr="00B816F9">
            <w:fldChar w:fldCharType="end"/>
          </w:r>
          <w:r w:rsidRPr="00B816F9">
            <w:instrText xml:space="preserve"> ="Y" "AECOM Canada Nuclear Services Inc. is a</w:instrText>
          </w:r>
          <w:r w:rsidRPr="00B816F9">
            <w:br/>
            <w:instrText>subsidiary company of AECOM Canada ULC</w:instrText>
          </w:r>
          <w:r w:rsidRPr="00B816F9">
            <w:br/>
            <w:instrText xml:space="preserve">ACNS # </w:instrText>
          </w:r>
          <w:fldSimple w:instr="DOCPROPERTY  ProjectNumOnly\* MERGEFORMAT">
            <w:r w:rsidRPr="00B816F9">
              <w:instrText>999</w:instrText>
            </w:r>
          </w:fldSimple>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Pr="00B816F9">
            <w:instrText xml:space="preserve"> </w:instrText>
          </w:r>
          <w:r w:rsidRPr="00B816F9">
            <w:fldChar w:fldCharType="end"/>
          </w:r>
          <w:r w:rsidRPr="00B816F9">
            <w:instrText xml:space="preserve"> = " " 0 1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Pr="00B816F9">
            <w:instrText>0</w:instrText>
          </w:r>
          <w:r w:rsidRPr="00B816F9">
            <w:fldChar w:fldCharType="end"/>
          </w:r>
          <w:r w:rsidRPr="00B816F9">
            <w:instrText xml:space="preserve"> + </w:instrText>
          </w:r>
          <w:r w:rsidRPr="00B816F9">
            <w:fldChar w:fldCharType="begin"/>
          </w:r>
          <w:r w:rsidRPr="00B816F9">
            <w:instrText xml:space="preserve"> DOCPROPERTY  ShowFilePath </w:instrText>
          </w:r>
          <w:r w:rsidRPr="00B816F9">
            <w:fldChar w:fldCharType="separate"/>
          </w:r>
          <w:r w:rsidRPr="00B816F9">
            <w:instrText>0</w:instrText>
          </w:r>
          <w:r w:rsidRPr="00B816F9">
            <w:fldChar w:fldCharType="end"/>
          </w:r>
          <w:r w:rsidRPr="00B816F9">
            <w:fldChar w:fldCharType="separate"/>
          </w:r>
          <w:r w:rsidRPr="00B816F9">
            <w:instrText>0</w:instrText>
          </w:r>
          <w:r w:rsidRPr="00B816F9">
            <w:fldChar w:fldCharType="end"/>
          </w:r>
          <w:r w:rsidRPr="00B816F9">
            <w:instrText xml:space="preserve"> = 0 "" "</w:instrText>
          </w:r>
          <w:r w:rsidRPr="00B816F9">
            <w:br/>
            <w:instrText>"</w:instrText>
          </w:r>
          <w:r w:rsidRPr="00B816F9">
            <w:fldChar w:fldCharType="end"/>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PreparedFor \* MERGEFORMAT">
            <w:r w:rsidR="00B816F9">
              <w:instrText xml:space="preserve">Prepared for: </w:instrText>
            </w:r>
          </w:fldSimple>
          <w:r w:rsidRPr="00B816F9">
            <w:fldChar w:fldCharType="separate"/>
          </w:r>
          <w:r w:rsidR="00B816F9">
            <w:t xml:space="preserve">Prepared for: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fldSimple w:instr="DOCPROPERTY  ClientName \* MERGEFORMAT">
            <w:r w:rsidR="00B816F9">
              <w:instrText>South Dublin County Council</w:instrText>
            </w:r>
          </w:fldSimple>
          <w:r w:rsidRPr="00B816F9">
            <w:fldChar w:fldCharType="separate"/>
          </w:r>
          <w:r w:rsidR="00B816F9">
            <w:t>South Dublin County Council</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  " </w:instrText>
          </w:r>
          <w:r w:rsidRPr="00B816F9">
            <w:fldChar w:fldCharType="separate"/>
          </w:r>
          <w:r w:rsidR="00907086" w:rsidRPr="00B816F9">
            <w:t xml:space="preserve">  </w:t>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00233852" w:rsidRPr="00B816F9">
            <w:fldChar w:fldCharType="begin"/>
          </w:r>
          <w:r w:rsidR="00233852" w:rsidRPr="00B816F9">
            <w:instrText xml:space="preserve"> DOCPROPERTY  ClientNumber \* MERGEFORMAT </w:instrText>
          </w:r>
          <w:r w:rsidR="00233852" w:rsidRPr="00B816F9">
            <w:fldChar w:fldCharType="end"/>
          </w:r>
          <w:r w:rsidRPr="00B816F9">
            <w:fldChar w:fldCharType="separate"/>
          </w:r>
          <w:r w:rsidRPr="00B816F9">
            <w:fldChar w:fldCharType="end"/>
          </w:r>
          <w:r w:rsidRPr="00B816F9">
            <w:fldChar w:fldCharType="begin"/>
          </w:r>
          <w:r w:rsidRPr="00B816F9">
            <w:instrText xml:space="preserve"> IF </w:instrText>
          </w:r>
          <w:r w:rsidRPr="00B816F9">
            <w:fldChar w:fldCharType="begin"/>
          </w:r>
          <w:r w:rsidRPr="00B816F9">
            <w:instrText xml:space="preserve"> DOCPROPERTY  PreparedFor </w:instrText>
          </w:r>
          <w:r w:rsidRPr="00B816F9">
            <w:fldChar w:fldCharType="separate"/>
          </w:r>
          <w:r w:rsidR="00B816F9">
            <w:instrText xml:space="preserve">Prepared for: </w:instrText>
          </w:r>
          <w:r w:rsidRPr="00B816F9">
            <w:fldChar w:fldCharType="end"/>
          </w:r>
          <w:r w:rsidRPr="00B816F9">
            <w:instrText xml:space="preserve"> = " " "" </w:instrText>
          </w:r>
          <w:r w:rsidRPr="00B816F9">
            <w:fldChar w:fldCharType="begin"/>
          </w:r>
          <w:r w:rsidRPr="00B816F9">
            <w:instrText xml:space="preserve"> if </w:instrText>
          </w:r>
          <w:r w:rsidRPr="00B816F9">
            <w:fldChar w:fldCharType="begin"/>
          </w:r>
          <w:r w:rsidRPr="00B816F9">
            <w:instrText xml:space="preserve"> = </w:instrText>
          </w:r>
          <w:r w:rsidRPr="00B816F9">
            <w:fldChar w:fldCharType="begin"/>
          </w:r>
          <w:r w:rsidRPr="00B816F9">
            <w:instrText xml:space="preserve"> DOCPROPERTY  ShowFilePath </w:instrText>
          </w:r>
          <w:r w:rsidRPr="00B816F9">
            <w:fldChar w:fldCharType="separate"/>
          </w:r>
          <w:r w:rsidR="00B816F9">
            <w:instrText>0</w:instrText>
          </w:r>
          <w:r w:rsidRPr="00B816F9">
            <w:fldChar w:fldCharType="end"/>
          </w:r>
          <w:r w:rsidRPr="00B816F9">
            <w:instrText xml:space="preserve"> + </w:instrText>
          </w:r>
          <w:r w:rsidRPr="00B816F9">
            <w:fldChar w:fldCharType="begin"/>
          </w:r>
          <w:r w:rsidRPr="00B816F9">
            <w:instrText xml:space="preserve"> DOCPROPERTY  ShowFileName </w:instrText>
          </w:r>
          <w:r w:rsidRPr="00B816F9">
            <w:fldChar w:fldCharType="separate"/>
          </w:r>
          <w:r w:rsidR="00B816F9">
            <w:instrText>0</w:instrText>
          </w:r>
          <w:r w:rsidRPr="00B816F9">
            <w:fldChar w:fldCharType="end"/>
          </w:r>
          <w:r w:rsidRPr="00B816F9">
            <w:fldChar w:fldCharType="separate"/>
          </w:r>
          <w:r w:rsidR="00907086">
            <w:instrText>0</w:instrText>
          </w:r>
          <w:r w:rsidRPr="00B816F9">
            <w:fldChar w:fldCharType="end"/>
          </w:r>
          <w:r w:rsidRPr="00B816F9">
            <w:instrText xml:space="preserve"> = 0 "" "</w:instrText>
          </w:r>
          <w:r w:rsidRPr="00B816F9">
            <w:br/>
            <w:instrText xml:space="preserve">" </w:instrText>
          </w:r>
          <w:r w:rsidRPr="00B816F9">
            <w:fldChar w:fldCharType="end"/>
          </w:r>
          <w:r w:rsidRPr="00B816F9">
            <w:instrText xml:space="preserve"> </w:instrText>
          </w:r>
          <w:r w:rsidRPr="00B816F9">
            <w:fldChar w:fldCharType="end"/>
          </w:r>
          <w:r w:rsidRPr="00B816F9">
            <w:fldChar w:fldCharType="begin"/>
          </w:r>
          <w:r w:rsidRPr="00B816F9">
            <w:instrText xml:space="preserve"> if </w:instrText>
          </w:r>
          <w:fldSimple w:instr="DOCPROPERTY  ShowFilePath \* MERGEFORMAT">
            <w:r w:rsidR="00B816F9">
              <w:instrText>0</w:instrText>
            </w:r>
          </w:fldSimple>
          <w:r w:rsidRPr="00B816F9">
            <w:instrText xml:space="preserve">  = 1  </w:instrText>
          </w:r>
          <w:fldSimple w:instr="FILENAME \p   \* MERGEFORMAT">
            <w:r w:rsidR="001B0ACE" w:rsidRPr="00B816F9">
              <w:instrText>Document2</w:instrText>
            </w:r>
          </w:fldSimple>
          <w:r w:rsidRPr="00B816F9">
            <w:instrText xml:space="preserve">  </w:instrText>
          </w:r>
          <w:r w:rsidRPr="00B816F9">
            <w:fldChar w:fldCharType="end"/>
          </w:r>
          <w:r w:rsidRPr="00B816F9">
            <w:fldChar w:fldCharType="begin"/>
          </w:r>
          <w:r w:rsidRPr="00B816F9">
            <w:instrText xml:space="preserve"> if </w:instrText>
          </w:r>
          <w:fldSimple w:instr="DOCPROPERTY  ShowFileName \* MERGEFORMAT">
            <w:r w:rsidR="00B816F9">
              <w:instrText>0</w:instrText>
            </w:r>
          </w:fldSimple>
          <w:r w:rsidRPr="00B816F9">
            <w:instrText xml:space="preserve">  = 1  </w:instrText>
          </w:r>
          <w:fldSimple w:instr="FILENAME   \* MERGEFORMAT">
            <w:r w:rsidRPr="00B816F9">
              <w:instrText>Working out field codes.docm</w:instrText>
            </w:r>
          </w:fldSimple>
          <w:r w:rsidRPr="00B816F9">
            <w:instrText xml:space="preserve">  </w:instrText>
          </w:r>
          <w:r w:rsidRPr="00B816F9">
            <w:fldChar w:fldCharType="end"/>
          </w:r>
        </w:p>
      </w:tc>
      <w:tc>
        <w:tcPr>
          <w:tcW w:w="3428" w:type="dxa"/>
          <w:vAlign w:val="bottom"/>
        </w:tcPr>
        <w:p w14:paraId="6AC1AF86" w14:textId="1B2F07E4" w:rsidR="00CF237B" w:rsidRPr="00B816F9" w:rsidRDefault="00CC1FD2" w:rsidP="000364E3">
          <w:pPr>
            <w:pStyle w:val="Footer"/>
            <w:jc w:val="right"/>
          </w:pPr>
          <w:r w:rsidRPr="00B816F9">
            <w:fldChar w:fldCharType="begin"/>
          </w:r>
          <w:r w:rsidRPr="00B816F9">
            <w:instrText xml:space="preserve"> if </w:instrText>
          </w:r>
          <w:r w:rsidRPr="00B816F9">
            <w:fldChar w:fldCharType="begin"/>
          </w:r>
          <w:r w:rsidRPr="00B816F9">
            <w:instrText xml:space="preserve"> DOCPROPERTY  AECOMInFooter </w:instrText>
          </w:r>
          <w:r w:rsidRPr="00B816F9">
            <w:fldChar w:fldCharType="separate"/>
          </w:r>
          <w:r w:rsidR="00B816F9">
            <w:instrText>Y</w:instrText>
          </w:r>
          <w:r w:rsidRPr="00B816F9">
            <w:fldChar w:fldCharType="end"/>
          </w:r>
          <w:r w:rsidRPr="00B816F9">
            <w:instrText xml:space="preserve"> = "Y" "AECOM" ""</w:instrText>
          </w:r>
          <w:r w:rsidRPr="00B816F9">
            <w:fldChar w:fldCharType="separate"/>
          </w:r>
          <w:r w:rsidR="00907086" w:rsidRPr="00B816F9">
            <w:t>AECOM</w:t>
          </w:r>
          <w:r w:rsidRPr="00B816F9">
            <w:fldChar w:fldCharType="end"/>
          </w:r>
          <w:r w:rsidR="00CF237B" w:rsidRPr="00B816F9">
            <w:fldChar w:fldCharType="begin"/>
          </w:r>
          <w:r w:rsidR="00CF237B" w:rsidRPr="00B816F9">
            <w:instrText xml:space="preserve"> if </w:instrText>
          </w:r>
          <w:r w:rsidR="00CF237B" w:rsidRPr="00B816F9">
            <w:fldChar w:fldCharType="begin"/>
          </w:r>
          <w:r w:rsidR="00CF237B" w:rsidRPr="00B816F9">
            <w:instrText xml:space="preserve"> DOCPROPERTY  AdditionalCompanyName </w:instrText>
          </w:r>
          <w:r w:rsidR="00CF237B" w:rsidRPr="00B816F9">
            <w:fldChar w:fldCharType="end"/>
          </w:r>
          <w:r w:rsidR="00CF237B" w:rsidRPr="00B816F9">
            <w:instrText xml:space="preserve">  = "" "" "  |  "</w:instrText>
          </w:r>
          <w:r w:rsidR="00CF237B" w:rsidRPr="00B816F9">
            <w:fldChar w:fldCharType="end"/>
          </w:r>
          <w:r w:rsidR="00233852" w:rsidRPr="00B816F9">
            <w:fldChar w:fldCharType="begin"/>
          </w:r>
          <w:r w:rsidR="00233852" w:rsidRPr="00B816F9">
            <w:instrText xml:space="preserve"> DOCPROPERTY  AdditionalCompanyName \* MERGEFORMAT </w:instrText>
          </w:r>
          <w:r w:rsidR="00233852" w:rsidRPr="00B816F9">
            <w:fldChar w:fldCharType="end"/>
          </w:r>
        </w:p>
        <w:p w14:paraId="23779394" w14:textId="77777777" w:rsidR="00CF237B" w:rsidRPr="00B816F9" w:rsidRDefault="00CF237B" w:rsidP="00A608EB">
          <w:pPr>
            <w:pStyle w:val="Footer"/>
            <w:jc w:val="right"/>
          </w:pPr>
          <w:r w:rsidRPr="00B816F9">
            <w:fldChar w:fldCharType="begin"/>
          </w:r>
          <w:r w:rsidRPr="00B816F9">
            <w:instrText xml:space="preserve"> page </w:instrText>
          </w:r>
          <w:r w:rsidRPr="00B816F9">
            <w:fldChar w:fldCharType="separate"/>
          </w:r>
          <w:r w:rsidR="00C322A4" w:rsidRPr="00B816F9">
            <w:t>9</w:t>
          </w:r>
          <w:r w:rsidRPr="00B816F9">
            <w:fldChar w:fldCharType="end"/>
          </w:r>
        </w:p>
      </w:tc>
    </w:tr>
  </w:tbl>
  <w:p w14:paraId="74CD1EF2" w14:textId="77777777" w:rsidR="00CF237B" w:rsidRPr="00B816F9"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5A57" w14:textId="77777777" w:rsidR="008F615B" w:rsidRPr="00253171" w:rsidRDefault="008F615B"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7F75F144" w14:textId="77777777" w:rsidR="008F615B" w:rsidRPr="00253171" w:rsidRDefault="008F615B"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03"/>
      <w:gridCol w:w="3015"/>
      <w:gridCol w:w="3008"/>
    </w:tblGrid>
    <w:tr w:rsidR="00CF237B" w:rsidRPr="00B816F9" w14:paraId="6FA688C2" w14:textId="77777777" w:rsidTr="00DC18A9">
      <w:trPr>
        <w:trHeight w:val="460"/>
      </w:trPr>
      <w:tc>
        <w:tcPr>
          <w:tcW w:w="3035" w:type="dxa"/>
        </w:tcPr>
        <w:p w14:paraId="4582F9ED" w14:textId="3D581B87" w:rsidR="00CF237B" w:rsidRPr="00B816F9" w:rsidRDefault="005C62BD">
          <w:pPr>
            <w:pStyle w:val="Header"/>
          </w:pPr>
          <w:r>
            <w:t>SDCC Rathcoole Housing Development</w:t>
          </w:r>
        </w:p>
      </w:tc>
      <w:tc>
        <w:tcPr>
          <w:tcW w:w="3060" w:type="dxa"/>
        </w:tcPr>
        <w:p w14:paraId="4CBAE5E5" w14:textId="3E57071A" w:rsidR="00566185" w:rsidRPr="00B816F9" w:rsidRDefault="00B816F9" w:rsidP="00566185">
          <w:pPr>
            <w:pStyle w:val="Header"/>
            <w:jc w:val="center"/>
          </w:pPr>
          <w:fldSimple w:instr="DOCPROPERTY  Draft \* MERGEFORMAT">
            <w:r>
              <w:t xml:space="preserve"> </w:t>
            </w:r>
          </w:fldSimple>
        </w:p>
      </w:tc>
      <w:tc>
        <w:tcPr>
          <w:tcW w:w="3039" w:type="dxa"/>
        </w:tcPr>
        <w:p w14:paraId="22EFA17D" w14:textId="77777777" w:rsidR="00B27E46" w:rsidRDefault="00B27E46" w:rsidP="00B27E46">
          <w:pPr>
            <w:pStyle w:val="Header"/>
            <w:jc w:val="right"/>
          </w:pPr>
          <w:r>
            <w:t>Environmental Impact Assessment Report</w:t>
          </w:r>
        </w:p>
        <w:p w14:paraId="28DA1D97" w14:textId="67E2B3B8" w:rsidR="00566185" w:rsidRPr="00B816F9" w:rsidRDefault="00B816F9" w:rsidP="00566185">
          <w:pPr>
            <w:pStyle w:val="Header"/>
            <w:jc w:val="right"/>
          </w:pPr>
          <w:fldSimple w:instr="DOCPROPERTY  HeaderTitle \* MERGEFORMAT">
            <w:r>
              <w:t xml:space="preserve">Appendix </w:t>
            </w:r>
            <w:r w:rsidR="00F0014C">
              <w:t>9.1</w:t>
            </w:r>
            <w:r>
              <w:t xml:space="preserve"> </w:t>
            </w:r>
            <w:r w:rsidR="00F0014C">
              <w:t>Traffic Data</w:t>
            </w:r>
          </w:fldSimple>
          <w:r w:rsidR="00566185" w:rsidRPr="00B816F9">
            <w:fldChar w:fldCharType="begin"/>
          </w:r>
          <w:r w:rsidR="00566185" w:rsidRPr="00B816F9">
            <w:instrText xml:space="preserve"> IF </w:instrText>
          </w:r>
          <w:r w:rsidR="00566185" w:rsidRPr="00B816F9">
            <w:fldChar w:fldCharType="begin"/>
          </w:r>
          <w:r w:rsidR="00566185" w:rsidRPr="00B816F9">
            <w:instrText xml:space="preserve"> DOCPROPERTY  ProjectRef </w:instrText>
          </w:r>
          <w:r w:rsidR="00566185" w:rsidRPr="00B816F9">
            <w:fldChar w:fldCharType="separate"/>
          </w:r>
          <w:r>
            <w:instrText xml:space="preserve"> </w:instrText>
          </w:r>
          <w:r w:rsidR="00566185" w:rsidRPr="00B816F9">
            <w:fldChar w:fldCharType="end"/>
          </w:r>
          <w:r w:rsidR="00566185" w:rsidRPr="00B816F9">
            <w:instrText xml:space="preserve"> = " " "" "</w:instrText>
          </w:r>
        </w:p>
        <w:p w14:paraId="75699C85" w14:textId="52359F5F" w:rsidR="00F97D16" w:rsidRPr="00B816F9" w:rsidRDefault="00566185" w:rsidP="003462F6">
          <w:pPr>
            <w:pStyle w:val="Header"/>
            <w:jc w:val="right"/>
          </w:pPr>
          <w:r w:rsidRPr="00B816F9">
            <w:instrText xml:space="preserve">" </w:instrText>
          </w:r>
          <w:r w:rsidRPr="00B816F9">
            <w:fldChar w:fldCharType="end"/>
          </w:r>
        </w:p>
      </w:tc>
    </w:tr>
  </w:tbl>
  <w:p w14:paraId="62D970C9" w14:textId="77777777" w:rsidR="00CF237B" w:rsidRPr="00B816F9"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2990"/>
      <w:gridCol w:w="3038"/>
      <w:gridCol w:w="2998"/>
    </w:tblGrid>
    <w:tr w:rsidR="00566185" w:rsidRPr="00B816F9" w14:paraId="657F40BA" w14:textId="77777777" w:rsidTr="00566185">
      <w:trPr>
        <w:trHeight w:val="460"/>
      </w:trPr>
      <w:tc>
        <w:tcPr>
          <w:tcW w:w="2990" w:type="dxa"/>
        </w:tcPr>
        <w:p w14:paraId="0BFAEB78" w14:textId="2DFBF0BE" w:rsidR="00566185" w:rsidRPr="00B816F9" w:rsidRDefault="00F857C1" w:rsidP="00566185">
          <w:pPr>
            <w:pStyle w:val="Header"/>
          </w:pPr>
          <w:r>
            <w:t>SDCC</w:t>
          </w:r>
          <w:r w:rsidR="00F93978">
            <w:t xml:space="preserve"> Rathcoole Housing Development</w:t>
          </w:r>
        </w:p>
      </w:tc>
      <w:tc>
        <w:tcPr>
          <w:tcW w:w="3038" w:type="dxa"/>
        </w:tcPr>
        <w:p w14:paraId="342802AE" w14:textId="5963D794" w:rsidR="00566185" w:rsidRPr="00B816F9" w:rsidRDefault="00B816F9" w:rsidP="00566185">
          <w:pPr>
            <w:pStyle w:val="Header"/>
            <w:jc w:val="center"/>
          </w:pPr>
          <w:fldSimple w:instr="DOCPROPERTY  Draft \* MERGEFORMAT">
            <w:r>
              <w:t xml:space="preserve"> </w:t>
            </w:r>
          </w:fldSimple>
        </w:p>
      </w:tc>
      <w:tc>
        <w:tcPr>
          <w:tcW w:w="2998" w:type="dxa"/>
        </w:tcPr>
        <w:p w14:paraId="7D213C50" w14:textId="0EF4FC8C" w:rsidR="003462F6" w:rsidRPr="00B816F9" w:rsidRDefault="00B816F9" w:rsidP="003462F6">
          <w:pPr>
            <w:pStyle w:val="Header"/>
            <w:jc w:val="right"/>
          </w:pPr>
          <w:fldSimple w:instr="DOCPROPERTY  HeaderTitle \* MERGEFORMAT">
            <w:r>
              <w:t xml:space="preserve">Appendix </w:t>
            </w:r>
            <w:r w:rsidR="003035F7">
              <w:t>9</w:t>
            </w:r>
            <w:r>
              <w:t xml:space="preserve">.1 </w:t>
            </w:r>
            <w:r w:rsidR="003035F7">
              <w:t>Traffic Data</w:t>
            </w:r>
          </w:fldSimple>
          <w:r w:rsidR="003462F6" w:rsidRPr="00B816F9">
            <w:fldChar w:fldCharType="begin"/>
          </w:r>
          <w:r w:rsidR="003462F6" w:rsidRPr="00B816F9">
            <w:instrText xml:space="preserve"> IF </w:instrText>
          </w:r>
          <w:r w:rsidR="003462F6" w:rsidRPr="00B816F9">
            <w:fldChar w:fldCharType="begin"/>
          </w:r>
          <w:r w:rsidR="003462F6" w:rsidRPr="00B816F9">
            <w:instrText xml:space="preserve"> DOCPROPERTY  ProjectRef </w:instrText>
          </w:r>
          <w:r w:rsidR="003462F6" w:rsidRPr="00B816F9">
            <w:fldChar w:fldCharType="separate"/>
          </w:r>
          <w:r>
            <w:instrText xml:space="preserve"> </w:instrText>
          </w:r>
          <w:r w:rsidR="003462F6" w:rsidRPr="00B816F9">
            <w:fldChar w:fldCharType="end"/>
          </w:r>
          <w:r w:rsidR="003462F6" w:rsidRPr="00B816F9">
            <w:instrText xml:space="preserve"> = " " "" "</w:instrText>
          </w:r>
        </w:p>
        <w:p w14:paraId="2179F335" w14:textId="194D3682" w:rsidR="00566185" w:rsidRPr="00B816F9" w:rsidRDefault="003462F6" w:rsidP="003462F6">
          <w:pPr>
            <w:pStyle w:val="Header"/>
            <w:jc w:val="right"/>
          </w:pPr>
          <w:r w:rsidRPr="00B816F9">
            <w:instrText xml:space="preserve">" </w:instrText>
          </w:r>
          <w:r w:rsidRPr="00B816F9">
            <w:fldChar w:fldCharType="end"/>
          </w:r>
          <w:r w:rsidR="00566185" w:rsidRPr="00B816F9">
            <w:fldChar w:fldCharType="begin"/>
          </w:r>
          <w:r w:rsidR="00566185" w:rsidRPr="00B816F9">
            <w:instrText xml:space="preserve"> IF </w:instrText>
          </w:r>
          <w:r w:rsidR="00566185" w:rsidRPr="00B816F9">
            <w:fldChar w:fldCharType="begin"/>
          </w:r>
          <w:r w:rsidR="00566185" w:rsidRPr="00B816F9">
            <w:instrText xml:space="preserve"> DOCPROPERTY  ProjectRef </w:instrText>
          </w:r>
          <w:r w:rsidR="00566185" w:rsidRPr="00B816F9">
            <w:fldChar w:fldCharType="separate"/>
          </w:r>
          <w:r w:rsidR="00B816F9">
            <w:instrText xml:space="preserve"> </w:instrText>
          </w:r>
          <w:r w:rsidR="00566185" w:rsidRPr="00B816F9">
            <w:fldChar w:fldCharType="end"/>
          </w:r>
          <w:r w:rsidR="00566185" w:rsidRPr="00B816F9">
            <w:instrText xml:space="preserve"> = " " "" "</w:instrText>
          </w:r>
        </w:p>
        <w:p w14:paraId="2490E3C8" w14:textId="680CA5D3" w:rsidR="00566185" w:rsidRPr="00B816F9" w:rsidRDefault="00566185" w:rsidP="00566185">
          <w:pPr>
            <w:pStyle w:val="Header"/>
            <w:jc w:val="right"/>
          </w:pPr>
          <w:r w:rsidRPr="00B816F9">
            <w:instrText xml:space="preserve">" </w:instrText>
          </w:r>
          <w:r w:rsidR="003462F6" w:rsidRPr="00B816F9">
            <w:instrText xml:space="preserve">Dublin Airport Cargo Relocation </w:instrText>
          </w:r>
          <w:r w:rsidRPr="00B816F9">
            <w:fldChar w:fldCharType="end"/>
          </w:r>
          <w:fldSimple w:instr="DOCPROPERTY  ProjectNumber \* MERGEFORMAT">
            <w:r w:rsidR="00B816F9">
              <w:t xml:space="preserve"> </w:t>
            </w:r>
          </w:fldSimple>
        </w:p>
      </w:tc>
    </w:tr>
  </w:tbl>
  <w:p w14:paraId="5DE30DF0" w14:textId="77777777" w:rsidR="00CF237B" w:rsidRPr="00B816F9"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9"/>
    <w:multiLevelType w:val="singleLevel"/>
    <w:tmpl w:val="2138AF3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F071AF"/>
    <w:multiLevelType w:val="hybridMultilevel"/>
    <w:tmpl w:val="819E27D4"/>
    <w:lvl w:ilvl="0" w:tplc="819A846C">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0638D3"/>
    <w:multiLevelType w:val="hybridMultilevel"/>
    <w:tmpl w:val="4F8067C6"/>
    <w:name w:val="AECOM Outline numbering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3" w15:restartNumberingAfterBreak="0">
    <w:nsid w:val="343102B1"/>
    <w:multiLevelType w:val="hybridMultilevel"/>
    <w:tmpl w:val="6ADE33D4"/>
    <w:lvl w:ilvl="0" w:tplc="13F60C3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3A5333BD"/>
    <w:multiLevelType w:val="multilevel"/>
    <w:tmpl w:val="324E24E2"/>
    <w:name w:val="AECOM Outline numbering22"/>
    <w:lvl w:ilvl="0">
      <w:start w:val="1"/>
      <w:numFmt w:val="decimal"/>
      <w:lvlRestart w:val="0"/>
      <w:pStyle w:val="Heading1"/>
      <w:lvlText w:val="%1."/>
      <w:lvlJc w:val="left"/>
      <w:pPr>
        <w:ind w:left="850" w:hanging="850"/>
      </w:pPr>
      <w:rPr>
        <w:rFonts w:hint="default"/>
      </w:rPr>
    </w:lvl>
    <w:lvl w:ilvl="1">
      <w:start w:val="1"/>
      <w:numFmt w:val="decimal"/>
      <w:pStyle w:val="Heading2"/>
      <w:lvlText w:val="%1.%2"/>
      <w:lvlJc w:val="left"/>
      <w:pPr>
        <w:ind w:left="850"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decimal"/>
      <w:pStyle w:val="Heading5"/>
      <w:lvlText w:val="%1.%2.%3.%4.%5"/>
      <w:lvlJc w:val="left"/>
      <w:pPr>
        <w:ind w:left="850" w:hanging="85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7" w15:restartNumberingAfterBreak="0">
    <w:nsid w:val="3A64560B"/>
    <w:multiLevelType w:val="hybridMultilevel"/>
    <w:tmpl w:val="56AEB486"/>
    <w:lvl w:ilvl="0" w:tplc="D4F666B6">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9" w15:restartNumberingAfterBreak="0">
    <w:nsid w:val="4B90257C"/>
    <w:multiLevelType w:val="hybridMultilevel"/>
    <w:tmpl w:val="34E467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D1E34B7"/>
    <w:multiLevelType w:val="hybridMultilevel"/>
    <w:tmpl w:val="FEEA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3" w15:restartNumberingAfterBreak="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4" w15:restartNumberingAfterBreak="0">
    <w:nsid w:val="53F52BF9"/>
    <w:multiLevelType w:val="hybridMultilevel"/>
    <w:tmpl w:val="51A81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6" w15:restartNumberingAfterBreak="0">
    <w:nsid w:val="5AD3227C"/>
    <w:multiLevelType w:val="hybridMultilevel"/>
    <w:tmpl w:val="57BAE914"/>
    <w:name w:val="AECOM Outline numbering22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12B62"/>
    <w:multiLevelType w:val="hybridMultilevel"/>
    <w:tmpl w:val="1BEA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9" w15:restartNumberingAfterBreak="0">
    <w:nsid w:val="65DD0DDD"/>
    <w:multiLevelType w:val="hybridMultilevel"/>
    <w:tmpl w:val="835E297C"/>
    <w:lvl w:ilvl="0" w:tplc="F0826EA4">
      <w:start w:val="1"/>
      <w:numFmt w:val="decimal"/>
      <w:pStyle w:val="SQLCommentBlock"/>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1" w15:restartNumberingAfterBreak="0">
    <w:nsid w:val="75A03E50"/>
    <w:multiLevelType w:val="hybridMultilevel"/>
    <w:tmpl w:val="A6883B6A"/>
    <w:name w:val="AECOM Outline numbering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135039">
    <w:abstractNumId w:val="18"/>
  </w:num>
  <w:num w:numId="2" w16cid:durableId="639068601">
    <w:abstractNumId w:val="23"/>
  </w:num>
  <w:num w:numId="3" w16cid:durableId="973021422">
    <w:abstractNumId w:val="3"/>
  </w:num>
  <w:num w:numId="4" w16cid:durableId="1792550189">
    <w:abstractNumId w:val="2"/>
  </w:num>
  <w:num w:numId="5" w16cid:durableId="890069573">
    <w:abstractNumId w:val="1"/>
  </w:num>
  <w:num w:numId="6" w16cid:durableId="1665545834">
    <w:abstractNumId w:val="0"/>
  </w:num>
  <w:num w:numId="7" w16cid:durableId="1665008783">
    <w:abstractNumId w:val="6"/>
  </w:num>
  <w:num w:numId="8" w16cid:durableId="1174340146">
    <w:abstractNumId w:val="9"/>
  </w:num>
  <w:num w:numId="9" w16cid:durableId="111018338">
    <w:abstractNumId w:val="7"/>
  </w:num>
  <w:num w:numId="10" w16cid:durableId="953903926">
    <w:abstractNumId w:val="11"/>
  </w:num>
  <w:num w:numId="11" w16cid:durableId="1042053183">
    <w:abstractNumId w:val="20"/>
  </w:num>
  <w:num w:numId="12" w16cid:durableId="1724526214">
    <w:abstractNumId w:val="8"/>
  </w:num>
  <w:num w:numId="13" w16cid:durableId="159004624">
    <w:abstractNumId w:val="30"/>
  </w:num>
  <w:num w:numId="14" w16cid:durableId="91972502">
    <w:abstractNumId w:val="28"/>
  </w:num>
  <w:num w:numId="15" w16cid:durableId="929509348">
    <w:abstractNumId w:val="12"/>
  </w:num>
  <w:num w:numId="16" w16cid:durableId="715012918">
    <w:abstractNumId w:val="15"/>
  </w:num>
  <w:num w:numId="17" w16cid:durableId="2116359737">
    <w:abstractNumId w:val="15"/>
  </w:num>
  <w:num w:numId="18" w16cid:durableId="656953944">
    <w:abstractNumId w:val="24"/>
  </w:num>
  <w:num w:numId="19" w16cid:durableId="1826043905">
    <w:abstractNumId w:val="22"/>
  </w:num>
  <w:num w:numId="20" w16cid:durableId="2117095775">
    <w:abstractNumId w:val="14"/>
  </w:num>
  <w:num w:numId="21" w16cid:durableId="28721247">
    <w:abstractNumId w:val="16"/>
  </w:num>
  <w:num w:numId="22" w16cid:durableId="1339885742">
    <w:abstractNumId w:val="19"/>
  </w:num>
  <w:num w:numId="23" w16cid:durableId="690880522">
    <w:abstractNumId w:val="10"/>
  </w:num>
  <w:num w:numId="24" w16cid:durableId="807354471">
    <w:abstractNumId w:val="31"/>
  </w:num>
  <w:num w:numId="25" w16cid:durableId="922497285">
    <w:abstractNumId w:val="5"/>
  </w:num>
  <w:num w:numId="26" w16cid:durableId="62486727">
    <w:abstractNumId w:val="13"/>
  </w:num>
  <w:num w:numId="27" w16cid:durableId="312679184">
    <w:abstractNumId w:val="26"/>
  </w:num>
  <w:num w:numId="28" w16cid:durableId="978460662">
    <w:abstractNumId w:val="17"/>
  </w:num>
  <w:num w:numId="29" w16cid:durableId="1661421087">
    <w:abstractNumId w:val="21"/>
  </w:num>
  <w:num w:numId="30" w16cid:durableId="979189973">
    <w:abstractNumId w:val="27"/>
  </w:num>
  <w:num w:numId="31" w16cid:durableId="844130653">
    <w:abstractNumId w:val="29"/>
  </w:num>
  <w:num w:numId="32" w16cid:durableId="1357194953">
    <w:abstractNumId w:val="29"/>
    <w:lvlOverride w:ilvl="0">
      <w:startOverride w:val="1"/>
    </w:lvlOverride>
  </w:num>
  <w:num w:numId="33" w16cid:durableId="212667138">
    <w:abstractNumId w:val="29"/>
    <w:lvlOverride w:ilvl="0">
      <w:startOverride w:val="1"/>
    </w:lvlOverride>
  </w:num>
  <w:num w:numId="34" w16cid:durableId="346830387">
    <w:abstractNumId w:val="29"/>
    <w:lvlOverride w:ilvl="0">
      <w:startOverride w:val="1"/>
    </w:lvlOverride>
  </w:num>
  <w:num w:numId="35" w16cid:durableId="397896244">
    <w:abstractNumId w:val="29"/>
    <w:lvlOverride w:ilvl="0">
      <w:startOverride w:val="1"/>
    </w:lvlOverride>
  </w:num>
  <w:num w:numId="36" w16cid:durableId="1816682606">
    <w:abstractNumId w:val="16"/>
  </w:num>
  <w:num w:numId="37" w16cid:durableId="621502301">
    <w:abstractNumId w:val="16"/>
  </w:num>
  <w:num w:numId="38" w16cid:durableId="115507549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0"/>
    <w:docVar w:name="chkFileName" w:val="0"/>
    <w:docVar w:name="chkFileNamePath" w:val="0"/>
    <w:docVar w:name="chkIncludeClientInHedaer" w:val="-1"/>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1"/>
    <w:docVar w:name="lbAuthor_ListIndex" w:val="0"/>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7" w:val="Free-type ...  (use a comma to denote a new line)"/>
    <w:docVar w:name="lbProtectiveMarkings_7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1"/>
    <w:docVar w:name="optFont11" w:val="0"/>
    <w:docVar w:name="optFont12" w:val="0"/>
    <w:docVar w:name="optFont9" w:val="0"/>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1"/>
    <w:docVar w:name="optNumberedHeadingsParagraphs" w:val="0"/>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w:docVar w:name="tbDate" w:val="February 2026"/>
    <w:docVar w:name="tbDocumentTitle" w:val="Appendix 6.1 Relevant Supporting Information"/>
    <w:docVar w:name="tbFooterDetails" w:val="AECOM Ireland Limited registered in Ireland, company number 315981._x000d__x000a_"/>
    <w:docVar w:name="tbImage" w:val="None"/>
    <w:docVar w:name="tbOfficeAddress" w:val="AECOM Ireland Limited_x000d__x000a_4th Floor, One Burlington Plaza_x000d__x000a_Burlington Road_x000d__x000a_Dublin 4_x000d__x000a_D04 RH96_x000d__x000a_Ireland_x000d__x000a__x000d__x000a_T: +353 1 696 6220_x000d__x000a_aecom.com"/>
    <w:docVar w:name="tbSubtitle" w:val="SDCC Rathcoole Housing Development"/>
    <w:docVar w:name="tbSupplementaryTitle" w:val="Volume 2 of the Environmental Impact Assessment Report"/>
    <w:docVar w:name="TranslateChart" w:val="Chart"/>
    <w:docVar w:name="TranslateFigure" w:val="Figure"/>
    <w:docVar w:name="TranslateTable" w:val="Table"/>
  </w:docVars>
  <w:rsids>
    <w:rsidRoot w:val="001B0ACE"/>
    <w:rsid w:val="000005B3"/>
    <w:rsid w:val="00000B0F"/>
    <w:rsid w:val="00002B0B"/>
    <w:rsid w:val="00002DEF"/>
    <w:rsid w:val="00003BAF"/>
    <w:rsid w:val="00004730"/>
    <w:rsid w:val="0000567F"/>
    <w:rsid w:val="00005796"/>
    <w:rsid w:val="00011B0A"/>
    <w:rsid w:val="000120A5"/>
    <w:rsid w:val="00012A6F"/>
    <w:rsid w:val="000144E9"/>
    <w:rsid w:val="00016970"/>
    <w:rsid w:val="00022579"/>
    <w:rsid w:val="00023F39"/>
    <w:rsid w:val="00027303"/>
    <w:rsid w:val="0003139A"/>
    <w:rsid w:val="0003173A"/>
    <w:rsid w:val="0003297A"/>
    <w:rsid w:val="000342D7"/>
    <w:rsid w:val="0003589A"/>
    <w:rsid w:val="000364E3"/>
    <w:rsid w:val="00040745"/>
    <w:rsid w:val="00042B17"/>
    <w:rsid w:val="00043261"/>
    <w:rsid w:val="0004726B"/>
    <w:rsid w:val="00050057"/>
    <w:rsid w:val="00050AF2"/>
    <w:rsid w:val="0005363D"/>
    <w:rsid w:val="000537D2"/>
    <w:rsid w:val="00053F18"/>
    <w:rsid w:val="0005776B"/>
    <w:rsid w:val="0005782B"/>
    <w:rsid w:val="00062EC2"/>
    <w:rsid w:val="000652F7"/>
    <w:rsid w:val="00065862"/>
    <w:rsid w:val="000663FA"/>
    <w:rsid w:val="00066A8B"/>
    <w:rsid w:val="00067457"/>
    <w:rsid w:val="00073419"/>
    <w:rsid w:val="000749FA"/>
    <w:rsid w:val="000751CB"/>
    <w:rsid w:val="00076198"/>
    <w:rsid w:val="0007733F"/>
    <w:rsid w:val="0008106E"/>
    <w:rsid w:val="00082023"/>
    <w:rsid w:val="00083354"/>
    <w:rsid w:val="000840C5"/>
    <w:rsid w:val="0008533E"/>
    <w:rsid w:val="00090F18"/>
    <w:rsid w:val="0009153B"/>
    <w:rsid w:val="00093996"/>
    <w:rsid w:val="000941FF"/>
    <w:rsid w:val="0009427B"/>
    <w:rsid w:val="00095E83"/>
    <w:rsid w:val="0009611E"/>
    <w:rsid w:val="000A039F"/>
    <w:rsid w:val="000A14DC"/>
    <w:rsid w:val="000A1C03"/>
    <w:rsid w:val="000A2D0C"/>
    <w:rsid w:val="000A5E31"/>
    <w:rsid w:val="000A68F4"/>
    <w:rsid w:val="000A6A13"/>
    <w:rsid w:val="000B013C"/>
    <w:rsid w:val="000B28E6"/>
    <w:rsid w:val="000B31D5"/>
    <w:rsid w:val="000B609C"/>
    <w:rsid w:val="000B6940"/>
    <w:rsid w:val="000B73C5"/>
    <w:rsid w:val="000C014C"/>
    <w:rsid w:val="000C0D5A"/>
    <w:rsid w:val="000C2962"/>
    <w:rsid w:val="000C2F70"/>
    <w:rsid w:val="000C334B"/>
    <w:rsid w:val="000C3C1D"/>
    <w:rsid w:val="000C681F"/>
    <w:rsid w:val="000C6D3B"/>
    <w:rsid w:val="000C6F10"/>
    <w:rsid w:val="000D13AF"/>
    <w:rsid w:val="000D2BA4"/>
    <w:rsid w:val="000D7333"/>
    <w:rsid w:val="000E4587"/>
    <w:rsid w:val="000F0027"/>
    <w:rsid w:val="000F22FF"/>
    <w:rsid w:val="000F2C08"/>
    <w:rsid w:val="000F4ABC"/>
    <w:rsid w:val="000F5328"/>
    <w:rsid w:val="000F66C9"/>
    <w:rsid w:val="00101CCE"/>
    <w:rsid w:val="0010409E"/>
    <w:rsid w:val="0010689E"/>
    <w:rsid w:val="00110478"/>
    <w:rsid w:val="00112827"/>
    <w:rsid w:val="001137BD"/>
    <w:rsid w:val="00113896"/>
    <w:rsid w:val="00115CA4"/>
    <w:rsid w:val="0012093B"/>
    <w:rsid w:val="0012363D"/>
    <w:rsid w:val="00125B8C"/>
    <w:rsid w:val="0012660E"/>
    <w:rsid w:val="0012697D"/>
    <w:rsid w:val="00126E75"/>
    <w:rsid w:val="0012700E"/>
    <w:rsid w:val="00127AF4"/>
    <w:rsid w:val="00130B8C"/>
    <w:rsid w:val="001315BF"/>
    <w:rsid w:val="00132860"/>
    <w:rsid w:val="0013311D"/>
    <w:rsid w:val="00133853"/>
    <w:rsid w:val="001343B0"/>
    <w:rsid w:val="00134992"/>
    <w:rsid w:val="00135D79"/>
    <w:rsid w:val="00136AA6"/>
    <w:rsid w:val="00136C29"/>
    <w:rsid w:val="00136FD4"/>
    <w:rsid w:val="00137944"/>
    <w:rsid w:val="001408A2"/>
    <w:rsid w:val="0014212F"/>
    <w:rsid w:val="00142136"/>
    <w:rsid w:val="001430F2"/>
    <w:rsid w:val="00143D54"/>
    <w:rsid w:val="00144B71"/>
    <w:rsid w:val="001453AD"/>
    <w:rsid w:val="00145502"/>
    <w:rsid w:val="00145561"/>
    <w:rsid w:val="0014571E"/>
    <w:rsid w:val="001502DD"/>
    <w:rsid w:val="00150303"/>
    <w:rsid w:val="00150531"/>
    <w:rsid w:val="001535D0"/>
    <w:rsid w:val="001600DD"/>
    <w:rsid w:val="00164CB2"/>
    <w:rsid w:val="00166D71"/>
    <w:rsid w:val="00171125"/>
    <w:rsid w:val="0017116A"/>
    <w:rsid w:val="001750DB"/>
    <w:rsid w:val="00177077"/>
    <w:rsid w:val="00177C13"/>
    <w:rsid w:val="00177DEA"/>
    <w:rsid w:val="0018100D"/>
    <w:rsid w:val="0018305D"/>
    <w:rsid w:val="001855B4"/>
    <w:rsid w:val="00186090"/>
    <w:rsid w:val="00186702"/>
    <w:rsid w:val="00190CDA"/>
    <w:rsid w:val="001920F8"/>
    <w:rsid w:val="0019259D"/>
    <w:rsid w:val="00193189"/>
    <w:rsid w:val="001937F2"/>
    <w:rsid w:val="00193855"/>
    <w:rsid w:val="00196E20"/>
    <w:rsid w:val="001A0CE6"/>
    <w:rsid w:val="001A11B6"/>
    <w:rsid w:val="001A19B4"/>
    <w:rsid w:val="001A1F61"/>
    <w:rsid w:val="001A52C9"/>
    <w:rsid w:val="001A52DD"/>
    <w:rsid w:val="001A63FE"/>
    <w:rsid w:val="001A793E"/>
    <w:rsid w:val="001B0937"/>
    <w:rsid w:val="001B0ACE"/>
    <w:rsid w:val="001B143D"/>
    <w:rsid w:val="001B31D4"/>
    <w:rsid w:val="001B4AF7"/>
    <w:rsid w:val="001B4FB9"/>
    <w:rsid w:val="001C07AF"/>
    <w:rsid w:val="001C2925"/>
    <w:rsid w:val="001C2BC0"/>
    <w:rsid w:val="001C3018"/>
    <w:rsid w:val="001C5F36"/>
    <w:rsid w:val="001C60EF"/>
    <w:rsid w:val="001C6706"/>
    <w:rsid w:val="001C7D04"/>
    <w:rsid w:val="001D0498"/>
    <w:rsid w:val="001D1299"/>
    <w:rsid w:val="001D150B"/>
    <w:rsid w:val="001D1850"/>
    <w:rsid w:val="001D2992"/>
    <w:rsid w:val="001D33BC"/>
    <w:rsid w:val="001D499A"/>
    <w:rsid w:val="001E029A"/>
    <w:rsid w:val="001E1717"/>
    <w:rsid w:val="001E1DB1"/>
    <w:rsid w:val="001E21D6"/>
    <w:rsid w:val="001E3048"/>
    <w:rsid w:val="001E562D"/>
    <w:rsid w:val="001F013F"/>
    <w:rsid w:val="001F142A"/>
    <w:rsid w:val="001F1600"/>
    <w:rsid w:val="001F34A3"/>
    <w:rsid w:val="001F4214"/>
    <w:rsid w:val="001F47CB"/>
    <w:rsid w:val="001F5E46"/>
    <w:rsid w:val="00200613"/>
    <w:rsid w:val="0020142A"/>
    <w:rsid w:val="0020231F"/>
    <w:rsid w:val="002024D6"/>
    <w:rsid w:val="00202D00"/>
    <w:rsid w:val="00203182"/>
    <w:rsid w:val="00203A4A"/>
    <w:rsid w:val="00204146"/>
    <w:rsid w:val="002055D7"/>
    <w:rsid w:val="0021197A"/>
    <w:rsid w:val="002122AA"/>
    <w:rsid w:val="00213392"/>
    <w:rsid w:val="002134B0"/>
    <w:rsid w:val="00214171"/>
    <w:rsid w:val="002147C0"/>
    <w:rsid w:val="0021591F"/>
    <w:rsid w:val="00215A8B"/>
    <w:rsid w:val="00215FCC"/>
    <w:rsid w:val="00216F12"/>
    <w:rsid w:val="00220286"/>
    <w:rsid w:val="00221344"/>
    <w:rsid w:val="0022472C"/>
    <w:rsid w:val="00224B1B"/>
    <w:rsid w:val="00224C50"/>
    <w:rsid w:val="002253D6"/>
    <w:rsid w:val="00226F2C"/>
    <w:rsid w:val="00227A32"/>
    <w:rsid w:val="00230A71"/>
    <w:rsid w:val="00230B38"/>
    <w:rsid w:val="00231993"/>
    <w:rsid w:val="00233852"/>
    <w:rsid w:val="002340CC"/>
    <w:rsid w:val="002402D4"/>
    <w:rsid w:val="00241364"/>
    <w:rsid w:val="0024247B"/>
    <w:rsid w:val="00242515"/>
    <w:rsid w:val="002434AF"/>
    <w:rsid w:val="00244809"/>
    <w:rsid w:val="00245043"/>
    <w:rsid w:val="00245426"/>
    <w:rsid w:val="00247AB2"/>
    <w:rsid w:val="00250431"/>
    <w:rsid w:val="0025277D"/>
    <w:rsid w:val="00252C28"/>
    <w:rsid w:val="00252C7F"/>
    <w:rsid w:val="00253171"/>
    <w:rsid w:val="00254EC8"/>
    <w:rsid w:val="00255930"/>
    <w:rsid w:val="00257B6D"/>
    <w:rsid w:val="002603F2"/>
    <w:rsid w:val="002609AD"/>
    <w:rsid w:val="00263F55"/>
    <w:rsid w:val="002657ED"/>
    <w:rsid w:val="00265C15"/>
    <w:rsid w:val="00267056"/>
    <w:rsid w:val="00270E14"/>
    <w:rsid w:val="002740A7"/>
    <w:rsid w:val="002741BD"/>
    <w:rsid w:val="002745B3"/>
    <w:rsid w:val="002762F6"/>
    <w:rsid w:val="002770A0"/>
    <w:rsid w:val="00277FF1"/>
    <w:rsid w:val="0028145A"/>
    <w:rsid w:val="002819C8"/>
    <w:rsid w:val="00283697"/>
    <w:rsid w:val="00284C82"/>
    <w:rsid w:val="0029099C"/>
    <w:rsid w:val="00292670"/>
    <w:rsid w:val="00292A59"/>
    <w:rsid w:val="00293C45"/>
    <w:rsid w:val="002A29EB"/>
    <w:rsid w:val="002A5E27"/>
    <w:rsid w:val="002A7CB9"/>
    <w:rsid w:val="002B1CCC"/>
    <w:rsid w:val="002B1D7D"/>
    <w:rsid w:val="002B26BA"/>
    <w:rsid w:val="002B27F7"/>
    <w:rsid w:val="002B2F49"/>
    <w:rsid w:val="002B4677"/>
    <w:rsid w:val="002B5A8F"/>
    <w:rsid w:val="002B6CFB"/>
    <w:rsid w:val="002B7D2B"/>
    <w:rsid w:val="002C407D"/>
    <w:rsid w:val="002C40AE"/>
    <w:rsid w:val="002C4629"/>
    <w:rsid w:val="002C4B35"/>
    <w:rsid w:val="002C5721"/>
    <w:rsid w:val="002C646C"/>
    <w:rsid w:val="002C7295"/>
    <w:rsid w:val="002C77CB"/>
    <w:rsid w:val="002C78EC"/>
    <w:rsid w:val="002C7E48"/>
    <w:rsid w:val="002D0F31"/>
    <w:rsid w:val="002D1696"/>
    <w:rsid w:val="002D1969"/>
    <w:rsid w:val="002D1F63"/>
    <w:rsid w:val="002D45C8"/>
    <w:rsid w:val="002D51B3"/>
    <w:rsid w:val="002D6FD9"/>
    <w:rsid w:val="002D79E6"/>
    <w:rsid w:val="002E333D"/>
    <w:rsid w:val="002E69BE"/>
    <w:rsid w:val="002E6EF9"/>
    <w:rsid w:val="002E72EA"/>
    <w:rsid w:val="002E7392"/>
    <w:rsid w:val="002F3B02"/>
    <w:rsid w:val="00301623"/>
    <w:rsid w:val="00302A12"/>
    <w:rsid w:val="003035F7"/>
    <w:rsid w:val="00306118"/>
    <w:rsid w:val="00311C82"/>
    <w:rsid w:val="00312994"/>
    <w:rsid w:val="003130BF"/>
    <w:rsid w:val="003130C2"/>
    <w:rsid w:val="00315C27"/>
    <w:rsid w:val="00316CE6"/>
    <w:rsid w:val="00323122"/>
    <w:rsid w:val="00323654"/>
    <w:rsid w:val="00327242"/>
    <w:rsid w:val="00327DD0"/>
    <w:rsid w:val="0033096D"/>
    <w:rsid w:val="00330A8C"/>
    <w:rsid w:val="00330DC8"/>
    <w:rsid w:val="003346B6"/>
    <w:rsid w:val="00336BAB"/>
    <w:rsid w:val="0033783B"/>
    <w:rsid w:val="00337C20"/>
    <w:rsid w:val="00342A65"/>
    <w:rsid w:val="00342FC4"/>
    <w:rsid w:val="00343248"/>
    <w:rsid w:val="00344A00"/>
    <w:rsid w:val="003462F6"/>
    <w:rsid w:val="00347538"/>
    <w:rsid w:val="00360DF4"/>
    <w:rsid w:val="003636AD"/>
    <w:rsid w:val="00364FD7"/>
    <w:rsid w:val="00366F58"/>
    <w:rsid w:val="0037231A"/>
    <w:rsid w:val="003723EF"/>
    <w:rsid w:val="003727C7"/>
    <w:rsid w:val="003732CF"/>
    <w:rsid w:val="0037348D"/>
    <w:rsid w:val="003742A0"/>
    <w:rsid w:val="003760C4"/>
    <w:rsid w:val="0037743B"/>
    <w:rsid w:val="0037784E"/>
    <w:rsid w:val="00383735"/>
    <w:rsid w:val="0038699B"/>
    <w:rsid w:val="00387B7C"/>
    <w:rsid w:val="00387DEF"/>
    <w:rsid w:val="0039114F"/>
    <w:rsid w:val="003934D8"/>
    <w:rsid w:val="003964DC"/>
    <w:rsid w:val="003964F2"/>
    <w:rsid w:val="003A080D"/>
    <w:rsid w:val="003A3675"/>
    <w:rsid w:val="003A3B26"/>
    <w:rsid w:val="003A7385"/>
    <w:rsid w:val="003A79BB"/>
    <w:rsid w:val="003B0619"/>
    <w:rsid w:val="003B0EC2"/>
    <w:rsid w:val="003B18BF"/>
    <w:rsid w:val="003B1A2B"/>
    <w:rsid w:val="003B31A5"/>
    <w:rsid w:val="003B36BF"/>
    <w:rsid w:val="003B6C9A"/>
    <w:rsid w:val="003B7F2B"/>
    <w:rsid w:val="003C10A6"/>
    <w:rsid w:val="003C11A1"/>
    <w:rsid w:val="003C2E04"/>
    <w:rsid w:val="003C43E3"/>
    <w:rsid w:val="003D08F2"/>
    <w:rsid w:val="003D1198"/>
    <w:rsid w:val="003D1681"/>
    <w:rsid w:val="003D2760"/>
    <w:rsid w:val="003D2814"/>
    <w:rsid w:val="003D3C07"/>
    <w:rsid w:val="003D4537"/>
    <w:rsid w:val="003D499C"/>
    <w:rsid w:val="003D50EF"/>
    <w:rsid w:val="003E047E"/>
    <w:rsid w:val="003E04ED"/>
    <w:rsid w:val="003E05E0"/>
    <w:rsid w:val="003E1070"/>
    <w:rsid w:val="003E3DFD"/>
    <w:rsid w:val="003E4E68"/>
    <w:rsid w:val="003E4FE3"/>
    <w:rsid w:val="003E5C28"/>
    <w:rsid w:val="003E5E12"/>
    <w:rsid w:val="003E60AF"/>
    <w:rsid w:val="003F00D0"/>
    <w:rsid w:val="003F3085"/>
    <w:rsid w:val="003F54D0"/>
    <w:rsid w:val="003F618A"/>
    <w:rsid w:val="003F7459"/>
    <w:rsid w:val="003F7EA0"/>
    <w:rsid w:val="004006F8"/>
    <w:rsid w:val="00400934"/>
    <w:rsid w:val="00400AFF"/>
    <w:rsid w:val="00403751"/>
    <w:rsid w:val="004061D8"/>
    <w:rsid w:val="0040621C"/>
    <w:rsid w:val="00406630"/>
    <w:rsid w:val="004076CA"/>
    <w:rsid w:val="00407772"/>
    <w:rsid w:val="004128E6"/>
    <w:rsid w:val="00413393"/>
    <w:rsid w:val="0041372D"/>
    <w:rsid w:val="00413BDE"/>
    <w:rsid w:val="00415158"/>
    <w:rsid w:val="00415998"/>
    <w:rsid w:val="004163DA"/>
    <w:rsid w:val="0041646A"/>
    <w:rsid w:val="00417649"/>
    <w:rsid w:val="004217B6"/>
    <w:rsid w:val="00421F7F"/>
    <w:rsid w:val="00422DA1"/>
    <w:rsid w:val="00423BAA"/>
    <w:rsid w:val="00425CF2"/>
    <w:rsid w:val="00427775"/>
    <w:rsid w:val="0043135C"/>
    <w:rsid w:val="00437546"/>
    <w:rsid w:val="0044100E"/>
    <w:rsid w:val="00441B72"/>
    <w:rsid w:val="004460FF"/>
    <w:rsid w:val="00450A57"/>
    <w:rsid w:val="0045162F"/>
    <w:rsid w:val="00454159"/>
    <w:rsid w:val="00454E66"/>
    <w:rsid w:val="0045538B"/>
    <w:rsid w:val="00457BB1"/>
    <w:rsid w:val="004604EC"/>
    <w:rsid w:val="00460F70"/>
    <w:rsid w:val="00461235"/>
    <w:rsid w:val="00462A11"/>
    <w:rsid w:val="004633B3"/>
    <w:rsid w:val="00463E15"/>
    <w:rsid w:val="004640FA"/>
    <w:rsid w:val="004641BD"/>
    <w:rsid w:val="00465D8C"/>
    <w:rsid w:val="00467014"/>
    <w:rsid w:val="00472275"/>
    <w:rsid w:val="00473BA7"/>
    <w:rsid w:val="0047442C"/>
    <w:rsid w:val="00475126"/>
    <w:rsid w:val="004754AE"/>
    <w:rsid w:val="00475C76"/>
    <w:rsid w:val="004761F3"/>
    <w:rsid w:val="004775A3"/>
    <w:rsid w:val="00477CC4"/>
    <w:rsid w:val="0048053F"/>
    <w:rsid w:val="00480F13"/>
    <w:rsid w:val="00481A96"/>
    <w:rsid w:val="00481BEA"/>
    <w:rsid w:val="004837CE"/>
    <w:rsid w:val="00486068"/>
    <w:rsid w:val="004864E1"/>
    <w:rsid w:val="00486D5A"/>
    <w:rsid w:val="0048755A"/>
    <w:rsid w:val="004875EE"/>
    <w:rsid w:val="00490643"/>
    <w:rsid w:val="004908C7"/>
    <w:rsid w:val="00491D33"/>
    <w:rsid w:val="00493CF1"/>
    <w:rsid w:val="00493F74"/>
    <w:rsid w:val="00495508"/>
    <w:rsid w:val="004A019D"/>
    <w:rsid w:val="004A0C0D"/>
    <w:rsid w:val="004A438B"/>
    <w:rsid w:val="004A5CA1"/>
    <w:rsid w:val="004A7221"/>
    <w:rsid w:val="004B1C2E"/>
    <w:rsid w:val="004B1D19"/>
    <w:rsid w:val="004B4326"/>
    <w:rsid w:val="004B689E"/>
    <w:rsid w:val="004B6D52"/>
    <w:rsid w:val="004B77D4"/>
    <w:rsid w:val="004C1357"/>
    <w:rsid w:val="004C172C"/>
    <w:rsid w:val="004C255D"/>
    <w:rsid w:val="004C30EC"/>
    <w:rsid w:val="004C3B7D"/>
    <w:rsid w:val="004C4813"/>
    <w:rsid w:val="004C4865"/>
    <w:rsid w:val="004D04BC"/>
    <w:rsid w:val="004D1548"/>
    <w:rsid w:val="004D1848"/>
    <w:rsid w:val="004D4675"/>
    <w:rsid w:val="004D4A35"/>
    <w:rsid w:val="004D65DF"/>
    <w:rsid w:val="004D7826"/>
    <w:rsid w:val="004E0F82"/>
    <w:rsid w:val="004E1B08"/>
    <w:rsid w:val="004E43B0"/>
    <w:rsid w:val="004E4C77"/>
    <w:rsid w:val="004F2A79"/>
    <w:rsid w:val="004F5C53"/>
    <w:rsid w:val="004F6E2F"/>
    <w:rsid w:val="004F711E"/>
    <w:rsid w:val="005018A2"/>
    <w:rsid w:val="00503E92"/>
    <w:rsid w:val="005056EB"/>
    <w:rsid w:val="00506B4C"/>
    <w:rsid w:val="0050790B"/>
    <w:rsid w:val="00511F94"/>
    <w:rsid w:val="00512A58"/>
    <w:rsid w:val="00512B79"/>
    <w:rsid w:val="00512E0D"/>
    <w:rsid w:val="005137B7"/>
    <w:rsid w:val="00514EBB"/>
    <w:rsid w:val="00516141"/>
    <w:rsid w:val="00517F7D"/>
    <w:rsid w:val="00521201"/>
    <w:rsid w:val="0052453F"/>
    <w:rsid w:val="00526E84"/>
    <w:rsid w:val="00530A65"/>
    <w:rsid w:val="00531D6F"/>
    <w:rsid w:val="00534E73"/>
    <w:rsid w:val="005354C0"/>
    <w:rsid w:val="00537728"/>
    <w:rsid w:val="00542152"/>
    <w:rsid w:val="00542947"/>
    <w:rsid w:val="00542A7C"/>
    <w:rsid w:val="00542F08"/>
    <w:rsid w:val="0054315A"/>
    <w:rsid w:val="0054374D"/>
    <w:rsid w:val="005440C0"/>
    <w:rsid w:val="005453AF"/>
    <w:rsid w:val="00545A8C"/>
    <w:rsid w:val="0055004B"/>
    <w:rsid w:val="00550A23"/>
    <w:rsid w:val="00550FEA"/>
    <w:rsid w:val="005522BE"/>
    <w:rsid w:val="005522CA"/>
    <w:rsid w:val="00553114"/>
    <w:rsid w:val="005542F2"/>
    <w:rsid w:val="00555AFC"/>
    <w:rsid w:val="0055609F"/>
    <w:rsid w:val="00556737"/>
    <w:rsid w:val="00556CD9"/>
    <w:rsid w:val="00556EBF"/>
    <w:rsid w:val="00560DBB"/>
    <w:rsid w:val="0056313A"/>
    <w:rsid w:val="0056490A"/>
    <w:rsid w:val="0056499A"/>
    <w:rsid w:val="00564C9C"/>
    <w:rsid w:val="00566185"/>
    <w:rsid w:val="00566B7C"/>
    <w:rsid w:val="00566BE8"/>
    <w:rsid w:val="005672E1"/>
    <w:rsid w:val="00570BCD"/>
    <w:rsid w:val="00572343"/>
    <w:rsid w:val="005737F7"/>
    <w:rsid w:val="00575027"/>
    <w:rsid w:val="005756F4"/>
    <w:rsid w:val="0057675F"/>
    <w:rsid w:val="00577A9C"/>
    <w:rsid w:val="00582989"/>
    <w:rsid w:val="00584F78"/>
    <w:rsid w:val="005852EC"/>
    <w:rsid w:val="00585EF9"/>
    <w:rsid w:val="00590AFC"/>
    <w:rsid w:val="00590CE6"/>
    <w:rsid w:val="005916A4"/>
    <w:rsid w:val="00591758"/>
    <w:rsid w:val="00593748"/>
    <w:rsid w:val="005964DE"/>
    <w:rsid w:val="005A028F"/>
    <w:rsid w:val="005A0EAB"/>
    <w:rsid w:val="005A15DE"/>
    <w:rsid w:val="005A19DC"/>
    <w:rsid w:val="005A2633"/>
    <w:rsid w:val="005A2DBB"/>
    <w:rsid w:val="005A4FF3"/>
    <w:rsid w:val="005A6061"/>
    <w:rsid w:val="005A76AB"/>
    <w:rsid w:val="005B0062"/>
    <w:rsid w:val="005B11AA"/>
    <w:rsid w:val="005B3E9A"/>
    <w:rsid w:val="005B40A6"/>
    <w:rsid w:val="005B4302"/>
    <w:rsid w:val="005B78D4"/>
    <w:rsid w:val="005C01CD"/>
    <w:rsid w:val="005C077A"/>
    <w:rsid w:val="005C080D"/>
    <w:rsid w:val="005C0E4D"/>
    <w:rsid w:val="005C4C2B"/>
    <w:rsid w:val="005C569E"/>
    <w:rsid w:val="005C5D9E"/>
    <w:rsid w:val="005C62BD"/>
    <w:rsid w:val="005D15E5"/>
    <w:rsid w:val="005D1FE4"/>
    <w:rsid w:val="005D2840"/>
    <w:rsid w:val="005D34CF"/>
    <w:rsid w:val="005D5F92"/>
    <w:rsid w:val="005E07F5"/>
    <w:rsid w:val="005E081B"/>
    <w:rsid w:val="005E2FF9"/>
    <w:rsid w:val="005E391C"/>
    <w:rsid w:val="005E4697"/>
    <w:rsid w:val="005E690E"/>
    <w:rsid w:val="005F0F49"/>
    <w:rsid w:val="005F30E7"/>
    <w:rsid w:val="005F476A"/>
    <w:rsid w:val="005F5F15"/>
    <w:rsid w:val="005F626E"/>
    <w:rsid w:val="005F7AB9"/>
    <w:rsid w:val="00600629"/>
    <w:rsid w:val="00601502"/>
    <w:rsid w:val="00601842"/>
    <w:rsid w:val="00601F9F"/>
    <w:rsid w:val="006034C6"/>
    <w:rsid w:val="0060626A"/>
    <w:rsid w:val="00606621"/>
    <w:rsid w:val="0060740D"/>
    <w:rsid w:val="00611090"/>
    <w:rsid w:val="006120CE"/>
    <w:rsid w:val="00612EE1"/>
    <w:rsid w:val="00616244"/>
    <w:rsid w:val="00617FB0"/>
    <w:rsid w:val="00621976"/>
    <w:rsid w:val="00624095"/>
    <w:rsid w:val="00624CAA"/>
    <w:rsid w:val="00625A5A"/>
    <w:rsid w:val="00633D04"/>
    <w:rsid w:val="006347B1"/>
    <w:rsid w:val="00634AFA"/>
    <w:rsid w:val="006354D9"/>
    <w:rsid w:val="006359D6"/>
    <w:rsid w:val="00635A5A"/>
    <w:rsid w:val="0063706E"/>
    <w:rsid w:val="0064059B"/>
    <w:rsid w:val="00642123"/>
    <w:rsid w:val="00643BA6"/>
    <w:rsid w:val="00643F22"/>
    <w:rsid w:val="00644424"/>
    <w:rsid w:val="00644DB9"/>
    <w:rsid w:val="00646A8B"/>
    <w:rsid w:val="00653608"/>
    <w:rsid w:val="00655083"/>
    <w:rsid w:val="0065674E"/>
    <w:rsid w:val="00660232"/>
    <w:rsid w:val="00663636"/>
    <w:rsid w:val="00670DB7"/>
    <w:rsid w:val="00671D53"/>
    <w:rsid w:val="00673A12"/>
    <w:rsid w:val="00674190"/>
    <w:rsid w:val="006760E5"/>
    <w:rsid w:val="00676E39"/>
    <w:rsid w:val="00676FE6"/>
    <w:rsid w:val="0067744F"/>
    <w:rsid w:val="00677E97"/>
    <w:rsid w:val="00684BAC"/>
    <w:rsid w:val="0068595A"/>
    <w:rsid w:val="00685BFE"/>
    <w:rsid w:val="0068631C"/>
    <w:rsid w:val="00687AC1"/>
    <w:rsid w:val="00690956"/>
    <w:rsid w:val="0069096A"/>
    <w:rsid w:val="006913C2"/>
    <w:rsid w:val="006977D9"/>
    <w:rsid w:val="006A1681"/>
    <w:rsid w:val="006A3705"/>
    <w:rsid w:val="006A6EAA"/>
    <w:rsid w:val="006A73C0"/>
    <w:rsid w:val="006A7D49"/>
    <w:rsid w:val="006B0261"/>
    <w:rsid w:val="006B3160"/>
    <w:rsid w:val="006B3705"/>
    <w:rsid w:val="006B4663"/>
    <w:rsid w:val="006B4A96"/>
    <w:rsid w:val="006B4F45"/>
    <w:rsid w:val="006B6036"/>
    <w:rsid w:val="006B7467"/>
    <w:rsid w:val="006C04D4"/>
    <w:rsid w:val="006C160E"/>
    <w:rsid w:val="006C22EC"/>
    <w:rsid w:val="006C2F0A"/>
    <w:rsid w:val="006C33F3"/>
    <w:rsid w:val="006C3AE4"/>
    <w:rsid w:val="006C4218"/>
    <w:rsid w:val="006C4F04"/>
    <w:rsid w:val="006C72A2"/>
    <w:rsid w:val="006C78A3"/>
    <w:rsid w:val="006D002D"/>
    <w:rsid w:val="006D0366"/>
    <w:rsid w:val="006D0940"/>
    <w:rsid w:val="006D2CD1"/>
    <w:rsid w:val="006D2E62"/>
    <w:rsid w:val="006D3975"/>
    <w:rsid w:val="006D440B"/>
    <w:rsid w:val="006E10C1"/>
    <w:rsid w:val="006E1490"/>
    <w:rsid w:val="006E499A"/>
    <w:rsid w:val="006E4DFA"/>
    <w:rsid w:val="006E4F1E"/>
    <w:rsid w:val="006F1D36"/>
    <w:rsid w:val="006F365D"/>
    <w:rsid w:val="006F7219"/>
    <w:rsid w:val="006F7B81"/>
    <w:rsid w:val="00700437"/>
    <w:rsid w:val="007024FC"/>
    <w:rsid w:val="007026CB"/>
    <w:rsid w:val="00702CA0"/>
    <w:rsid w:val="00703825"/>
    <w:rsid w:val="00705703"/>
    <w:rsid w:val="00706AF3"/>
    <w:rsid w:val="0071120A"/>
    <w:rsid w:val="0071129B"/>
    <w:rsid w:val="00711ED5"/>
    <w:rsid w:val="0071320E"/>
    <w:rsid w:val="007178E6"/>
    <w:rsid w:val="00720C1B"/>
    <w:rsid w:val="007215E2"/>
    <w:rsid w:val="007234EF"/>
    <w:rsid w:val="00723A16"/>
    <w:rsid w:val="00724066"/>
    <w:rsid w:val="007249F7"/>
    <w:rsid w:val="0072559F"/>
    <w:rsid w:val="00725883"/>
    <w:rsid w:val="00727AD0"/>
    <w:rsid w:val="00732650"/>
    <w:rsid w:val="007339E3"/>
    <w:rsid w:val="0073521B"/>
    <w:rsid w:val="007361CB"/>
    <w:rsid w:val="00737061"/>
    <w:rsid w:val="007422B0"/>
    <w:rsid w:val="00743E10"/>
    <w:rsid w:val="007473A8"/>
    <w:rsid w:val="00747724"/>
    <w:rsid w:val="00752BBC"/>
    <w:rsid w:val="00753D9E"/>
    <w:rsid w:val="007545F9"/>
    <w:rsid w:val="00754A06"/>
    <w:rsid w:val="0075696F"/>
    <w:rsid w:val="007570F6"/>
    <w:rsid w:val="007577F1"/>
    <w:rsid w:val="00757D02"/>
    <w:rsid w:val="00762955"/>
    <w:rsid w:val="007630BE"/>
    <w:rsid w:val="007648A4"/>
    <w:rsid w:val="007669A8"/>
    <w:rsid w:val="00770017"/>
    <w:rsid w:val="00770285"/>
    <w:rsid w:val="00772011"/>
    <w:rsid w:val="007743C5"/>
    <w:rsid w:val="007752B1"/>
    <w:rsid w:val="00775B25"/>
    <w:rsid w:val="00776618"/>
    <w:rsid w:val="007769E5"/>
    <w:rsid w:val="007770FF"/>
    <w:rsid w:val="00780341"/>
    <w:rsid w:val="0078040F"/>
    <w:rsid w:val="00781E9F"/>
    <w:rsid w:val="00782498"/>
    <w:rsid w:val="007828DA"/>
    <w:rsid w:val="00785A24"/>
    <w:rsid w:val="00790710"/>
    <w:rsid w:val="007935AD"/>
    <w:rsid w:val="007939B0"/>
    <w:rsid w:val="0079512B"/>
    <w:rsid w:val="007A13A0"/>
    <w:rsid w:val="007A238A"/>
    <w:rsid w:val="007A3A9B"/>
    <w:rsid w:val="007A6D86"/>
    <w:rsid w:val="007A755D"/>
    <w:rsid w:val="007B276B"/>
    <w:rsid w:val="007B302E"/>
    <w:rsid w:val="007B3656"/>
    <w:rsid w:val="007B6F89"/>
    <w:rsid w:val="007C01C6"/>
    <w:rsid w:val="007C09EC"/>
    <w:rsid w:val="007C5A0A"/>
    <w:rsid w:val="007C5AAE"/>
    <w:rsid w:val="007C5DC6"/>
    <w:rsid w:val="007C6447"/>
    <w:rsid w:val="007D1703"/>
    <w:rsid w:val="007D3CAA"/>
    <w:rsid w:val="007D46F9"/>
    <w:rsid w:val="007D4896"/>
    <w:rsid w:val="007D49CD"/>
    <w:rsid w:val="007D5036"/>
    <w:rsid w:val="007D5C05"/>
    <w:rsid w:val="007D60D8"/>
    <w:rsid w:val="007D6F74"/>
    <w:rsid w:val="007D7362"/>
    <w:rsid w:val="007D7917"/>
    <w:rsid w:val="007D7D47"/>
    <w:rsid w:val="007E0F3D"/>
    <w:rsid w:val="007E287A"/>
    <w:rsid w:val="007E4536"/>
    <w:rsid w:val="007E4C95"/>
    <w:rsid w:val="007E5E89"/>
    <w:rsid w:val="007E6AC7"/>
    <w:rsid w:val="007E72DA"/>
    <w:rsid w:val="007E7FF2"/>
    <w:rsid w:val="007F3444"/>
    <w:rsid w:val="007F47E6"/>
    <w:rsid w:val="007F4887"/>
    <w:rsid w:val="007F4A4C"/>
    <w:rsid w:val="007F4B34"/>
    <w:rsid w:val="007F5FF6"/>
    <w:rsid w:val="007F6341"/>
    <w:rsid w:val="007F6AB4"/>
    <w:rsid w:val="007F73C2"/>
    <w:rsid w:val="007F76CD"/>
    <w:rsid w:val="0080040C"/>
    <w:rsid w:val="00800A95"/>
    <w:rsid w:val="00801711"/>
    <w:rsid w:val="0080324C"/>
    <w:rsid w:val="00803F1F"/>
    <w:rsid w:val="00805278"/>
    <w:rsid w:val="008059C6"/>
    <w:rsid w:val="0081688E"/>
    <w:rsid w:val="00822364"/>
    <w:rsid w:val="00824D22"/>
    <w:rsid w:val="00827CE2"/>
    <w:rsid w:val="00831688"/>
    <w:rsid w:val="00831E48"/>
    <w:rsid w:val="00834477"/>
    <w:rsid w:val="0083512A"/>
    <w:rsid w:val="00835DC7"/>
    <w:rsid w:val="00836039"/>
    <w:rsid w:val="00836FD8"/>
    <w:rsid w:val="008412EB"/>
    <w:rsid w:val="008457D1"/>
    <w:rsid w:val="008518E3"/>
    <w:rsid w:val="00854622"/>
    <w:rsid w:val="00854BE1"/>
    <w:rsid w:val="0085564F"/>
    <w:rsid w:val="00860AA6"/>
    <w:rsid w:val="00865F0C"/>
    <w:rsid w:val="00866E69"/>
    <w:rsid w:val="00870E04"/>
    <w:rsid w:val="008714F1"/>
    <w:rsid w:val="008723CB"/>
    <w:rsid w:val="008741BE"/>
    <w:rsid w:val="008742B7"/>
    <w:rsid w:val="00876A7E"/>
    <w:rsid w:val="00877AF3"/>
    <w:rsid w:val="008812C6"/>
    <w:rsid w:val="00882818"/>
    <w:rsid w:val="0088323B"/>
    <w:rsid w:val="008842C5"/>
    <w:rsid w:val="00890216"/>
    <w:rsid w:val="00890ADA"/>
    <w:rsid w:val="008920A0"/>
    <w:rsid w:val="00892B17"/>
    <w:rsid w:val="008930A0"/>
    <w:rsid w:val="00893EBA"/>
    <w:rsid w:val="0089505B"/>
    <w:rsid w:val="008952D6"/>
    <w:rsid w:val="00896800"/>
    <w:rsid w:val="008976C3"/>
    <w:rsid w:val="008A06DA"/>
    <w:rsid w:val="008A0F01"/>
    <w:rsid w:val="008A15C2"/>
    <w:rsid w:val="008A19FD"/>
    <w:rsid w:val="008A2DAE"/>
    <w:rsid w:val="008A369B"/>
    <w:rsid w:val="008A4153"/>
    <w:rsid w:val="008A66BF"/>
    <w:rsid w:val="008B0EC1"/>
    <w:rsid w:val="008B35CE"/>
    <w:rsid w:val="008B395D"/>
    <w:rsid w:val="008B4042"/>
    <w:rsid w:val="008B4844"/>
    <w:rsid w:val="008B5278"/>
    <w:rsid w:val="008B5F5A"/>
    <w:rsid w:val="008C1B28"/>
    <w:rsid w:val="008C2E13"/>
    <w:rsid w:val="008C3973"/>
    <w:rsid w:val="008C3E42"/>
    <w:rsid w:val="008C4D97"/>
    <w:rsid w:val="008D3556"/>
    <w:rsid w:val="008D42D4"/>
    <w:rsid w:val="008D4CA8"/>
    <w:rsid w:val="008D4D36"/>
    <w:rsid w:val="008D5871"/>
    <w:rsid w:val="008E0C55"/>
    <w:rsid w:val="008E1AE1"/>
    <w:rsid w:val="008E1BBE"/>
    <w:rsid w:val="008E39F1"/>
    <w:rsid w:val="008F157F"/>
    <w:rsid w:val="008F2B94"/>
    <w:rsid w:val="008F55D8"/>
    <w:rsid w:val="008F615B"/>
    <w:rsid w:val="008F7CD6"/>
    <w:rsid w:val="0090106F"/>
    <w:rsid w:val="009022EC"/>
    <w:rsid w:val="009039B7"/>
    <w:rsid w:val="00904014"/>
    <w:rsid w:val="009052D1"/>
    <w:rsid w:val="00905F9B"/>
    <w:rsid w:val="00906BFE"/>
    <w:rsid w:val="00907041"/>
    <w:rsid w:val="00907086"/>
    <w:rsid w:val="0090796B"/>
    <w:rsid w:val="00910488"/>
    <w:rsid w:val="009104FB"/>
    <w:rsid w:val="0091063E"/>
    <w:rsid w:val="009136D1"/>
    <w:rsid w:val="00913B69"/>
    <w:rsid w:val="00914C9E"/>
    <w:rsid w:val="009158DD"/>
    <w:rsid w:val="00916775"/>
    <w:rsid w:val="00922B38"/>
    <w:rsid w:val="00923CA3"/>
    <w:rsid w:val="00927E35"/>
    <w:rsid w:val="00933BDD"/>
    <w:rsid w:val="00935FEE"/>
    <w:rsid w:val="0093673F"/>
    <w:rsid w:val="00940615"/>
    <w:rsid w:val="00943105"/>
    <w:rsid w:val="00943340"/>
    <w:rsid w:val="009434C6"/>
    <w:rsid w:val="009508E5"/>
    <w:rsid w:val="00950AE6"/>
    <w:rsid w:val="0095264A"/>
    <w:rsid w:val="009530C2"/>
    <w:rsid w:val="00953426"/>
    <w:rsid w:val="0095548B"/>
    <w:rsid w:val="00956893"/>
    <w:rsid w:val="00957FA7"/>
    <w:rsid w:val="00960035"/>
    <w:rsid w:val="00960BB7"/>
    <w:rsid w:val="00962654"/>
    <w:rsid w:val="009639B0"/>
    <w:rsid w:val="00966A90"/>
    <w:rsid w:val="00966E04"/>
    <w:rsid w:val="00972B49"/>
    <w:rsid w:val="0097459C"/>
    <w:rsid w:val="00974FF4"/>
    <w:rsid w:val="009758C4"/>
    <w:rsid w:val="00977BA8"/>
    <w:rsid w:val="0098067F"/>
    <w:rsid w:val="0098103A"/>
    <w:rsid w:val="00981A7D"/>
    <w:rsid w:val="009828DC"/>
    <w:rsid w:val="00984672"/>
    <w:rsid w:val="0098549D"/>
    <w:rsid w:val="00986D24"/>
    <w:rsid w:val="00986E0A"/>
    <w:rsid w:val="00986F6B"/>
    <w:rsid w:val="00987FD0"/>
    <w:rsid w:val="00993F2D"/>
    <w:rsid w:val="00997BF8"/>
    <w:rsid w:val="009A17A0"/>
    <w:rsid w:val="009A1E27"/>
    <w:rsid w:val="009A2B87"/>
    <w:rsid w:val="009A4478"/>
    <w:rsid w:val="009B0939"/>
    <w:rsid w:val="009B371E"/>
    <w:rsid w:val="009B5A79"/>
    <w:rsid w:val="009B64C0"/>
    <w:rsid w:val="009B7EEB"/>
    <w:rsid w:val="009C013D"/>
    <w:rsid w:val="009C113E"/>
    <w:rsid w:val="009C590C"/>
    <w:rsid w:val="009D1A9E"/>
    <w:rsid w:val="009E27B7"/>
    <w:rsid w:val="009E3C08"/>
    <w:rsid w:val="009E4B26"/>
    <w:rsid w:val="009E57C9"/>
    <w:rsid w:val="009E66A1"/>
    <w:rsid w:val="009E6ED7"/>
    <w:rsid w:val="009E6FE0"/>
    <w:rsid w:val="009E7AB2"/>
    <w:rsid w:val="009F0463"/>
    <w:rsid w:val="009F0E63"/>
    <w:rsid w:val="009F29EA"/>
    <w:rsid w:val="009F5A8F"/>
    <w:rsid w:val="009F67A4"/>
    <w:rsid w:val="009F6B65"/>
    <w:rsid w:val="00A0089E"/>
    <w:rsid w:val="00A00935"/>
    <w:rsid w:val="00A04433"/>
    <w:rsid w:val="00A0637A"/>
    <w:rsid w:val="00A10B0D"/>
    <w:rsid w:val="00A10D47"/>
    <w:rsid w:val="00A11786"/>
    <w:rsid w:val="00A1185D"/>
    <w:rsid w:val="00A122A9"/>
    <w:rsid w:val="00A147CD"/>
    <w:rsid w:val="00A154E9"/>
    <w:rsid w:val="00A20B4A"/>
    <w:rsid w:val="00A20F45"/>
    <w:rsid w:val="00A24314"/>
    <w:rsid w:val="00A2561B"/>
    <w:rsid w:val="00A25CF6"/>
    <w:rsid w:val="00A25E16"/>
    <w:rsid w:val="00A26FC4"/>
    <w:rsid w:val="00A3005D"/>
    <w:rsid w:val="00A32CCF"/>
    <w:rsid w:val="00A34EE8"/>
    <w:rsid w:val="00A353F8"/>
    <w:rsid w:val="00A375D1"/>
    <w:rsid w:val="00A378B2"/>
    <w:rsid w:val="00A41317"/>
    <w:rsid w:val="00A446D0"/>
    <w:rsid w:val="00A47667"/>
    <w:rsid w:val="00A50C39"/>
    <w:rsid w:val="00A51050"/>
    <w:rsid w:val="00A52EC1"/>
    <w:rsid w:val="00A53D20"/>
    <w:rsid w:val="00A5446A"/>
    <w:rsid w:val="00A54E61"/>
    <w:rsid w:val="00A55B8F"/>
    <w:rsid w:val="00A55C6B"/>
    <w:rsid w:val="00A5663A"/>
    <w:rsid w:val="00A570E7"/>
    <w:rsid w:val="00A5722F"/>
    <w:rsid w:val="00A608EB"/>
    <w:rsid w:val="00A609EC"/>
    <w:rsid w:val="00A62422"/>
    <w:rsid w:val="00A64848"/>
    <w:rsid w:val="00A70C95"/>
    <w:rsid w:val="00A74F9C"/>
    <w:rsid w:val="00A75124"/>
    <w:rsid w:val="00A77BD6"/>
    <w:rsid w:val="00A80338"/>
    <w:rsid w:val="00A816DD"/>
    <w:rsid w:val="00A82573"/>
    <w:rsid w:val="00A83941"/>
    <w:rsid w:val="00A867E2"/>
    <w:rsid w:val="00A87D6A"/>
    <w:rsid w:val="00A902A8"/>
    <w:rsid w:val="00A9157F"/>
    <w:rsid w:val="00A92092"/>
    <w:rsid w:val="00A95635"/>
    <w:rsid w:val="00A957C4"/>
    <w:rsid w:val="00AA045B"/>
    <w:rsid w:val="00AA1F91"/>
    <w:rsid w:val="00AA30D2"/>
    <w:rsid w:val="00AA3280"/>
    <w:rsid w:val="00AA4688"/>
    <w:rsid w:val="00AA5351"/>
    <w:rsid w:val="00AA5933"/>
    <w:rsid w:val="00AA5F1C"/>
    <w:rsid w:val="00AA75D4"/>
    <w:rsid w:val="00AB0589"/>
    <w:rsid w:val="00AB149F"/>
    <w:rsid w:val="00AB1CBE"/>
    <w:rsid w:val="00AB265A"/>
    <w:rsid w:val="00AB3065"/>
    <w:rsid w:val="00AB353F"/>
    <w:rsid w:val="00AB526F"/>
    <w:rsid w:val="00AB7EC1"/>
    <w:rsid w:val="00AC1908"/>
    <w:rsid w:val="00AC29A7"/>
    <w:rsid w:val="00AC4239"/>
    <w:rsid w:val="00AD1E0E"/>
    <w:rsid w:val="00AD2129"/>
    <w:rsid w:val="00AD2672"/>
    <w:rsid w:val="00AD2D01"/>
    <w:rsid w:val="00AD789B"/>
    <w:rsid w:val="00AE15E6"/>
    <w:rsid w:val="00AE1B0C"/>
    <w:rsid w:val="00AE38FD"/>
    <w:rsid w:val="00AE6CFB"/>
    <w:rsid w:val="00AE7552"/>
    <w:rsid w:val="00AE76CD"/>
    <w:rsid w:val="00AF2721"/>
    <w:rsid w:val="00AF5FA3"/>
    <w:rsid w:val="00B05248"/>
    <w:rsid w:val="00B112E2"/>
    <w:rsid w:val="00B11AB0"/>
    <w:rsid w:val="00B12D51"/>
    <w:rsid w:val="00B13232"/>
    <w:rsid w:val="00B133F6"/>
    <w:rsid w:val="00B1675D"/>
    <w:rsid w:val="00B171FE"/>
    <w:rsid w:val="00B20E71"/>
    <w:rsid w:val="00B226BD"/>
    <w:rsid w:val="00B23900"/>
    <w:rsid w:val="00B25623"/>
    <w:rsid w:val="00B27E46"/>
    <w:rsid w:val="00B31298"/>
    <w:rsid w:val="00B31316"/>
    <w:rsid w:val="00B33CB5"/>
    <w:rsid w:val="00B3542E"/>
    <w:rsid w:val="00B358C3"/>
    <w:rsid w:val="00B372A8"/>
    <w:rsid w:val="00B415A8"/>
    <w:rsid w:val="00B425D0"/>
    <w:rsid w:val="00B510F4"/>
    <w:rsid w:val="00B52435"/>
    <w:rsid w:val="00B543E2"/>
    <w:rsid w:val="00B55307"/>
    <w:rsid w:val="00B57020"/>
    <w:rsid w:val="00B57903"/>
    <w:rsid w:val="00B603C6"/>
    <w:rsid w:val="00B606ED"/>
    <w:rsid w:val="00B618D9"/>
    <w:rsid w:val="00B64225"/>
    <w:rsid w:val="00B6642F"/>
    <w:rsid w:val="00B66770"/>
    <w:rsid w:val="00B66D08"/>
    <w:rsid w:val="00B70189"/>
    <w:rsid w:val="00B72ABC"/>
    <w:rsid w:val="00B744FB"/>
    <w:rsid w:val="00B75806"/>
    <w:rsid w:val="00B77413"/>
    <w:rsid w:val="00B81557"/>
    <w:rsid w:val="00B816F9"/>
    <w:rsid w:val="00B83660"/>
    <w:rsid w:val="00B8778A"/>
    <w:rsid w:val="00B87909"/>
    <w:rsid w:val="00B87C81"/>
    <w:rsid w:val="00B90324"/>
    <w:rsid w:val="00B916BB"/>
    <w:rsid w:val="00B918A8"/>
    <w:rsid w:val="00B97816"/>
    <w:rsid w:val="00BA01EF"/>
    <w:rsid w:val="00BA05BE"/>
    <w:rsid w:val="00BA08E0"/>
    <w:rsid w:val="00BA3D61"/>
    <w:rsid w:val="00BA4724"/>
    <w:rsid w:val="00BA5047"/>
    <w:rsid w:val="00BB275E"/>
    <w:rsid w:val="00BB3FC6"/>
    <w:rsid w:val="00BB422B"/>
    <w:rsid w:val="00BB589D"/>
    <w:rsid w:val="00BB6891"/>
    <w:rsid w:val="00BC47D1"/>
    <w:rsid w:val="00BC5CE1"/>
    <w:rsid w:val="00BD0EA2"/>
    <w:rsid w:val="00BD17DF"/>
    <w:rsid w:val="00BD2912"/>
    <w:rsid w:val="00BD3A99"/>
    <w:rsid w:val="00BD5B94"/>
    <w:rsid w:val="00BD5C1B"/>
    <w:rsid w:val="00BD72BC"/>
    <w:rsid w:val="00BD7718"/>
    <w:rsid w:val="00BE32D0"/>
    <w:rsid w:val="00BE391D"/>
    <w:rsid w:val="00BE3C6A"/>
    <w:rsid w:val="00BE5E80"/>
    <w:rsid w:val="00BE6E33"/>
    <w:rsid w:val="00BE73AC"/>
    <w:rsid w:val="00BF01E0"/>
    <w:rsid w:val="00BF02AC"/>
    <w:rsid w:val="00BF0E26"/>
    <w:rsid w:val="00BF1392"/>
    <w:rsid w:val="00BF2806"/>
    <w:rsid w:val="00BF2E74"/>
    <w:rsid w:val="00BF30C7"/>
    <w:rsid w:val="00BF3319"/>
    <w:rsid w:val="00BF3396"/>
    <w:rsid w:val="00BF53A6"/>
    <w:rsid w:val="00BF757D"/>
    <w:rsid w:val="00BF7F90"/>
    <w:rsid w:val="00C00DC7"/>
    <w:rsid w:val="00C02E89"/>
    <w:rsid w:val="00C0556F"/>
    <w:rsid w:val="00C0644E"/>
    <w:rsid w:val="00C06E79"/>
    <w:rsid w:val="00C0716A"/>
    <w:rsid w:val="00C079F0"/>
    <w:rsid w:val="00C12E70"/>
    <w:rsid w:val="00C136F8"/>
    <w:rsid w:val="00C14D55"/>
    <w:rsid w:val="00C178BC"/>
    <w:rsid w:val="00C20871"/>
    <w:rsid w:val="00C21130"/>
    <w:rsid w:val="00C2143D"/>
    <w:rsid w:val="00C23BF5"/>
    <w:rsid w:val="00C247FF"/>
    <w:rsid w:val="00C2509A"/>
    <w:rsid w:val="00C25EF3"/>
    <w:rsid w:val="00C26786"/>
    <w:rsid w:val="00C27D3B"/>
    <w:rsid w:val="00C30F49"/>
    <w:rsid w:val="00C314D3"/>
    <w:rsid w:val="00C322A4"/>
    <w:rsid w:val="00C34D9C"/>
    <w:rsid w:val="00C351C5"/>
    <w:rsid w:val="00C35973"/>
    <w:rsid w:val="00C36925"/>
    <w:rsid w:val="00C405F8"/>
    <w:rsid w:val="00C40B38"/>
    <w:rsid w:val="00C40CB7"/>
    <w:rsid w:val="00C44447"/>
    <w:rsid w:val="00C4558F"/>
    <w:rsid w:val="00C52DFE"/>
    <w:rsid w:val="00C54D47"/>
    <w:rsid w:val="00C554DF"/>
    <w:rsid w:val="00C55BB6"/>
    <w:rsid w:val="00C630DB"/>
    <w:rsid w:val="00C63396"/>
    <w:rsid w:val="00C64C58"/>
    <w:rsid w:val="00C7190A"/>
    <w:rsid w:val="00C71FBB"/>
    <w:rsid w:val="00C72FD2"/>
    <w:rsid w:val="00C7503E"/>
    <w:rsid w:val="00C83327"/>
    <w:rsid w:val="00C83D20"/>
    <w:rsid w:val="00C8544F"/>
    <w:rsid w:val="00C86409"/>
    <w:rsid w:val="00C87A06"/>
    <w:rsid w:val="00C90A1A"/>
    <w:rsid w:val="00C90D89"/>
    <w:rsid w:val="00C94E82"/>
    <w:rsid w:val="00C95F4D"/>
    <w:rsid w:val="00CA11C7"/>
    <w:rsid w:val="00CA2532"/>
    <w:rsid w:val="00CA436F"/>
    <w:rsid w:val="00CA5AD8"/>
    <w:rsid w:val="00CA5C8B"/>
    <w:rsid w:val="00CB1849"/>
    <w:rsid w:val="00CB5E75"/>
    <w:rsid w:val="00CB604C"/>
    <w:rsid w:val="00CC0B1D"/>
    <w:rsid w:val="00CC0C21"/>
    <w:rsid w:val="00CC1109"/>
    <w:rsid w:val="00CC16AA"/>
    <w:rsid w:val="00CC1794"/>
    <w:rsid w:val="00CC1FD2"/>
    <w:rsid w:val="00CC2978"/>
    <w:rsid w:val="00CC2C0E"/>
    <w:rsid w:val="00CC3536"/>
    <w:rsid w:val="00CC56EE"/>
    <w:rsid w:val="00CC6BF1"/>
    <w:rsid w:val="00CC7E3A"/>
    <w:rsid w:val="00CD0090"/>
    <w:rsid w:val="00CD0F63"/>
    <w:rsid w:val="00CD1EA1"/>
    <w:rsid w:val="00CD2902"/>
    <w:rsid w:val="00CD36EE"/>
    <w:rsid w:val="00CD5AD3"/>
    <w:rsid w:val="00CD5D22"/>
    <w:rsid w:val="00CD73DD"/>
    <w:rsid w:val="00CE196A"/>
    <w:rsid w:val="00CE36A9"/>
    <w:rsid w:val="00CE4F43"/>
    <w:rsid w:val="00CE57F1"/>
    <w:rsid w:val="00CE70E2"/>
    <w:rsid w:val="00CF0DE2"/>
    <w:rsid w:val="00CF1968"/>
    <w:rsid w:val="00CF237B"/>
    <w:rsid w:val="00CF289D"/>
    <w:rsid w:val="00CF3841"/>
    <w:rsid w:val="00CF706E"/>
    <w:rsid w:val="00D00F2E"/>
    <w:rsid w:val="00D00FAE"/>
    <w:rsid w:val="00D02017"/>
    <w:rsid w:val="00D03962"/>
    <w:rsid w:val="00D04719"/>
    <w:rsid w:val="00D05970"/>
    <w:rsid w:val="00D05BC7"/>
    <w:rsid w:val="00D11FEC"/>
    <w:rsid w:val="00D12339"/>
    <w:rsid w:val="00D129FA"/>
    <w:rsid w:val="00D12CAD"/>
    <w:rsid w:val="00D133D2"/>
    <w:rsid w:val="00D146AE"/>
    <w:rsid w:val="00D17178"/>
    <w:rsid w:val="00D2612B"/>
    <w:rsid w:val="00D31390"/>
    <w:rsid w:val="00D31930"/>
    <w:rsid w:val="00D31EB1"/>
    <w:rsid w:val="00D32AF7"/>
    <w:rsid w:val="00D336A3"/>
    <w:rsid w:val="00D35B24"/>
    <w:rsid w:val="00D3773D"/>
    <w:rsid w:val="00D41589"/>
    <w:rsid w:val="00D42B2A"/>
    <w:rsid w:val="00D44EA5"/>
    <w:rsid w:val="00D452DB"/>
    <w:rsid w:val="00D4562C"/>
    <w:rsid w:val="00D46636"/>
    <w:rsid w:val="00D50026"/>
    <w:rsid w:val="00D50B91"/>
    <w:rsid w:val="00D50E1B"/>
    <w:rsid w:val="00D54666"/>
    <w:rsid w:val="00D63991"/>
    <w:rsid w:val="00D64394"/>
    <w:rsid w:val="00D64A71"/>
    <w:rsid w:val="00D66C39"/>
    <w:rsid w:val="00D677CF"/>
    <w:rsid w:val="00D70C23"/>
    <w:rsid w:val="00D720A5"/>
    <w:rsid w:val="00D73412"/>
    <w:rsid w:val="00D7604F"/>
    <w:rsid w:val="00D80120"/>
    <w:rsid w:val="00D80165"/>
    <w:rsid w:val="00D809F9"/>
    <w:rsid w:val="00D8116C"/>
    <w:rsid w:val="00D82FB8"/>
    <w:rsid w:val="00D84D52"/>
    <w:rsid w:val="00D84F42"/>
    <w:rsid w:val="00D86501"/>
    <w:rsid w:val="00D86BE7"/>
    <w:rsid w:val="00D8720D"/>
    <w:rsid w:val="00D87644"/>
    <w:rsid w:val="00D903E2"/>
    <w:rsid w:val="00D918A0"/>
    <w:rsid w:val="00D93888"/>
    <w:rsid w:val="00D95264"/>
    <w:rsid w:val="00D955D8"/>
    <w:rsid w:val="00D965C1"/>
    <w:rsid w:val="00DA177A"/>
    <w:rsid w:val="00DA2A3A"/>
    <w:rsid w:val="00DA6A06"/>
    <w:rsid w:val="00DA79BC"/>
    <w:rsid w:val="00DB2F35"/>
    <w:rsid w:val="00DB5933"/>
    <w:rsid w:val="00DC0341"/>
    <w:rsid w:val="00DC11E7"/>
    <w:rsid w:val="00DC18A9"/>
    <w:rsid w:val="00DC37A3"/>
    <w:rsid w:val="00DC4869"/>
    <w:rsid w:val="00DC5B53"/>
    <w:rsid w:val="00DC7D21"/>
    <w:rsid w:val="00DD0941"/>
    <w:rsid w:val="00DD1A83"/>
    <w:rsid w:val="00DD205C"/>
    <w:rsid w:val="00DD2283"/>
    <w:rsid w:val="00DD2B53"/>
    <w:rsid w:val="00DD3356"/>
    <w:rsid w:val="00DD4F87"/>
    <w:rsid w:val="00DD5843"/>
    <w:rsid w:val="00DD76F4"/>
    <w:rsid w:val="00DE11D8"/>
    <w:rsid w:val="00DE12F6"/>
    <w:rsid w:val="00DE18EB"/>
    <w:rsid w:val="00DE1DC6"/>
    <w:rsid w:val="00DE3A5B"/>
    <w:rsid w:val="00DE6456"/>
    <w:rsid w:val="00DF0182"/>
    <w:rsid w:val="00DF052E"/>
    <w:rsid w:val="00DF2C40"/>
    <w:rsid w:val="00DF6AC9"/>
    <w:rsid w:val="00E03661"/>
    <w:rsid w:val="00E0369E"/>
    <w:rsid w:val="00E05BDE"/>
    <w:rsid w:val="00E06E4C"/>
    <w:rsid w:val="00E0702D"/>
    <w:rsid w:val="00E07DD7"/>
    <w:rsid w:val="00E10505"/>
    <w:rsid w:val="00E11111"/>
    <w:rsid w:val="00E11707"/>
    <w:rsid w:val="00E14B1C"/>
    <w:rsid w:val="00E1550D"/>
    <w:rsid w:val="00E17FB4"/>
    <w:rsid w:val="00E2064E"/>
    <w:rsid w:val="00E206ED"/>
    <w:rsid w:val="00E208A4"/>
    <w:rsid w:val="00E2570C"/>
    <w:rsid w:val="00E25EEC"/>
    <w:rsid w:val="00E27294"/>
    <w:rsid w:val="00E305F2"/>
    <w:rsid w:val="00E30D7F"/>
    <w:rsid w:val="00E30E9A"/>
    <w:rsid w:val="00E31EFC"/>
    <w:rsid w:val="00E330AA"/>
    <w:rsid w:val="00E330CF"/>
    <w:rsid w:val="00E3458C"/>
    <w:rsid w:val="00E349E9"/>
    <w:rsid w:val="00E34E3E"/>
    <w:rsid w:val="00E36625"/>
    <w:rsid w:val="00E36BEE"/>
    <w:rsid w:val="00E404CB"/>
    <w:rsid w:val="00E41A5E"/>
    <w:rsid w:val="00E435EB"/>
    <w:rsid w:val="00E43A04"/>
    <w:rsid w:val="00E44246"/>
    <w:rsid w:val="00E46A29"/>
    <w:rsid w:val="00E506C8"/>
    <w:rsid w:val="00E514C8"/>
    <w:rsid w:val="00E52634"/>
    <w:rsid w:val="00E57474"/>
    <w:rsid w:val="00E608BF"/>
    <w:rsid w:val="00E62270"/>
    <w:rsid w:val="00E6592F"/>
    <w:rsid w:val="00E67B8D"/>
    <w:rsid w:val="00E707E3"/>
    <w:rsid w:val="00E70B3F"/>
    <w:rsid w:val="00E71211"/>
    <w:rsid w:val="00E71D3A"/>
    <w:rsid w:val="00E7436A"/>
    <w:rsid w:val="00E74D7E"/>
    <w:rsid w:val="00E75AAF"/>
    <w:rsid w:val="00E76263"/>
    <w:rsid w:val="00E7679A"/>
    <w:rsid w:val="00E772F5"/>
    <w:rsid w:val="00E77BFC"/>
    <w:rsid w:val="00E8470E"/>
    <w:rsid w:val="00E86AF6"/>
    <w:rsid w:val="00E87CB9"/>
    <w:rsid w:val="00E9204D"/>
    <w:rsid w:val="00E935AC"/>
    <w:rsid w:val="00E95FDD"/>
    <w:rsid w:val="00E97BFF"/>
    <w:rsid w:val="00E97F6E"/>
    <w:rsid w:val="00EA2991"/>
    <w:rsid w:val="00EA4D36"/>
    <w:rsid w:val="00EA76D8"/>
    <w:rsid w:val="00EB2A50"/>
    <w:rsid w:val="00EB2A60"/>
    <w:rsid w:val="00EB4559"/>
    <w:rsid w:val="00EB4F0F"/>
    <w:rsid w:val="00EB57D9"/>
    <w:rsid w:val="00EB5F08"/>
    <w:rsid w:val="00EB6660"/>
    <w:rsid w:val="00EB6C62"/>
    <w:rsid w:val="00EB7268"/>
    <w:rsid w:val="00ED0E2F"/>
    <w:rsid w:val="00ED2861"/>
    <w:rsid w:val="00ED3F59"/>
    <w:rsid w:val="00ED43B9"/>
    <w:rsid w:val="00ED5439"/>
    <w:rsid w:val="00ED658A"/>
    <w:rsid w:val="00ED6623"/>
    <w:rsid w:val="00EE113A"/>
    <w:rsid w:val="00EE1735"/>
    <w:rsid w:val="00EE2962"/>
    <w:rsid w:val="00EE5B75"/>
    <w:rsid w:val="00EE66E9"/>
    <w:rsid w:val="00EE7830"/>
    <w:rsid w:val="00EE78CA"/>
    <w:rsid w:val="00EF4B7B"/>
    <w:rsid w:val="00EF62EF"/>
    <w:rsid w:val="00EF7B85"/>
    <w:rsid w:val="00F0014C"/>
    <w:rsid w:val="00F01F8B"/>
    <w:rsid w:val="00F0223C"/>
    <w:rsid w:val="00F03E07"/>
    <w:rsid w:val="00F044DD"/>
    <w:rsid w:val="00F10480"/>
    <w:rsid w:val="00F109B3"/>
    <w:rsid w:val="00F10D8F"/>
    <w:rsid w:val="00F11001"/>
    <w:rsid w:val="00F12CBE"/>
    <w:rsid w:val="00F12D26"/>
    <w:rsid w:val="00F12DD7"/>
    <w:rsid w:val="00F12FBD"/>
    <w:rsid w:val="00F14147"/>
    <w:rsid w:val="00F158FA"/>
    <w:rsid w:val="00F15F1A"/>
    <w:rsid w:val="00F175B4"/>
    <w:rsid w:val="00F201C9"/>
    <w:rsid w:val="00F22CC7"/>
    <w:rsid w:val="00F245DF"/>
    <w:rsid w:val="00F253CA"/>
    <w:rsid w:val="00F2630D"/>
    <w:rsid w:val="00F27E4A"/>
    <w:rsid w:val="00F30E4D"/>
    <w:rsid w:val="00F31609"/>
    <w:rsid w:val="00F31E62"/>
    <w:rsid w:val="00F32E95"/>
    <w:rsid w:val="00F344C6"/>
    <w:rsid w:val="00F352C7"/>
    <w:rsid w:val="00F36D40"/>
    <w:rsid w:val="00F37E44"/>
    <w:rsid w:val="00F4332F"/>
    <w:rsid w:val="00F434FC"/>
    <w:rsid w:val="00F43B98"/>
    <w:rsid w:val="00F4510C"/>
    <w:rsid w:val="00F46F65"/>
    <w:rsid w:val="00F47E25"/>
    <w:rsid w:val="00F504CC"/>
    <w:rsid w:val="00F504FA"/>
    <w:rsid w:val="00F50A4A"/>
    <w:rsid w:val="00F52180"/>
    <w:rsid w:val="00F53532"/>
    <w:rsid w:val="00F55678"/>
    <w:rsid w:val="00F5620D"/>
    <w:rsid w:val="00F61F05"/>
    <w:rsid w:val="00F66A91"/>
    <w:rsid w:val="00F67EAD"/>
    <w:rsid w:val="00F71A2A"/>
    <w:rsid w:val="00F74319"/>
    <w:rsid w:val="00F77A3B"/>
    <w:rsid w:val="00F81DB4"/>
    <w:rsid w:val="00F81E15"/>
    <w:rsid w:val="00F81E97"/>
    <w:rsid w:val="00F823E4"/>
    <w:rsid w:val="00F83749"/>
    <w:rsid w:val="00F83E67"/>
    <w:rsid w:val="00F8470E"/>
    <w:rsid w:val="00F857C1"/>
    <w:rsid w:val="00F9218B"/>
    <w:rsid w:val="00F93525"/>
    <w:rsid w:val="00F93978"/>
    <w:rsid w:val="00F93BE5"/>
    <w:rsid w:val="00F95B66"/>
    <w:rsid w:val="00F975B8"/>
    <w:rsid w:val="00F97D16"/>
    <w:rsid w:val="00F97FCB"/>
    <w:rsid w:val="00FA0A28"/>
    <w:rsid w:val="00FA1C33"/>
    <w:rsid w:val="00FA24D0"/>
    <w:rsid w:val="00FA2EC8"/>
    <w:rsid w:val="00FA3151"/>
    <w:rsid w:val="00FA594B"/>
    <w:rsid w:val="00FA7C7A"/>
    <w:rsid w:val="00FB53A2"/>
    <w:rsid w:val="00FB5593"/>
    <w:rsid w:val="00FB6799"/>
    <w:rsid w:val="00FC0DCE"/>
    <w:rsid w:val="00FC0E79"/>
    <w:rsid w:val="00FC2C98"/>
    <w:rsid w:val="00FC3303"/>
    <w:rsid w:val="00FC46D2"/>
    <w:rsid w:val="00FC6C3D"/>
    <w:rsid w:val="00FD1D4A"/>
    <w:rsid w:val="00FD338E"/>
    <w:rsid w:val="00FD3D4D"/>
    <w:rsid w:val="00FD4A15"/>
    <w:rsid w:val="00FD4E66"/>
    <w:rsid w:val="00FD609E"/>
    <w:rsid w:val="00FD7D5F"/>
    <w:rsid w:val="00FE0FF0"/>
    <w:rsid w:val="00FE69F9"/>
    <w:rsid w:val="00FE6E8B"/>
    <w:rsid w:val="00FF093C"/>
    <w:rsid w:val="00FF186F"/>
    <w:rsid w:val="00FF317A"/>
    <w:rsid w:val="00FF3AD7"/>
    <w:rsid w:val="00FF61E8"/>
    <w:rsid w:val="00FF6346"/>
    <w:rsid w:val="00FF7799"/>
    <w:rsid w:val="00FF7A5C"/>
    <w:rsid w:val="1D526913"/>
    <w:rsid w:val="77FFF71B"/>
    <w:rsid w:val="7BB604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6763D"/>
  <w15:docId w15:val="{19DDBDA9-B310-4A1B-A993-121C2A3C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61F3"/>
    <w:pPr>
      <w:tabs>
        <w:tab w:val="left" w:pos="284"/>
      </w:tabs>
      <w:spacing w:line="240" w:lineRule="atLeast"/>
    </w:pPr>
    <w:rPr>
      <w:kern w:val="18"/>
      <w:sz w:val="20"/>
    </w:rPr>
  </w:style>
  <w:style w:type="paragraph" w:styleId="Heading1">
    <w:name w:val="heading 1"/>
    <w:basedOn w:val="Normal"/>
    <w:next w:val="BodyText"/>
    <w:link w:val="Heading1Char"/>
    <w:uiPriority w:val="3"/>
    <w:qFormat/>
    <w:rsid w:val="00C630DB"/>
    <w:pPr>
      <w:keepNext/>
      <w:keepLines/>
      <w:numPr>
        <w:numId w:val="21"/>
      </w:numPr>
      <w:tabs>
        <w:tab w:val="clear" w:pos="284"/>
      </w:tabs>
      <w:spacing w:before="480" w:after="240" w:line="240" w:lineRule="auto"/>
      <w:outlineLvl w:val="0"/>
    </w:pPr>
    <w:rPr>
      <w:rFonts w:asciiTheme="majorHAnsi" w:eastAsiaTheme="majorEastAsia" w:hAnsiTheme="majorHAnsi" w:cstheme="majorBidi"/>
      <w:b/>
      <w:bCs/>
      <w:color w:val="008768" w:themeColor="accent1"/>
      <w:sz w:val="32"/>
      <w:szCs w:val="28"/>
    </w:rPr>
  </w:style>
  <w:style w:type="paragraph" w:styleId="Heading2">
    <w:name w:val="heading 2"/>
    <w:basedOn w:val="Normal"/>
    <w:next w:val="BodyText"/>
    <w:link w:val="Heading2Char"/>
    <w:uiPriority w:val="4"/>
    <w:qFormat/>
    <w:rsid w:val="00C630DB"/>
    <w:pPr>
      <w:keepNext/>
      <w:keepLines/>
      <w:numPr>
        <w:ilvl w:val="1"/>
        <w:numId w:val="21"/>
      </w:numPr>
      <w:tabs>
        <w:tab w:val="clear" w:pos="284"/>
      </w:tabs>
      <w:spacing w:before="240" w:after="120" w:line="240" w:lineRule="auto"/>
      <w:outlineLvl w:val="1"/>
    </w:pPr>
    <w:rPr>
      <w:rFonts w:asciiTheme="majorHAnsi" w:eastAsiaTheme="majorEastAsia" w:hAnsiTheme="majorHAnsi" w:cstheme="majorBidi"/>
      <w:b/>
      <w:bCs/>
      <w:color w:val="00353E" w:themeColor="accent2"/>
      <w:sz w:val="28"/>
      <w:szCs w:val="26"/>
    </w:rPr>
  </w:style>
  <w:style w:type="paragraph" w:styleId="Heading3">
    <w:name w:val="heading 3"/>
    <w:basedOn w:val="Normal"/>
    <w:next w:val="BodyText"/>
    <w:link w:val="Heading3Char"/>
    <w:uiPriority w:val="5"/>
    <w:qFormat/>
    <w:rsid w:val="00C630DB"/>
    <w:pPr>
      <w:keepNext/>
      <w:keepLines/>
      <w:numPr>
        <w:ilvl w:val="2"/>
        <w:numId w:val="21"/>
      </w:numPr>
      <w:tabs>
        <w:tab w:val="clear" w:pos="284"/>
      </w:tabs>
      <w:spacing w:before="240" w:after="120" w:line="240" w:lineRule="auto"/>
      <w:outlineLvl w:val="2"/>
    </w:pPr>
    <w:rPr>
      <w:rFonts w:asciiTheme="majorHAnsi" w:eastAsiaTheme="majorEastAsia" w:hAnsiTheme="majorHAnsi" w:cstheme="majorBidi"/>
      <w:b/>
      <w:bCs/>
      <w:color w:val="00353E" w:themeColor="accent2"/>
      <w:sz w:val="24"/>
    </w:rPr>
  </w:style>
  <w:style w:type="paragraph" w:styleId="Heading4">
    <w:name w:val="heading 4"/>
    <w:basedOn w:val="Normal"/>
    <w:next w:val="BodyText"/>
    <w:link w:val="Heading4Char"/>
    <w:uiPriority w:val="6"/>
    <w:qFormat/>
    <w:rsid w:val="00C630DB"/>
    <w:pPr>
      <w:keepNext/>
      <w:keepLines/>
      <w:numPr>
        <w:ilvl w:val="3"/>
        <w:numId w:val="21"/>
      </w:numPr>
      <w:tabs>
        <w:tab w:val="clear" w:pos="284"/>
      </w:tabs>
      <w:spacing w:before="120" w:line="240" w:lineRule="auto"/>
      <w:outlineLvl w:val="3"/>
    </w:pPr>
    <w:rPr>
      <w:rFonts w:asciiTheme="majorHAnsi" w:eastAsiaTheme="majorEastAsia" w:hAnsiTheme="majorHAnsi" w:cstheme="majorBidi"/>
      <w:b/>
      <w:bCs/>
      <w:iCs/>
      <w:color w:val="00353E" w:themeColor="accent2"/>
    </w:rPr>
  </w:style>
  <w:style w:type="paragraph" w:styleId="Heading5">
    <w:name w:val="heading 5"/>
    <w:basedOn w:val="Normal"/>
    <w:next w:val="BodyText"/>
    <w:link w:val="Heading5Char"/>
    <w:uiPriority w:val="9"/>
    <w:semiHidden/>
    <w:unhideWhenUsed/>
    <w:rsid w:val="002770A0"/>
    <w:pPr>
      <w:keepNext/>
      <w:keepLines/>
      <w:numPr>
        <w:ilvl w:val="4"/>
        <w:numId w:val="21"/>
      </w:numPr>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21"/>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2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2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2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C630DB"/>
    <w:rPr>
      <w:rFonts w:asciiTheme="majorHAnsi" w:eastAsiaTheme="majorEastAsia" w:hAnsiTheme="majorHAnsi" w:cstheme="majorBidi"/>
      <w:b/>
      <w:bCs/>
      <w:color w:val="008768" w:themeColor="accent1"/>
      <w:kern w:val="18"/>
      <w:sz w:val="32"/>
      <w:szCs w:val="28"/>
    </w:rPr>
  </w:style>
  <w:style w:type="character" w:customStyle="1" w:styleId="Heading2Char">
    <w:name w:val="Heading 2 Char"/>
    <w:basedOn w:val="DefaultParagraphFont"/>
    <w:link w:val="Heading2"/>
    <w:uiPriority w:val="4"/>
    <w:rsid w:val="00C630DB"/>
    <w:rPr>
      <w:rFonts w:asciiTheme="majorHAnsi" w:eastAsiaTheme="majorEastAsia" w:hAnsiTheme="majorHAnsi" w:cstheme="majorBidi"/>
      <w:b/>
      <w:bCs/>
      <w:color w:val="00353E" w:themeColor="accent2"/>
      <w:kern w:val="18"/>
      <w:sz w:val="28"/>
      <w:szCs w:val="26"/>
    </w:rPr>
  </w:style>
  <w:style w:type="character" w:customStyle="1" w:styleId="Heading3Char">
    <w:name w:val="Heading 3 Char"/>
    <w:basedOn w:val="DefaultParagraphFont"/>
    <w:link w:val="Heading3"/>
    <w:uiPriority w:val="5"/>
    <w:rsid w:val="00C630DB"/>
    <w:rPr>
      <w:rFonts w:asciiTheme="majorHAnsi" w:eastAsiaTheme="majorEastAsia" w:hAnsiTheme="majorHAnsi" w:cstheme="majorBidi"/>
      <w:b/>
      <w:bCs/>
      <w:color w:val="00353E" w:themeColor="accent2"/>
      <w:kern w:val="18"/>
      <w:sz w:val="24"/>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C630DB"/>
    <w:rPr>
      <w:rFonts w:asciiTheme="majorHAnsi" w:eastAsiaTheme="majorEastAsia" w:hAnsiTheme="majorHAnsi" w:cstheme="majorBidi"/>
      <w:b/>
      <w:bCs/>
      <w:iCs/>
      <w:color w:val="00353E" w:themeColor="accent2"/>
      <w:kern w:val="18"/>
      <w:sz w:val="20"/>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semiHidden/>
    <w:rsid w:val="00F66A91"/>
    <w:rPr>
      <w:rFonts w:asciiTheme="majorHAnsi" w:eastAsiaTheme="majorEastAsia" w:hAnsiTheme="majorHAnsi" w:cstheme="majorBidi"/>
      <w:b/>
      <w:color w:val="008768" w:themeColor="accent1"/>
      <w:kern w:val="18"/>
    </w:rPr>
  </w:style>
  <w:style w:type="paragraph" w:styleId="BodyText">
    <w:name w:val="Body Text"/>
    <w:aliases w:val="URS Body Text,Char, Char"/>
    <w:basedOn w:val="Normal"/>
    <w:link w:val="BodyTextChar"/>
    <w:uiPriority w:val="99"/>
    <w:qFormat/>
    <w:rsid w:val="00BD7718"/>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aliases w:val="URS Body Text Char,Char Char, Char Char"/>
    <w:basedOn w:val="DefaultParagraphFont"/>
    <w:link w:val="BodyText"/>
    <w:uiPriority w:val="99"/>
    <w:rsid w:val="00BD7718"/>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A87D6A"/>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aliases w:val="MER Caption,Table/Figure Heading,~Caption,Map,aption,Caption Char1,Caption Char Char,Caption Char2 Char Char,Caption Char1 Char Char Char,Caption Char Char Char Char Char,Caption Char2 Char Char Char Char Char,91"/>
    <w:basedOn w:val="Normal"/>
    <w:next w:val="BodyText"/>
    <w:link w:val="CaptionChar"/>
    <w:uiPriority w:val="2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aliases w:val="RSK-FT,RSK-FT1,RSK-FT2,RSK-FT Char,RSK-FT1 Char,RSK-FT2 Char,Footnote Text Char Char,Footnote Text Char Char Char Char,Footnote Text Char Char Char Char Char Char Char,Footnote Text Char Char Char Char Char Char,f,Fußnotentextf,Fußnote,ft"/>
    <w:basedOn w:val="Normal"/>
    <w:link w:val="FootnoteTextChar"/>
    <w:uiPriority w:val="99"/>
    <w:unhideWhenUsed/>
    <w:qFormat/>
    <w:rsid w:val="00253171"/>
    <w:pPr>
      <w:spacing w:line="240" w:lineRule="auto"/>
    </w:pPr>
    <w:rPr>
      <w:sz w:val="16"/>
      <w:szCs w:val="20"/>
    </w:rPr>
  </w:style>
  <w:style w:type="character" w:customStyle="1" w:styleId="FootnoteTextChar">
    <w:name w:val="Footnote Text Char"/>
    <w:aliases w:val="RSK-FT Char1,RSK-FT1 Char1,RSK-FT2 Char1,RSK-FT Char Char,RSK-FT1 Char Char,RSK-FT2 Char Char,Footnote Text Char Char Char,Footnote Text Char Char Char Char Char,Footnote Text Char Char Char Char Char Char Char Char,f Char,ft Char"/>
    <w:basedOn w:val="DefaultParagraphFont"/>
    <w:link w:val="FootnoteText"/>
    <w:uiPriority w:val="99"/>
    <w:qFormat/>
    <w:rsid w:val="00F66A91"/>
    <w:rPr>
      <w:kern w:val="18"/>
      <w:sz w:val="16"/>
      <w:szCs w:val="20"/>
    </w:rPr>
  </w:style>
  <w:style w:type="character" w:styleId="FootnoteReference">
    <w:name w:val="footnote reference"/>
    <w:aliases w:val="SUPERS,EN Footnote Reference,FN Number,stylish,Footnote symbol,Footnote reference number,Footnote,Times 10 Point,Exposant 3 Point,Ref,de nota al pie,note TESI,number,Footnote Reference-AXYS2,Voetnootverwijzing,Appel note de bas de p"/>
    <w:basedOn w:val="DefaultParagraphFont"/>
    <w:uiPriority w:val="99"/>
    <w:unhideWhenUsed/>
    <w:qFormat/>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pageBreakBefore/>
      <w:numPr>
        <w:numId w:val="20"/>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026"/>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026"/>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026"/>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semiHidden/>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026"/>
      </w:tabs>
    </w:pPr>
  </w:style>
  <w:style w:type="numbering" w:customStyle="1" w:styleId="AECOMSectionnumbering">
    <w:name w:val="AECOM Section numbering"/>
    <w:uiPriority w:val="99"/>
    <w:semiHidden/>
    <w:unhideWhenUsed/>
    <w:rsid w:val="0055609F"/>
    <w:pPr>
      <w:numPr>
        <w:numId w:val="9"/>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854622"/>
    <w:pPr>
      <w:spacing w:after="120"/>
      <w:ind w:left="851" w:right="567"/>
    </w:pPr>
    <w:rPr>
      <w:i/>
      <w:iCs/>
      <w:color w:val="000000" w:themeColor="text1"/>
    </w:rPr>
  </w:style>
  <w:style w:type="character" w:customStyle="1" w:styleId="QuoteChar">
    <w:name w:val="Quote Char"/>
    <w:basedOn w:val="DefaultParagraphFont"/>
    <w:link w:val="Quote"/>
    <w:uiPriority w:val="20"/>
    <w:semiHidden/>
    <w:rsid w:val="00F66A91"/>
    <w:rPr>
      <w:i/>
      <w:iCs/>
      <w:color w:val="000000" w:themeColor="text1"/>
      <w:kern w:val="18"/>
    </w:rPr>
  </w:style>
  <w:style w:type="numbering" w:styleId="111111">
    <w:name w:val="Outline List 2"/>
    <w:basedOn w:val="NoList"/>
    <w:uiPriority w:val="99"/>
    <w:semiHidden/>
    <w:unhideWhenUsed/>
    <w:rsid w:val="004C255D"/>
    <w:pPr>
      <w:numPr>
        <w:numId w:val="10"/>
      </w:numPr>
    </w:pPr>
  </w:style>
  <w:style w:type="numbering" w:styleId="1ai">
    <w:name w:val="Outline List 1"/>
    <w:basedOn w:val="NoList"/>
    <w:uiPriority w:val="99"/>
    <w:semiHidden/>
    <w:unhideWhenUsed/>
    <w:rsid w:val="004C255D"/>
    <w:pPr>
      <w:numPr>
        <w:numId w:val="11"/>
      </w:numPr>
    </w:pPr>
  </w:style>
  <w:style w:type="numbering" w:styleId="ArticleSection">
    <w:name w:val="Outline List 3"/>
    <w:basedOn w:val="NoList"/>
    <w:uiPriority w:val="99"/>
    <w:semiHidden/>
    <w:unhideWhenUsed/>
    <w:rsid w:val="004C255D"/>
    <w:pPr>
      <w:numPr>
        <w:numId w:val="12"/>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026"/>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5"/>
      </w:numPr>
    </w:pPr>
  </w:style>
  <w:style w:type="numbering" w:customStyle="1" w:styleId="AECOMTableNumbering">
    <w:name w:val="AECOM Table Numbering"/>
    <w:uiPriority w:val="99"/>
    <w:semiHidden/>
    <w:unhideWhenUsed/>
    <w:rsid w:val="002740A7"/>
    <w:pPr>
      <w:numPr>
        <w:numId w:val="16"/>
      </w:numPr>
    </w:pPr>
  </w:style>
  <w:style w:type="paragraph" w:customStyle="1" w:styleId="TableListBullet">
    <w:name w:val="Table List Bullet"/>
    <w:basedOn w:val="Normal"/>
    <w:uiPriority w:val="15"/>
    <w:qFormat/>
    <w:rsid w:val="002740A7"/>
    <w:pPr>
      <w:numPr>
        <w:numId w:val="19"/>
      </w:numPr>
      <w:tabs>
        <w:tab w:val="clear" w:pos="284"/>
      </w:tabs>
      <w:spacing w:after="40" w:line="240" w:lineRule="auto"/>
    </w:pPr>
    <w:rPr>
      <w:sz w:val="18"/>
    </w:rPr>
  </w:style>
  <w:style w:type="paragraph" w:customStyle="1" w:styleId="TableListBullet2">
    <w:name w:val="Table List Bullet 2"/>
    <w:basedOn w:val="Normal"/>
    <w:uiPriority w:val="16"/>
    <w:qFormat/>
    <w:rsid w:val="002740A7"/>
    <w:pPr>
      <w:numPr>
        <w:ilvl w:val="1"/>
        <w:numId w:val="19"/>
      </w:numPr>
      <w:tabs>
        <w:tab w:val="clear" w:pos="284"/>
      </w:tabs>
      <w:spacing w:after="40" w:line="240" w:lineRule="auto"/>
    </w:pPr>
    <w:rPr>
      <w:sz w:val="18"/>
    </w:rPr>
  </w:style>
  <w:style w:type="paragraph" w:customStyle="1" w:styleId="TableListBullet3">
    <w:name w:val="Table List Bullet 3"/>
    <w:basedOn w:val="Normal"/>
    <w:uiPriority w:val="17"/>
    <w:qFormat/>
    <w:rsid w:val="002740A7"/>
    <w:pPr>
      <w:numPr>
        <w:ilvl w:val="2"/>
        <w:numId w:val="19"/>
      </w:numPr>
      <w:tabs>
        <w:tab w:val="clear" w:pos="284"/>
      </w:tabs>
      <w:spacing w:after="40" w:line="240" w:lineRule="auto"/>
    </w:pPr>
    <w:rPr>
      <w:sz w:val="18"/>
    </w:rPr>
  </w:style>
  <w:style w:type="paragraph" w:customStyle="1" w:styleId="TableListNumber">
    <w:name w:val="Table List Number"/>
    <w:basedOn w:val="BodyText"/>
    <w:uiPriority w:val="19"/>
    <w:qFormat/>
    <w:rsid w:val="002740A7"/>
    <w:pPr>
      <w:numPr>
        <w:numId w:val="17"/>
      </w:numPr>
      <w:spacing w:after="40" w:line="240" w:lineRule="auto"/>
    </w:pPr>
    <w:rPr>
      <w:sz w:val="18"/>
    </w:rPr>
  </w:style>
  <w:style w:type="paragraph" w:customStyle="1" w:styleId="TableListNumber2">
    <w:name w:val="Table List Number 2"/>
    <w:basedOn w:val="Normal"/>
    <w:uiPriority w:val="20"/>
    <w:qFormat/>
    <w:rsid w:val="002740A7"/>
    <w:pPr>
      <w:numPr>
        <w:ilvl w:val="1"/>
        <w:numId w:val="17"/>
      </w:numPr>
      <w:tabs>
        <w:tab w:val="clear" w:pos="284"/>
      </w:tabs>
      <w:spacing w:after="40" w:line="240" w:lineRule="auto"/>
    </w:pPr>
    <w:rPr>
      <w:sz w:val="18"/>
    </w:rPr>
  </w:style>
  <w:style w:type="paragraph" w:customStyle="1" w:styleId="TableListNumber3">
    <w:name w:val="Table List Number 3"/>
    <w:basedOn w:val="Normal"/>
    <w:uiPriority w:val="21"/>
    <w:qFormat/>
    <w:rsid w:val="002740A7"/>
    <w:pPr>
      <w:numPr>
        <w:ilvl w:val="2"/>
        <w:numId w:val="17"/>
      </w:numPr>
      <w:tabs>
        <w:tab w:val="clear" w:pos="284"/>
      </w:tabs>
      <w:spacing w:after="40" w:line="240" w:lineRule="auto"/>
    </w:pPr>
    <w:rPr>
      <w:sz w:val="18"/>
    </w:rPr>
  </w:style>
  <w:style w:type="paragraph" w:customStyle="1" w:styleId="Tabletext">
    <w:name w:val="Table text"/>
    <w:basedOn w:val="BodyText"/>
    <w:link w:val="TabletextChar"/>
    <w:uiPriority w:val="1"/>
    <w:qFormat/>
    <w:rsid w:val="00AA045B"/>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20"/>
      </w:numPr>
      <w:ind w:left="851" w:hanging="851"/>
    </w:pPr>
    <w:rPr>
      <w:rFonts w:cstheme="majorHAnsi"/>
      <w:szCs w:val="36"/>
      <w:lang w:val="en-US"/>
    </w:rPr>
  </w:style>
  <w:style w:type="paragraph" w:customStyle="1" w:styleId="Numberedtext">
    <w:name w:val="Numbered text"/>
    <w:basedOn w:val="BodyText"/>
    <w:uiPriority w:val="2"/>
    <w:qFormat/>
    <w:rsid w:val="00FD338E"/>
    <w:rPr>
      <w:rFonts w:cstheme="minorHAnsi"/>
    </w:rPr>
  </w:style>
  <w:style w:type="paragraph" w:customStyle="1" w:styleId="Heading1NewPage">
    <w:name w:val="Heading 1 New Page"/>
    <w:basedOn w:val="Heading1"/>
    <w:uiPriority w:val="1"/>
    <w:qFormat/>
    <w:rsid w:val="00EB4F0F"/>
    <w:pPr>
      <w:pageBreakBefore/>
    </w:pPr>
  </w:style>
  <w:style w:type="paragraph" w:customStyle="1" w:styleId="Numberedtext2">
    <w:name w:val="Numbered text 2"/>
    <w:basedOn w:val="BodyText"/>
    <w:uiPriority w:val="1"/>
    <w:qFormat/>
    <w:rsid w:val="00B3542E"/>
    <w:rPr>
      <w:rFonts w:cstheme="minorHAnsi"/>
    </w:rPr>
  </w:style>
  <w:style w:type="paragraph" w:customStyle="1" w:styleId="SQLCommentBlock">
    <w:name w:val="SQL Comment Block"/>
    <w:basedOn w:val="SQL"/>
    <w:uiPriority w:val="1"/>
    <w:qFormat/>
    <w:rsid w:val="00531D6F"/>
    <w:pPr>
      <w:numPr>
        <w:numId w:val="31"/>
      </w:numPr>
      <w:shd w:val="clear" w:color="auto" w:fill="EE0000"/>
    </w:pPr>
    <w:rPr>
      <w:bCs/>
      <w:color w:val="FFFFFF"/>
      <w:sz w:val="22"/>
      <w:szCs w:val="22"/>
    </w:rPr>
  </w:style>
  <w:style w:type="character" w:customStyle="1" w:styleId="SQLCommentTitle">
    <w:name w:val="SQL Comment Title"/>
    <w:basedOn w:val="DefaultParagraphFont"/>
    <w:uiPriority w:val="1"/>
    <w:qFormat/>
    <w:rsid w:val="00531D6F"/>
    <w:rPr>
      <w:b/>
      <w:i w:val="0"/>
      <w:iCs/>
      <w:color w:val="FFFFFF"/>
      <w:sz w:val="22"/>
      <w:u w:val="single"/>
    </w:rPr>
  </w:style>
  <w:style w:type="character" w:customStyle="1" w:styleId="SQLCommentText">
    <w:name w:val="SQL Comment Text"/>
    <w:basedOn w:val="DefaultParagraphFont"/>
    <w:uiPriority w:val="1"/>
    <w:qFormat/>
    <w:rsid w:val="00531D6F"/>
    <w:rPr>
      <w:i/>
      <w:iCs/>
      <w:color w:val="FFFFFF"/>
      <w:sz w:val="22"/>
    </w:rPr>
  </w:style>
  <w:style w:type="character" w:customStyle="1" w:styleId="SQLUpdated">
    <w:name w:val="SQL Updated"/>
    <w:basedOn w:val="DefaultParagraphFont"/>
    <w:uiPriority w:val="1"/>
    <w:qFormat/>
    <w:rsid w:val="00531D6F"/>
    <w:rPr>
      <w:b/>
      <w:color w:val="FFFFFF"/>
      <w:sz w:val="22"/>
      <w:bdr w:val="none" w:sz="0" w:space="0" w:color="auto"/>
      <w:shd w:val="clear" w:color="auto" w:fill="7030A0"/>
    </w:rPr>
  </w:style>
  <w:style w:type="paragraph" w:customStyle="1" w:styleId="SQLCopyright">
    <w:name w:val="SQL Copyright"/>
    <w:basedOn w:val="Normal"/>
    <w:uiPriority w:val="1"/>
    <w:qFormat/>
    <w:rsid w:val="00531D6F"/>
    <w:pPr>
      <w:spacing w:line="240" w:lineRule="auto"/>
    </w:pPr>
    <w:rPr>
      <w:b/>
      <w:bCs/>
      <w:color w:val="939495"/>
      <w:sz w:val="13"/>
      <w:szCs w:val="13"/>
    </w:rPr>
  </w:style>
  <w:style w:type="character" w:customStyle="1" w:styleId="TabletextChar">
    <w:name w:val="Table text Char"/>
    <w:basedOn w:val="DefaultParagraphFont"/>
    <w:link w:val="Tabletext"/>
    <w:uiPriority w:val="1"/>
    <w:rsid w:val="001B0ACE"/>
    <w:rPr>
      <w:kern w:val="18"/>
    </w:rPr>
  </w:style>
  <w:style w:type="paragraph" w:styleId="Revision">
    <w:name w:val="Revision"/>
    <w:hidden/>
    <w:uiPriority w:val="99"/>
    <w:semiHidden/>
    <w:rsid w:val="001B0ACE"/>
    <w:rPr>
      <w:kern w:val="18"/>
      <w:sz w:val="20"/>
    </w:rPr>
  </w:style>
  <w:style w:type="character" w:customStyle="1" w:styleId="CaptionChar">
    <w:name w:val="Caption Char"/>
    <w:aliases w:val="MER Caption Char,Table/Figure Heading Char,~Caption Char,Map Char,aption Char,Caption Char1 Char,Caption Char Char Char,Caption Char2 Char Char Char,Caption Char1 Char Char Char Char,Caption Char Char Char Char Char Char,91 Char"/>
    <w:link w:val="Caption"/>
    <w:uiPriority w:val="25"/>
    <w:locked/>
    <w:rsid w:val="00C02E89"/>
    <w:rPr>
      <w:rFonts w:asciiTheme="majorHAnsi" w:hAnsiTheme="majorHAnsi"/>
      <w:b/>
      <w:bCs/>
      <w:color w:val="008768" w:themeColor="accent1"/>
      <w:kern w:val="18"/>
      <w:sz w:val="20"/>
    </w:rPr>
  </w:style>
  <w:style w:type="character" w:styleId="UnresolvedMention">
    <w:name w:val="Unresolved Mention"/>
    <w:basedOn w:val="DefaultParagraphFont"/>
    <w:uiPriority w:val="99"/>
    <w:semiHidden/>
    <w:unhideWhenUsed/>
    <w:rsid w:val="00E105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C129D-4519-4121-A559-8F416F2141FD}">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2.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3.xml><?xml version="1.0" encoding="utf-8"?>
<ds:datastoreItem xmlns:ds="http://schemas.openxmlformats.org/officeDocument/2006/customXml" ds:itemID="{0517196A-8291-4EFF-AC33-D55FF602F9C1}">
  <ds:schemaRefs>
    <ds:schemaRef ds:uri="http://schemas.microsoft.com/sharepoint/v3/contenttype/forms"/>
  </ds:schemaRefs>
</ds:datastoreItem>
</file>

<file path=customXml/itemProps4.xml><?xml version="1.0" encoding="utf-8"?>
<ds:datastoreItem xmlns:ds="http://schemas.openxmlformats.org/officeDocument/2006/customXml" ds:itemID="{443F15C7-8234-4E60-8E60-B663FB1AD1BA}"/>
</file>

<file path=docProps/app.xml><?xml version="1.0" encoding="utf-8"?>
<Properties xmlns="http://schemas.openxmlformats.org/officeDocument/2006/extended-properties" xmlns:vt="http://schemas.openxmlformats.org/officeDocument/2006/docPropsVTypes">
  <Template>AECOM_Report</Template>
  <TotalTime>1</TotalTime>
  <Pages>6</Pages>
  <Words>456</Words>
  <Characters>2602</Characters>
  <Application>Microsoft Office Word</Application>
  <DocSecurity>0</DocSecurity>
  <Lines>21</Lines>
  <Paragraphs>6</Paragraphs>
  <ScaleCrop>false</ScaleCrop>
  <Company>AECOM Ireland Limited</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South Dublin County Council</dc:subject>
  <dc:creator>Hunter, Jenny</dc:creator>
  <cp:keywords/>
  <dc:description/>
  <cp:lastModifiedBy>Braga, Leticia</cp:lastModifiedBy>
  <cp:revision>2</cp:revision>
  <cp:lastPrinted>2016-04-12T10:07:00Z</cp:lastPrinted>
  <dcterms:created xsi:type="dcterms:W3CDTF">2026-08-28T12:54:00Z</dcterms:created>
  <dcterms:modified xsi:type="dcterms:W3CDTF">2026-08-28T12:54:00Z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3.8</vt:lpwstr>
  </property>
  <property fmtid="{D5CDD505-2E9C-101B-9397-08002B2CF9AE}" pid="4" name="HeaderTitle">
    <vt:lpwstr>Appendix 6.1 Relevant Supporting Information</vt:lpwstr>
  </property>
  <property fmtid="{D5CDD505-2E9C-101B-9397-08002B2CF9AE}" pid="5" name="ProtectiveMarking">
    <vt:lpwstr/>
  </property>
  <property fmtid="{D5CDD505-2E9C-101B-9397-08002B2CF9AE}" pid="6" name="HeaderClient">
    <vt:lpwstr>South Dublin County Council</vt:lpwstr>
  </property>
  <property fmtid="{D5CDD505-2E9C-101B-9397-08002B2CF9AE}" pid="7" name="AdditionalCompanyName">
    <vt:lpwstr/>
  </property>
  <property fmtid="{D5CDD505-2E9C-101B-9397-08002B2CF9AE}" pid="8" name="ClientName">
    <vt:lpwstr>South Dublin County Council</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Volume 2 of the Environmental Impact Assessment Report</vt:lpwstr>
  </property>
  <property fmtid="{D5CDD505-2E9C-101B-9397-08002B2CF9AE}" pid="15" name="Subtitle">
    <vt:lpwstr>SDCC Rathcoole Housing Development</vt:lpwstr>
  </property>
  <property fmtid="{D5CDD505-2E9C-101B-9397-08002B2CF9AE}" pid="16" name="DocumentReference">
    <vt:lpwstr/>
  </property>
  <property fmtid="{D5CDD505-2E9C-101B-9397-08002B2CF9AE}" pid="17" name="Date">
    <vt:lpwstr>February 2026</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Appendix 6.1 Relevant Supporting Information</vt:lpwstr>
  </property>
  <property fmtid="{D5CDD505-2E9C-101B-9397-08002B2CF9AE}" pid="21" name="FooterClientAddress">
    <vt:lpwstr/>
  </property>
  <property fmtid="{D5CDD505-2E9C-101B-9397-08002B2CF9AE}" pid="22" name="ClientNumber">
    <vt:lpwstr/>
  </property>
  <property fmtid="{D5CDD505-2E9C-101B-9397-08002B2CF9AE}" pid="23" name="Draft">
    <vt:lpwstr> </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IsNuclear">
    <vt:lpwstr>N</vt:lpwstr>
  </property>
  <property fmtid="{D5CDD505-2E9C-101B-9397-08002B2CF9AE}" pid="33" name="AECOMInFooter">
    <vt:lpwstr>Y</vt:lpwstr>
  </property>
  <property fmtid="{D5CDD505-2E9C-101B-9397-08002B2CF9AE}" pid="34" name="ProjectNumOnly">
    <vt:lpwstr>ProjectNumber</vt:lpwstr>
  </property>
  <property fmtid="{D5CDD505-2E9C-101B-9397-08002B2CF9AE}" pid="35" name="ContentTypeId">
    <vt:lpwstr>0x010100BB8273982945C747AFA2C8D2E2ACECBC</vt:lpwstr>
  </property>
  <property fmtid="{D5CDD505-2E9C-101B-9397-08002B2CF9AE}" pid="36" name="MediaServiceImageTags">
    <vt:lpwstr/>
  </property>
</Properties>
</file>